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40" w:lineRule="auto"/>
        <w:ind w:left="561" w:right="0"/>
        <w:jc w:val="left"/>
      </w:pPr>
      <w:r>
        <w:rPr>
          <w:position w:val="2"/>
        </w:rPr>
        <w:pict>
          <v:group style="width:55.9pt;height:24.55pt;mso-position-horizontal-relative:char;mso-position-vertical-relative:line" coordorigin="0,0" coordsize="1118,491">
            <v:group style="position:absolute;left:0;top:0;width:1118;height:491" coordorigin="0,0" coordsize="1118,491">
              <v:shape style="position:absolute;left:0;top:0;width:1118;height:491" coordorigin="0,0" coordsize="1118,491" path="m1013,490l274,490,259,490,96,190,0,0,71,0,78,16,276,406,287,427,1113,427,1109,440,1065,481,1027,490,1013,490xe" filled="true" fillcolor="#231f20" stroked="false">
                <v:path arrowok="t"/>
                <v:fill type="solid"/>
              </v:shape>
              <v:shape style="position:absolute;left:0;top:0;width:1118;height:491" coordorigin="0,0" coordsize="1118,491" path="m512,427l442,427,453,406,645,26,689,0,1109,0,1117,8,1117,56,1109,63,697,63,686,85,607,241,596,260,614,285,969,285,976,293,976,341,969,348,552,348,545,364,520,412,512,427xe" filled="true" fillcolor="#231f20" stroked="false">
                <v:path arrowok="t"/>
                <v:fill type="solid"/>
              </v:shape>
              <v:shape style="position:absolute;left:0;top:0;width:1118;height:491" coordorigin="0,0" coordsize="1118,491" path="m1113,427l1012,427,1025,425,1036,418,1046,409,1052,397,1054,384,1054,249,1012,206,712,206,721,190,737,158,743,143,1033,143,1091,169,1117,227,1117,397,1116,413,1113,427xe" filled="true" fillcolor="#231f20" stroked="false">
                <v:path arrowok="t"/>
                <v:fill type="solid"/>
              </v:shape>
              <v:shape style="position:absolute;left:0;top:0;width:1118;height:491" coordorigin="0,0" coordsize="1118,491" path="m969,348l552,348,969,348xe" filled="true" fillcolor="#231f20" stroked="false">
                <v:path arrowok="t"/>
                <v:fill type="solid"/>
              </v:shape>
              <v:shape style="position:absolute;left:208;top:0;width:315;height:285" type="#_x0000_t75" stroked="false">
                <v:imagedata r:id="rId5" o:title=""/>
              </v:shape>
            </v:group>
          </v:group>
        </w:pict>
      </w:r>
      <w:r>
        <w:rPr>
          <w:position w:val="2"/>
        </w:rPr>
      </w:r>
      <w:r>
        <w:rPr>
          <w:spacing w:val="33"/>
          <w:position w:val="2"/>
        </w:rPr>
        <w:t> </w:t>
      </w:r>
      <w:r>
        <w:rPr>
          <w:spacing w:val="33"/>
        </w:rPr>
        <w:pict>
          <v:group style="width:79pt;height:26.85pt;mso-position-horizontal-relative:char;mso-position-vertical-relative:line" coordorigin="0,0" coordsize="1580,537">
            <v:group style="position:absolute;left:11;top:305;width:140;height:212" coordorigin="11,305" coordsize="140,212">
              <v:shape style="position:absolute;left:11;top:305;width:140;height:212" coordorigin="11,305" coordsize="140,212" path="m145,478l93,478,104,470,104,456,102,447,96,440,85,434,56,422,44,415,13,366,15,354,58,309,90,305,107,306,121,308,132,311,142,315,135,343,70,343,60,352,60,362,62,371,69,378,81,384,98,391,114,399,151,453,150,464,147,475,145,478xe" filled="true" fillcolor="#231f20" stroked="false">
                <v:path arrowok="t"/>
                <v:fill type="solid"/>
              </v:shape>
              <v:shape style="position:absolute;left:11;top:305;width:140;height:212" coordorigin="11,305" coordsize="140,212" path="m132,352l125,349,115,346,104,344,90,343,135,343,132,352xe" filled="true" fillcolor="#231f20" stroked="false">
                <v:path arrowok="t"/>
                <v:fill type="solid"/>
              </v:shape>
              <v:shape style="position:absolute;left:11;top:305;width:140;height:212" coordorigin="11,305" coordsize="140,212" path="m69,517l51,515,35,513,22,508,11,504,20,466,31,470,43,474,57,477,71,478,145,478,142,485,86,516,69,517xe" filled="true" fillcolor="#231f20" stroked="false">
                <v:path arrowok="t"/>
                <v:fill type="solid"/>
              </v:shape>
            </v:group>
            <v:group style="position:absolute;left:43;top:24;width:2;height:168" coordorigin="43,24" coordsize="2,168">
              <v:shape style="position:absolute;left:43;top:24;width:2;height:168" coordorigin="43,24" coordsize="0,168" path="m43,24l43,191e" filled="false" stroked="true" strokeweight="2.327006pt" strokecolor="#231f20">
                <v:path arrowok="t"/>
              </v:shape>
            </v:group>
            <v:group style="position:absolute;left:20;top:210;width:129;height:2" coordorigin="20,210" coordsize="129,2">
              <v:shape style="position:absolute;left:20;top:210;width:129;height:2" coordorigin="20,210" coordsize="129,0" path="m20,210l148,210e" filled="false" stroked="true" strokeweight="1.912565pt" strokecolor="#231f20">
                <v:path arrowok="t"/>
              </v:shape>
              <v:shape style="position:absolute;left:281;top:21;width:630;height:231" type="#_x0000_t75" stroked="false">
                <v:imagedata r:id="rId6" o:title=""/>
              </v:shape>
            </v:group>
            <v:group style="position:absolute;left:214;top:23;width:2;height:206" coordorigin="214,23" coordsize="2,206">
              <v:shape style="position:absolute;left:214;top:23;width:2;height:206" coordorigin="214,23" coordsize="0,206" path="m214,23l214,229e" filled="false" stroked="true" strokeweight="2.326825pt" strokecolor="#231f20">
                <v:path arrowok="t"/>
              </v:shape>
            </v:group>
            <v:group style="position:absolute;left:961;top:24;width:2;height:206" coordorigin="961,24" coordsize="2,206">
              <v:shape style="position:absolute;left:961;top:24;width:2;height:206" coordorigin="961,24" coordsize="0,206" path="m961,24l961,229e" filled="false" stroked="true" strokeweight="2.327186pt" strokecolor="#231f20">
                <v:path arrowok="t"/>
              </v:shape>
              <v:shape style="position:absolute;left:1441;top:305;width:139;height:212" type="#_x0000_t75" stroked="false">
                <v:imagedata r:id="rId7" o:title=""/>
              </v:shape>
              <v:shape style="position:absolute;left:1014;top:304;width:393;height:213" type="#_x0000_t75" stroked="false">
                <v:imagedata r:id="rId8" o:title=""/>
              </v:shape>
            </v:group>
            <v:group style="position:absolute;left:960;top:308;width:2;height:206" coordorigin="960,308" coordsize="2,206">
              <v:shape style="position:absolute;left:960;top:308;width:2;height:206" coordorigin="960,308" coordsize="0,206" path="m960,308l960,514e" filled="false" stroked="true" strokeweight="2.294842pt" strokecolor="#231f20">
                <v:path arrowok="t"/>
              </v:shape>
            </v:group>
            <v:group style="position:absolute;left:741;top:327;width:157;height:2" coordorigin="741,327" coordsize="157,2">
              <v:shape style="position:absolute;left:741;top:327;width:157;height:2" coordorigin="741,327" coordsize="157,0" path="m741,327l898,327e" filled="false" stroked="true" strokeweight="1.953332pt" strokecolor="#231f20">
                <v:path arrowok="t"/>
              </v:shape>
            </v:group>
            <v:group style="position:absolute;left:819;top:347;width:2;height:167" coordorigin="819,347" coordsize="2,167">
              <v:shape style="position:absolute;left:819;top:347;width:2;height:167" coordorigin="819,347" coordsize="0,167" path="m819,347l819,514e" filled="false" stroked="true" strokeweight="2.295022pt" strokecolor="#231f20">
                <v:path arrowok="t"/>
              </v:shape>
            </v:group>
            <v:group style="position:absolute;left:546;top:308;width:167;height:210" coordorigin="546,308" coordsize="167,210">
              <v:shape style="position:absolute;left:546;top:308;width:167;height:210" coordorigin="546,308" coordsize="167,210" path="m627,517l564,490,546,423,546,308,592,308,592,426,593,442,629,480,700,480,694,489,641,516,627,517xe" filled="true" fillcolor="#231f20" stroked="false">
                <v:path arrowok="t"/>
                <v:fill type="solid"/>
              </v:shape>
              <v:shape style="position:absolute;left:546;top:308;width:167;height:210" coordorigin="546,308" coordsize="167,210" path="m700,480l629,480,640,478,649,474,657,467,662,456,665,443,666,426,666,308,712,308,712,423,712,440,709,455,705,468,700,479,700,480xe" filled="true" fillcolor="#231f20" stroked="false">
                <v:path arrowok="t"/>
                <v:fill type="solid"/>
              </v:shape>
            </v:group>
            <v:group style="position:absolute;left:424;top:308;width:2;height:168" coordorigin="424,308" coordsize="2,168">
              <v:shape style="position:absolute;left:424;top:308;width:2;height:168" coordorigin="424,308" coordsize="0,168" path="m424,308l424,475e" filled="false" stroked="true" strokeweight="2.295022pt" strokecolor="#231f20">
                <v:path arrowok="t"/>
              </v:shape>
            </v:group>
            <v:group style="position:absolute;left:401;top:494;width:124;height:2" coordorigin="401,494" coordsize="124,2">
              <v:shape style="position:absolute;left:401;top:494;width:124;height:2" coordorigin="401,494" coordsize="124,0" path="m401,494l524,494e" filled="false" stroked="true" strokeweight="1.912565pt" strokecolor="#231f20">
                <v:path arrowok="t"/>
              </v:shape>
            </v:group>
            <v:group style="position:absolute;left:177;top:304;width:196;height:213" coordorigin="177,304" coordsize="196,213">
              <v:shape style="position:absolute;left:177;top:304;width:196;height:213" coordorigin="177,304" coordsize="196,213" path="m272,517l211,495,180,440,177,412,177,398,200,339,262,305,276,304,291,305,348,335,352,341,275,341,262,343,226,395,225,411,227,428,262,478,275,480,351,480,349,484,286,516,272,517xe" filled="true" fillcolor="#231f20" stroked="false">
                <v:path arrowok="t"/>
                <v:fill type="solid"/>
              </v:shape>
              <v:shape style="position:absolute;left:177;top:304;width:196;height:213" coordorigin="177,304" coordsize="196,213" path="m351,480l275,480,287,478,298,473,324,410,323,395,288,343,275,341,352,341,372,409,372,424,370,438,366,451,362,463,356,474,351,480xe" filled="true" fillcolor="#231f20" stroked="false">
                <v:path arrowok="t"/>
                <v:fill type="solid"/>
              </v:shape>
            </v:group>
          </v:group>
        </w:pict>
      </w:r>
      <w:r>
        <w:rPr>
          <w:spacing w:val="33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6"/>
          <w:szCs w:val="16"/>
        </w:rPr>
        <w:sectPr>
          <w:type w:val="continuous"/>
          <w:pgSz w:w="11910" w:h="16840"/>
          <w:pgMar w:top="1440" w:bottom="280" w:left="0" w:right="0"/>
        </w:sectPr>
      </w:pPr>
    </w:p>
    <w:p>
      <w:pPr>
        <w:spacing w:before="45"/>
        <w:ind w:left="0" w:right="0" w:firstLine="0"/>
        <w:jc w:val="right"/>
        <w:rPr>
          <w:rFonts w:ascii="FuturaT" w:hAnsi="FuturaT" w:cs="FuturaT" w:eastAsia="FuturaT" w:hint="default"/>
          <w:sz w:val="34"/>
          <w:szCs w:val="34"/>
        </w:rPr>
      </w:pPr>
      <w:r>
        <w:rPr/>
        <w:pict>
          <v:group style="position:absolute;margin-left:0pt;margin-top:-528.619873pt;width:595.3pt;height:564.6pt;mso-position-horizontal-relative:page;mso-position-vertical-relative:paragraph;z-index:-42712" coordorigin="0,-10572" coordsize="11906,11292">
            <v:group style="position:absolute;left:7937;top:-368;width:2;height:1078" coordorigin="7937,-368" coordsize="2,1078">
              <v:shape style="position:absolute;left:7937;top:-368;width:2;height:1078" coordorigin="7937,-368" coordsize="0,1078" path="m7937,-368l7937,709e" filled="false" stroked="true" strokeweight="1pt" strokecolor="#231f20">
                <v:path arrowok="t"/>
              </v:shape>
              <v:shape style="position:absolute;left:0;top:-10572;width:11906;height:10205" type="#_x0000_t75" stroked="false">
                <v:imagedata r:id="rId9" o:title=""/>
              </v:shape>
            </v:group>
            <w10:wrap type="none"/>
          </v:group>
        </w:pict>
      </w:r>
      <w:r>
        <w:rPr/>
        <w:pict>
          <v:group style="position:absolute;margin-left:140.411392pt;margin-top:74.438049pt;width:19.75pt;height:10.5pt;mso-position-horizontal-relative:page;mso-position-vertical-relative:page;z-index:-42688" coordorigin="2808,1489" coordsize="395,210">
            <v:shape style="position:absolute;left:3021;top:1489;width:182;height:210" type="#_x0000_t75" stroked="false">
              <v:imagedata r:id="rId10" o:title=""/>
            </v:shape>
            <v:shape style="position:absolute;left:2808;top:1491;width:171;height:206" type="#_x0000_t75" stroked="false">
              <v:imagedata r:id="rId11" o:title=""/>
            </v:shape>
            <w10:wrap type="none"/>
          </v:group>
        </w:pict>
      </w:r>
      <w:r>
        <w:rPr>
          <w:rFonts w:ascii="FuturaT"/>
          <w:b/>
          <w:color w:val="231F20"/>
          <w:spacing w:val="-1"/>
          <w:sz w:val="34"/>
        </w:rPr>
        <w:t>Pressemappe</w:t>
      </w:r>
      <w:r>
        <w:rPr>
          <w:rFonts w:ascii="FuturaT"/>
          <w:sz w:val="34"/>
        </w:rPr>
      </w:r>
    </w:p>
    <w:p>
      <w:pPr>
        <w:spacing w:line="240" w:lineRule="auto" w:before="2"/>
        <w:ind w:right="0"/>
        <w:rPr>
          <w:rFonts w:ascii="FuturaT" w:hAnsi="FuturaT" w:cs="FuturaT" w:eastAsia="FuturaT" w:hint="default"/>
          <w:b/>
          <w:bCs/>
          <w:sz w:val="17"/>
          <w:szCs w:val="17"/>
        </w:rPr>
      </w:pPr>
      <w:r>
        <w:rPr/>
        <w:br w:type="column"/>
      </w:r>
      <w:r>
        <w:rPr>
          <w:rFonts w:ascii="FuturaT"/>
          <w:b/>
          <w:sz w:val="17"/>
        </w:rPr>
      </w:r>
    </w:p>
    <w:p>
      <w:pPr>
        <w:pStyle w:val="BodyText"/>
        <w:spacing w:line="240" w:lineRule="auto" w:before="0"/>
        <w:ind w:left="354" w:right="0" w:firstLine="0"/>
        <w:jc w:val="left"/>
      </w:pPr>
      <w:r>
        <w:rPr>
          <w:color w:val="231F20"/>
        </w:rPr>
        <w:t>Light + Building</w:t>
      </w:r>
      <w:r>
        <w:rPr>
          <w:color w:val="231F20"/>
          <w:spacing w:val="-1"/>
        </w:rPr>
        <w:t> </w:t>
      </w:r>
      <w:r>
        <w:rPr>
          <w:color w:val="231F20"/>
        </w:rPr>
        <w:t>2016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280" w:left="0" w:right="0"/>
          <w:cols w:num="2" w:equalWidth="0">
            <w:col w:w="7656" w:space="40"/>
            <w:col w:w="4214"/>
          </w:cols>
        </w:sectPr>
      </w:pPr>
    </w:p>
    <w:p>
      <w:pPr>
        <w:pStyle w:val="Heading1"/>
        <w:spacing w:line="544" w:lineRule="exact"/>
        <w:ind w:left="992" w:right="1566"/>
        <w:jc w:val="left"/>
      </w:pPr>
      <w:r>
        <w:rPr>
          <w:color w:val="FFFFFF"/>
          <w:spacing w:val="-7"/>
        </w:rPr>
        <w:t>INHALT</w:t>
      </w:r>
      <w:r>
        <w:rPr>
          <w:spacing w:val="-7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0"/>
        <w:ind w:right="0"/>
        <w:rPr>
          <w:rFonts w:ascii="Futura Book" w:hAnsi="Futura Book" w:cs="Futura Book" w:eastAsia="Futura Book" w:hint="default"/>
          <w:sz w:val="16"/>
          <w:szCs w:val="16"/>
        </w:rPr>
      </w:pPr>
    </w:p>
    <w:p>
      <w:pPr>
        <w:pStyle w:val="Heading3"/>
        <w:numPr>
          <w:ilvl w:val="0"/>
          <w:numId w:val="1"/>
        </w:numPr>
        <w:tabs>
          <w:tab w:pos="6328" w:val="left" w:leader="none"/>
        </w:tabs>
        <w:spacing w:line="240" w:lineRule="auto" w:before="0" w:after="0"/>
        <w:ind w:left="6327" w:right="0" w:hanging="233"/>
        <w:jc w:val="left"/>
        <w:rPr>
          <w:b w:val="0"/>
          <w:bCs w:val="0"/>
        </w:rPr>
      </w:pPr>
      <w:r>
        <w:rPr/>
        <w:pict>
          <v:group style="position:absolute;margin-left:.0pt;margin-top:-24.476685pt;width:283.5pt;height:543.6pt;mso-position-horizontal-relative:page;mso-position-vertical-relative:paragraph;z-index:-42664" coordorigin="0,-490" coordsize="5670,10872">
            <v:shape style="position:absolute;left:0;top:-490;width:5670;height:10872" coordorigin="0,-490" coordsize="5670,10872" path="m5499,-490l0,-490,0,10382,5499,10382,5598,10379,5648,10361,5667,10310,5669,10212,5669,-319,5667,-418,5648,-468,5598,-487,5499,-490xe" filled="true" fillcolor="#fff1d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Download-Links und</w:t>
      </w:r>
      <w:r>
        <w:rPr>
          <w:color w:val="231F20"/>
          <w:spacing w:val="-1"/>
        </w:rPr>
        <w:t> </w:t>
      </w:r>
      <w:r>
        <w:rPr>
          <w:color w:val="231F20"/>
        </w:rPr>
        <w:t>Kontakt</w:t>
      </w:r>
      <w:r>
        <w:rPr>
          <w:b w:val="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6328" w:val="left" w:leader="none"/>
        </w:tabs>
        <w:spacing w:line="240" w:lineRule="auto" w:before="0" w:after="0"/>
        <w:ind w:left="6327" w:right="0" w:hanging="233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Daten und Fakten</w:t>
      </w:r>
      <w:r>
        <w:rPr>
          <w:rFonts w:ascii="Futura Bold"/>
          <w:b/>
          <w:color w:val="231F20"/>
          <w:spacing w:val="-14"/>
          <w:sz w:val="17"/>
        </w:rPr>
        <w:t> </w:t>
      </w:r>
      <w:r>
        <w:rPr>
          <w:rFonts w:ascii="Futura Bold"/>
          <w:b/>
          <w:color w:val="231F20"/>
          <w:sz w:val="17"/>
        </w:rPr>
        <w:t>Vossloh-Schwabe</w:t>
      </w:r>
      <w:r>
        <w:rPr>
          <w:rFonts w:ascii="Futura Bold"/>
          <w:sz w:val="17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6328" w:val="left" w:leader="none"/>
        </w:tabs>
        <w:spacing w:line="240" w:lineRule="auto" w:before="0" w:after="0"/>
        <w:ind w:left="6327" w:right="0" w:hanging="233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Smart</w:t>
      </w:r>
      <w:r>
        <w:rPr>
          <w:rFonts w:ascii="Futura Bold"/>
          <w:b/>
          <w:color w:val="231F20"/>
          <w:spacing w:val="3"/>
          <w:sz w:val="17"/>
        </w:rPr>
        <w:t> </w:t>
      </w:r>
      <w:r>
        <w:rPr>
          <w:rFonts w:ascii="Futura Bold"/>
          <w:b/>
          <w:color w:val="231F20"/>
          <w:sz w:val="17"/>
        </w:rPr>
        <w:t>Lighting</w:t>
      </w:r>
      <w:r>
        <w:rPr>
          <w:rFonts w:ascii="Futura Bold"/>
          <w:sz w:val="17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6328" w:val="left" w:leader="none"/>
        </w:tabs>
        <w:spacing w:line="240" w:lineRule="auto" w:before="0" w:after="0"/>
        <w:ind w:left="6327" w:right="0" w:hanging="233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Fachmesse Light + Building</w:t>
      </w:r>
      <w:r>
        <w:rPr>
          <w:rFonts w:ascii="Futura Bold"/>
          <w:sz w:val="17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6329" w:val="left" w:leader="none"/>
        </w:tabs>
        <w:spacing w:line="240" w:lineRule="auto" w:before="0" w:after="0"/>
        <w:ind w:left="6328" w:right="0" w:hanging="234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Produktneuheiten</w:t>
      </w:r>
      <w:r>
        <w:rPr>
          <w:rFonts w:ascii="Futura Bold"/>
          <w:sz w:val="17"/>
        </w:rPr>
      </w:r>
    </w:p>
    <w:p>
      <w:pPr>
        <w:spacing w:after="0" w:line="240" w:lineRule="auto"/>
        <w:jc w:val="left"/>
        <w:rPr>
          <w:rFonts w:ascii="Futura Bold" w:hAnsi="Futura Bold" w:cs="Futura Bold" w:eastAsia="Futura Bold" w:hint="default"/>
          <w:sz w:val="17"/>
          <w:szCs w:val="17"/>
        </w:rPr>
        <w:sectPr>
          <w:headerReference w:type="even" r:id="rId12"/>
          <w:footerReference w:type="even" r:id="rId13"/>
          <w:footerReference w:type="default" r:id="rId14"/>
          <w:pgSz w:w="11910" w:h="16840"/>
          <w:pgMar w:header="0" w:footer="526" w:top="1640" w:bottom="720" w:left="0" w:right="0"/>
          <w:pgNumType w:start="2"/>
        </w:sectPr>
      </w:pPr>
    </w:p>
    <w:p>
      <w:pPr>
        <w:spacing w:line="240" w:lineRule="auto"/>
        <w:ind w:left="0" w:right="1566" w:firstLine="0"/>
        <w:rPr>
          <w:rFonts w:ascii="Futura Bold" w:hAnsi="Futura Bold" w:cs="Futura Bold" w:eastAsia="Futura Bold" w:hint="default"/>
          <w:sz w:val="20"/>
          <w:szCs w:val="20"/>
        </w:rPr>
      </w:pPr>
      <w:r>
        <w:rPr>
          <w:rFonts w:ascii="Futura Bold" w:hAnsi="Futura Bold" w:cs="Futura Bold" w:eastAsia="Futura Bold" w:hint="default"/>
          <w:sz w:val="20"/>
          <w:szCs w:val="20"/>
        </w:rPr>
        <w:pict>
          <v:group style="width:283.5pt;height:170pt;mso-position-horizontal-relative:char;mso-position-vertical-relative:line" coordorigin="0,0" coordsize="5670,3400">
            <v:group style="position:absolute;left:10;top:10;width:5650;height:3380" coordorigin="10,10" coordsize="5650,3380">
              <v:shape style="position:absolute;left:10;top:10;width:5650;height:3380" coordorigin="10,10" coordsize="5650,3380" path="m5489,10l10,10,10,3390,5489,3390,5588,3387,5638,3369,5657,3318,5659,3220,5659,180,5657,82,5638,31,5588,13,5489,10xe" filled="true" fillcolor="#ffcb04" stroked="false">
                <v:path arrowok="t"/>
                <v:fill type="solid"/>
              </v:shape>
            </v:group>
            <v:group style="position:absolute;left:10;top:10;width:5650;height:3380" coordorigin="10,10" coordsize="5650,3380">
              <v:shape style="position:absolute;left:10;top:10;width:5650;height:3380" coordorigin="10,10" coordsize="5650,3380" path="m10,10l10,3390,5489,3390,5588,3387,5638,3369,5657,3318,5659,3220,5659,180,5657,82,5638,31,5588,13,5489,10,10,10xe" filled="false" stroked="true" strokeweight="1pt" strokecolor="#ffcb04">
                <v:path arrowok="t"/>
              </v:shape>
              <v:shape style="position:absolute;left:10;top:10;width:5650;height:3380" type="#_x0000_t202" filled="false" stroked="false">
                <v:textbox inset="0,0,0,0">
                  <w:txbxContent>
                    <w:p>
                      <w:pPr>
                        <w:spacing w:line="247" w:lineRule="auto" w:before="378"/>
                        <w:ind w:left="1610" w:right="830" w:hanging="629"/>
                        <w:jc w:val="left"/>
                        <w:rPr>
                          <w:rFonts w:ascii="Futura Book" w:hAnsi="Futura Book" w:cs="Futura Book" w:eastAsia="Futura Book" w:hint="default"/>
                          <w:sz w:val="51"/>
                          <w:szCs w:val="51"/>
                        </w:rPr>
                      </w:pPr>
                      <w:r>
                        <w:rPr>
                          <w:rFonts w:ascii="Futura Book"/>
                          <w:color w:val="FFFFFF"/>
                          <w:sz w:val="51"/>
                        </w:rPr>
                        <w:t>1. DOWNLOAD- LINKS UND </w:t>
                      </w:r>
                      <w:r>
                        <w:rPr>
                          <w:rFonts w:ascii="Futura Book"/>
                          <w:color w:val="FFFFFF"/>
                          <w:spacing w:val="-6"/>
                          <w:sz w:val="51"/>
                        </w:rPr>
                        <w:t>KONTAKT</w:t>
                      </w:r>
                      <w:r>
                        <w:rPr>
                          <w:rFonts w:ascii="Futura Book"/>
                          <w:spacing w:val="-6"/>
                          <w:sz w:val="5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Futura Bold" w:hAnsi="Futura Bold" w:cs="Futura Bold" w:eastAsia="Futura Bold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3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pStyle w:val="BodyText"/>
        <w:spacing w:line="252" w:lineRule="auto" w:before="0"/>
        <w:ind w:left="6094" w:right="1566" w:firstLine="0"/>
        <w:jc w:val="left"/>
      </w:pPr>
      <w:r>
        <w:rPr/>
        <w:pict>
          <v:group style="position:absolute;margin-left:297.637695pt;margin-top:-206.979294pt;width:297.650pt;height:170.1pt;mso-position-horizontal-relative:page;mso-position-vertical-relative:paragraph;z-index:1192" coordorigin="5953,-4140" coordsize="5953,3402">
            <v:shape style="position:absolute;left:5953;top:-4140;width:5953;height:3402" coordorigin="5953,-4140" coordsize="5953,3402" path="m11906,-4140l6123,-4140,6025,-4137,5974,-4118,5955,-4068,5953,-3970,5953,-908,5955,-810,5974,-759,6025,-741,6123,-738,11906,-738,11906,-4140xe" filled="true" fillcolor="#d1d3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5pt;margin-top:-25.184189pt;width:283pt;height:543.6pt;mso-position-horizontal-relative:page;mso-position-vertical-relative:paragraph;z-index:1216" coordorigin="10,-504" coordsize="5660,10872">
            <v:shape style="position:absolute;left:10;top:-504;width:5660;height:10872" coordorigin="10,-504" coordsize="5660,10872" path="m5499,-504l10,-504,10,10368,5499,10368,5598,10365,5648,10346,5667,10296,5669,10198,5669,-334,5667,-432,5648,-482,5598,-501,5499,-504xe" filled="true" fillcolor="#fff1d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Diese Pressemappe steht in digitaler Form für die Presse zum Download bereit:</w:t>
      </w:r>
      <w:r>
        <w:rPr/>
      </w:r>
    </w:p>
    <w:p>
      <w:pPr>
        <w:spacing w:line="240" w:lineRule="auto" w:before="11" w:after="0"/>
        <w:ind w:right="0"/>
        <w:rPr>
          <w:rFonts w:ascii="Futura Light" w:hAnsi="Futura Light" w:cs="Futura Light" w:eastAsia="Futura Light" w:hint="default"/>
          <w:sz w:val="21"/>
          <w:szCs w:val="21"/>
        </w:rPr>
      </w:pPr>
    </w:p>
    <w:p>
      <w:pPr>
        <w:spacing w:line="240" w:lineRule="auto"/>
        <w:ind w:left="6179" w:right="0" w:firstLine="0"/>
        <w:rPr>
          <w:rFonts w:ascii="Futura Light" w:hAnsi="Futura Light" w:cs="Futura Light" w:eastAsia="Futura Light" w:hint="default"/>
          <w:sz w:val="20"/>
          <w:szCs w:val="20"/>
        </w:rPr>
      </w:pPr>
      <w:r>
        <w:rPr>
          <w:rFonts w:ascii="Futura Light" w:hAnsi="Futura Light" w:cs="Futura Light" w:eastAsia="Futura Light" w:hint="default"/>
          <w:sz w:val="20"/>
          <w:szCs w:val="20"/>
        </w:rPr>
        <w:drawing>
          <wp:inline distT="0" distB="0" distL="0" distR="0">
            <wp:extent cx="1325870" cy="1325879"/>
            <wp:effectExtent l="0" t="0" r="0" b="0"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0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ight" w:hAnsi="Futura Light" w:cs="Futura Light" w:eastAsia="Futura Light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6"/>
        <w:ind w:right="0"/>
        <w:rPr>
          <w:rFonts w:ascii="Futura Light" w:hAnsi="Futura Light" w:cs="Futura Light" w:eastAsia="Futura Light" w:hint="default"/>
          <w:sz w:val="15"/>
          <w:szCs w:val="15"/>
        </w:rPr>
      </w:pPr>
    </w:p>
    <w:p>
      <w:pPr>
        <w:pStyle w:val="BodyText"/>
        <w:spacing w:line="252" w:lineRule="auto" w:before="0"/>
        <w:ind w:left="6094" w:right="1891" w:firstLine="0"/>
        <w:jc w:val="left"/>
      </w:pPr>
      <w:r>
        <w:rPr>
          <w:color w:val="231F20"/>
        </w:rPr>
        <w:t>Aktuelle Bilder zu Vossloh-Schwabe stellen wir Ihnen</w:t>
      </w:r>
      <w:r>
        <w:rPr>
          <w:color w:val="231F20"/>
          <w:spacing w:val="-14"/>
        </w:rPr>
        <w:t> </w:t>
      </w:r>
      <w:r>
        <w:rPr>
          <w:color w:val="231F20"/>
        </w:rPr>
        <w:t>auf </w:t>
      </w:r>
      <w:r>
        <w:rPr>
          <w:color w:val="231F20"/>
        </w:rPr>
        <w:t>Anfrage in gewünschter Auflösung zur</w:t>
      </w:r>
      <w:r>
        <w:rPr>
          <w:color w:val="231F20"/>
          <w:spacing w:val="-11"/>
        </w:rPr>
        <w:t> </w:t>
      </w:r>
      <w:r>
        <w:rPr>
          <w:color w:val="231F20"/>
        </w:rPr>
        <w:t>Verfügung.</w:t>
      </w:r>
      <w:r>
        <w:rPr/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Pressekontakt /</w:t>
      </w:r>
      <w:r>
        <w:rPr>
          <w:color w:val="231F20"/>
          <w:spacing w:val="-1"/>
        </w:rPr>
        <w:t> </w:t>
      </w:r>
      <w:r>
        <w:rPr>
          <w:color w:val="231F20"/>
        </w:rPr>
        <w:t>Journalisten-Anfragen:</w:t>
      </w:r>
      <w:r>
        <w:rPr>
          <w:b w:val="0"/>
        </w:rPr>
      </w:r>
    </w:p>
    <w:p>
      <w:pPr>
        <w:spacing w:line="240" w:lineRule="auto" w:before="9"/>
        <w:ind w:right="0"/>
        <w:rPr>
          <w:rFonts w:ascii="Futura Bold" w:hAnsi="Futura Bold" w:cs="Futura Bold" w:eastAsia="Futura Bold" w:hint="default"/>
          <w:b/>
          <w:bCs/>
          <w:sz w:val="18"/>
          <w:szCs w:val="18"/>
        </w:rPr>
      </w:pPr>
    </w:p>
    <w:p>
      <w:pPr>
        <w:pStyle w:val="BodyText"/>
        <w:spacing w:line="252" w:lineRule="auto" w:before="0"/>
        <w:ind w:left="6094" w:right="3176" w:firstLine="0"/>
        <w:jc w:val="left"/>
      </w:pPr>
      <w:r>
        <w:rPr>
          <w:color w:val="231F20"/>
        </w:rPr>
        <w:t>Barbara Lenz . Vossloh-Schwabe</w:t>
      </w:r>
      <w:r>
        <w:rPr>
          <w:color w:val="231F20"/>
          <w:spacing w:val="-14"/>
        </w:rPr>
        <w:t> </w:t>
      </w:r>
      <w:r>
        <w:rPr>
          <w:color w:val="231F20"/>
        </w:rPr>
        <w:t>(VS) </w:t>
      </w:r>
      <w:r>
        <w:rPr>
          <w:color w:val="231F20"/>
        </w:rPr>
        <w:t>Marketing / Communications</w:t>
      </w:r>
      <w:r>
        <w:rPr/>
      </w:r>
    </w:p>
    <w:p>
      <w:pPr>
        <w:pStyle w:val="BodyText"/>
        <w:spacing w:line="216" w:lineRule="exact" w:before="0"/>
        <w:ind w:left="6094" w:right="1059" w:firstLine="0"/>
        <w:jc w:val="left"/>
      </w:pPr>
      <w:r>
        <w:rPr>
          <w:color w:val="231F20"/>
        </w:rPr>
        <w:t>Fon +49 (0)7181 8002-252 . Fax +49 (0)7181</w:t>
      </w:r>
      <w:r>
        <w:rPr>
          <w:color w:val="231F20"/>
          <w:spacing w:val="-1"/>
        </w:rPr>
        <w:t> </w:t>
      </w:r>
      <w:r>
        <w:rPr>
          <w:color w:val="231F20"/>
        </w:rPr>
        <w:t>8002-122</w:t>
      </w:r>
      <w:r>
        <w:rPr/>
      </w:r>
    </w:p>
    <w:p>
      <w:pPr>
        <w:pStyle w:val="BodyText"/>
        <w:spacing w:line="240" w:lineRule="auto"/>
        <w:ind w:left="6094" w:right="1566" w:firstLine="0"/>
        <w:jc w:val="left"/>
      </w:pPr>
      <w:r>
        <w:rPr>
          <w:color w:val="231F20"/>
        </w:rPr>
        <w:t>Mobil +49 (0)152 56714</w:t>
      </w:r>
      <w:r>
        <w:rPr>
          <w:color w:val="231F20"/>
          <w:spacing w:val="-1"/>
        </w:rPr>
        <w:t> </w:t>
      </w:r>
      <w:r>
        <w:rPr>
          <w:color w:val="231F20"/>
        </w:rPr>
        <w:t>212</w:t>
      </w:r>
      <w:r>
        <w:rPr/>
      </w:r>
    </w:p>
    <w:p>
      <w:pPr>
        <w:pStyle w:val="BodyText"/>
        <w:spacing w:line="252" w:lineRule="auto"/>
        <w:ind w:left="6094" w:right="2547" w:firstLine="0"/>
        <w:jc w:val="left"/>
      </w:pPr>
      <w:r>
        <w:rPr>
          <w:color w:val="231F20"/>
        </w:rPr>
        <w:t>Mail: </w:t>
      </w:r>
      <w:hyperlink r:id="rId17">
        <w:r>
          <w:rPr>
            <w:color w:val="231F20"/>
          </w:rPr>
          <w:t>barbara.lenz@vsu.vossloh-schwabe.com</w:t>
        </w:r>
      </w:hyperlink>
      <w:r>
        <w:rPr>
          <w:color w:val="231F20"/>
        </w:rPr>
        <w:t> </w:t>
      </w:r>
      <w:r>
        <w:rPr>
          <w:color w:val="231F20"/>
        </w:rPr>
      </w:r>
      <w:hyperlink r:id="rId18">
        <w:r>
          <w:rPr>
            <w:color w:val="231F20"/>
          </w:rPr>
          <w:t>www.vossloh-schwabe.com</w:t>
        </w:r>
        <w:r>
          <w:rPr/>
        </w:r>
      </w:hyperlink>
    </w:p>
    <w:p>
      <w:pPr>
        <w:spacing w:after="0" w:line="252" w:lineRule="auto"/>
        <w:jc w:val="left"/>
        <w:sectPr>
          <w:headerReference w:type="default" r:id="rId15"/>
          <w:pgSz w:w="11910" w:h="16840"/>
          <w:pgMar w:header="0" w:footer="526" w:top="1120" w:bottom="720" w:left="0" w:right="0"/>
        </w:sectPr>
      </w:pPr>
    </w:p>
    <w:p>
      <w:pPr>
        <w:pStyle w:val="Heading1"/>
        <w:numPr>
          <w:ilvl w:val="0"/>
          <w:numId w:val="2"/>
        </w:numPr>
        <w:tabs>
          <w:tab w:pos="1621" w:val="left" w:leader="none"/>
        </w:tabs>
        <w:spacing w:line="544" w:lineRule="exact" w:before="0" w:after="0"/>
        <w:ind w:left="1620" w:right="0" w:hanging="628"/>
        <w:jc w:val="left"/>
      </w:pPr>
      <w:r>
        <w:rPr>
          <w:color w:val="FFFFFF"/>
          <w:spacing w:val="-9"/>
        </w:rPr>
        <w:t>DATEN</w:t>
      </w:r>
      <w:r>
        <w:rPr>
          <w:color w:val="FFFFFF"/>
          <w:spacing w:val="3"/>
        </w:rPr>
        <w:t> </w:t>
      </w:r>
      <w:r>
        <w:rPr>
          <w:color w:val="FFFFFF"/>
        </w:rPr>
        <w:t>UND</w:t>
      </w:r>
      <w:r>
        <w:rPr/>
      </w:r>
    </w:p>
    <w:p>
      <w:pPr>
        <w:spacing w:before="18"/>
        <w:ind w:left="1620" w:right="1566" w:firstLine="0"/>
        <w:jc w:val="left"/>
        <w:rPr>
          <w:rFonts w:ascii="Futura Book" w:hAnsi="Futura Book" w:cs="Futura Book" w:eastAsia="Futura Book" w:hint="default"/>
          <w:sz w:val="51"/>
          <w:szCs w:val="51"/>
        </w:rPr>
      </w:pPr>
      <w:r>
        <w:rPr>
          <w:rFonts w:ascii="Futura Book"/>
          <w:color w:val="FFFFFF"/>
          <w:spacing w:val="-7"/>
          <w:sz w:val="51"/>
        </w:rPr>
        <w:t>FAKTEN</w:t>
      </w:r>
      <w:r>
        <w:rPr>
          <w:rFonts w:ascii="Futura Book"/>
          <w:spacing w:val="-7"/>
          <w:sz w:val="51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Futura Book" w:hAnsi="Futura Book" w:cs="Futura Book" w:eastAsia="Futura Book" w:hint="default"/>
          <w:sz w:val="19"/>
          <w:szCs w:val="19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/>
        <w:pict>
          <v:group style="position:absolute;margin-left:.0pt;margin-top:-21.576683pt;width:283.5pt;height:543.6pt;mso-position-horizontal-relative:page;mso-position-vertical-relative:paragraph;z-index:-42544" coordorigin="0,-432" coordsize="5670,10872">
            <v:group style="position:absolute;left:0;top:-432;width:5670;height:10872" coordorigin="0,-432" coordsize="5670,10872">
              <v:shape style="position:absolute;left:0;top:-432;width:5670;height:10872" coordorigin="0,-432" coordsize="5670,10872" path="m5499,-432l0,-432,0,10440,5499,10440,5598,10437,5648,10419,5667,10368,5669,10270,5669,-261,5667,-360,5648,-410,5598,-429,5499,-432xe" filled="true" fillcolor="#fff1d0" stroked="false">
                <v:path arrowok="t"/>
                <v:fill type="solid"/>
              </v:shape>
            </v:group>
            <v:group style="position:absolute;left:0;top:-432;width:5670;height:10872" coordorigin="0,-432" coordsize="5670,10872">
              <v:shape style="position:absolute;left:0;top:-432;width:5670;height:10872" coordorigin="0,-432" coordsize="5670,10872" path="m5499,-432l0,-432,0,10440,5499,10440,5598,10437,5648,10419,5667,10368,5669,10270,5669,-261,5667,-360,5648,-410,5598,-429,5499,-432xe" filled="true" fillcolor="#fff1d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Geschäftstätigkeit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6265" w:val="left" w:leader="none"/>
        </w:tabs>
        <w:spacing w:line="252" w:lineRule="auto" w:before="16" w:after="0"/>
        <w:ind w:left="6264" w:right="1272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Komplettanbieter von energieeffizienten LED- und Lichtmanage- ment-Systemen mit passenden Optiken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2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Innovative Lösungen im Bereich Smart</w:t>
      </w:r>
      <w:r>
        <w:rPr>
          <w:rFonts w:ascii="Futura Light" w:hAnsi="Futura Light"/>
          <w:color w:val="231F20"/>
          <w:spacing w:val="3"/>
          <w:sz w:val="17"/>
        </w:rPr>
        <w:t> </w:t>
      </w:r>
      <w:r>
        <w:rPr>
          <w:rFonts w:ascii="Futura Light" w:hAnsi="Futura Light"/>
          <w:color w:val="231F20"/>
          <w:sz w:val="17"/>
        </w:rPr>
        <w:t>Lighting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2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Anbieter von konventionellen Beleuchtungskomponenten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Beschäftigte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Gesamtzahl:</w:t>
      </w:r>
      <w:r>
        <w:rPr>
          <w:color w:val="231F20"/>
          <w:spacing w:val="-1"/>
        </w:rPr>
        <w:t> </w:t>
      </w:r>
      <w:r>
        <w:rPr>
          <w:color w:val="231F20"/>
        </w:rPr>
        <w:t>1.167</w:t>
      </w:r>
      <w:r>
        <w:rPr/>
      </w:r>
    </w:p>
    <w:p>
      <w:pPr>
        <w:pStyle w:val="BodyText"/>
        <w:spacing w:line="240" w:lineRule="auto"/>
        <w:ind w:left="6094" w:right="1566" w:firstLine="0"/>
        <w:jc w:val="left"/>
      </w:pPr>
      <w:r>
        <w:rPr>
          <w:color w:val="231F20"/>
        </w:rPr>
        <w:t>(Stand: Februar 2016)</w:t>
      </w:r>
      <w:r>
        <w:rPr/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4932" w:firstLine="0"/>
        <w:jc w:val="left"/>
      </w:pPr>
      <w:r>
        <w:rPr>
          <w:rFonts w:ascii="Futura Bold" w:hAnsi="Futura Bold"/>
          <w:b/>
          <w:color w:val="231F20"/>
        </w:rPr>
        <w:t>Standorte </w:t>
      </w:r>
      <w:r>
        <w:rPr>
          <w:color w:val="231F20"/>
        </w:rPr>
        <w:t>Urbach Kamp-Lintfort Lüdenscheid Oschatz</w:t>
      </w:r>
      <w:r>
        <w:rPr/>
      </w:r>
    </w:p>
    <w:p>
      <w:pPr>
        <w:pStyle w:val="BodyText"/>
        <w:spacing w:line="252" w:lineRule="auto" w:before="0"/>
        <w:ind w:left="6094" w:right="4168" w:firstLine="0"/>
        <w:jc w:val="left"/>
      </w:pPr>
      <w:r>
        <w:rPr>
          <w:color w:val="231F20"/>
        </w:rPr>
        <w:t>Svilajnac / Serbien Sarsina / Italien</w:t>
      </w:r>
      <w:r>
        <w:rPr/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Niederlassungen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weltweit rund 20</w:t>
      </w:r>
      <w:r>
        <w:rPr>
          <w:color w:val="231F20"/>
          <w:spacing w:val="-11"/>
        </w:rPr>
        <w:t> </w:t>
      </w:r>
      <w:r>
        <w:rPr>
          <w:color w:val="231F20"/>
        </w:rPr>
        <w:t>Vertriebsniederlassungen</w:t>
      </w:r>
      <w:r>
        <w:rPr/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spacing w:line="254" w:lineRule="auto" w:before="0"/>
        <w:ind w:left="6094" w:right="4168" w:firstLine="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Zentrallager </w:t>
      </w:r>
      <w:r>
        <w:rPr>
          <w:rFonts w:ascii="Futura Light"/>
          <w:color w:val="231F20"/>
          <w:sz w:val="17"/>
        </w:rPr>
        <w:t>Ettlingen (bei Karlsruhe) Singapur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VS und Ökologie</w:t>
      </w:r>
      <w:r>
        <w:rPr>
          <w:b w:val="0"/>
        </w:rPr>
      </w:r>
    </w:p>
    <w:p>
      <w:pPr>
        <w:pStyle w:val="BodyText"/>
        <w:spacing w:line="252" w:lineRule="auto" w:before="16"/>
        <w:ind w:left="6094" w:right="1059" w:firstLine="0"/>
        <w:jc w:val="left"/>
      </w:pPr>
      <w:r>
        <w:rPr>
          <w:color w:val="231F20"/>
        </w:rPr>
        <w:t>Nahezu alle VS-Standorte werden zu 100 Prozent mit Strom aus erneuerbaren Energien versorgt und nahezu alle Produktionsstätten sind nach ISO 14001:2004 zertifiziert und nehmen somit aktiv am Verbesserungsprozess der betrieblichen Umweltpolitik</w:t>
      </w:r>
      <w:r>
        <w:rPr>
          <w:color w:val="231F20"/>
          <w:spacing w:val="-14"/>
        </w:rPr>
        <w:t> </w:t>
      </w:r>
      <w:r>
        <w:rPr>
          <w:color w:val="231F20"/>
        </w:rPr>
        <w:t>teil.</w:t>
      </w:r>
      <w:r>
        <w:rPr/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Umsatz</w:t>
      </w:r>
      <w:r>
        <w:rPr>
          <w:b w:val="0"/>
        </w:rPr>
      </w:r>
    </w:p>
    <w:p>
      <w:pPr>
        <w:pStyle w:val="BodyText"/>
        <w:spacing w:line="252" w:lineRule="auto" w:before="16"/>
        <w:ind w:left="6094" w:right="3737" w:firstLine="0"/>
        <w:jc w:val="left"/>
      </w:pPr>
      <w:r>
        <w:rPr>
          <w:color w:val="231F20"/>
        </w:rPr>
        <w:t>214 Millionen Euro im Jahr (Stand Finanzjahr 2014/15)</w:t>
      </w:r>
      <w:r>
        <w:rPr/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54" w:lineRule="auto" w:before="0"/>
        <w:ind w:left="6094" w:right="4079" w:firstLine="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Bold" w:hAnsi="Futura Bold"/>
          <w:b/>
          <w:color w:val="231F20"/>
          <w:sz w:val="17"/>
        </w:rPr>
        <w:t>Geschäftsführung </w:t>
      </w:r>
      <w:r>
        <w:rPr>
          <w:rFonts w:ascii="Futura Light" w:hAnsi="Futura Light"/>
          <w:color w:val="231F20"/>
          <w:sz w:val="17"/>
        </w:rPr>
        <w:t>Setsuo Mizusawa</w:t>
      </w:r>
      <w:r>
        <w:rPr>
          <w:rFonts w:ascii="Futura Light" w:hAnsi="Futura Light"/>
          <w:color w:val="231F20"/>
          <w:spacing w:val="-14"/>
          <w:sz w:val="17"/>
        </w:rPr>
        <w:t> </w:t>
      </w:r>
      <w:r>
        <w:rPr>
          <w:rFonts w:ascii="Futura Light" w:hAnsi="Futura Light"/>
          <w:color w:val="231F20"/>
          <w:sz w:val="17"/>
        </w:rPr>
        <w:t>(Vors.) </w:t>
      </w:r>
      <w:r>
        <w:rPr>
          <w:rFonts w:ascii="Futura Light" w:hAnsi="Futura Light"/>
          <w:color w:val="231F20"/>
          <w:sz w:val="17"/>
        </w:rPr>
        <w:t>Klaus Breisch</w:t>
      </w:r>
      <w:r>
        <w:rPr>
          <w:rFonts w:ascii="Futura Light" w:hAnsi="Futura Light"/>
          <w:sz w:val="17"/>
        </w:rPr>
      </w:r>
    </w:p>
    <w:p>
      <w:pPr>
        <w:pStyle w:val="BodyText"/>
        <w:spacing w:line="214" w:lineRule="exact" w:before="0"/>
        <w:ind w:left="6094" w:right="1566" w:firstLine="0"/>
        <w:jc w:val="left"/>
      </w:pPr>
      <w:r>
        <w:rPr>
          <w:color w:val="231F20"/>
        </w:rPr>
        <w:t>Hermann</w:t>
      </w:r>
      <w:r>
        <w:rPr>
          <w:color w:val="231F20"/>
          <w:spacing w:val="1"/>
        </w:rPr>
        <w:t> </w:t>
      </w:r>
      <w:r>
        <w:rPr>
          <w:color w:val="231F20"/>
        </w:rPr>
        <w:t>Kratschus</w:t>
      </w:r>
      <w:r>
        <w:rPr/>
      </w:r>
    </w:p>
    <w:p>
      <w:pPr>
        <w:spacing w:after="0" w:line="214" w:lineRule="exact"/>
        <w:jc w:val="left"/>
        <w:sectPr>
          <w:headerReference w:type="even" r:id="rId19"/>
          <w:footerReference w:type="even" r:id="rId20"/>
          <w:footerReference w:type="default" r:id="rId21"/>
          <w:pgSz w:w="11910" w:h="16840"/>
          <w:pgMar w:header="0" w:footer="526" w:top="1640" w:bottom="720" w:left="0" w:right="0"/>
          <w:pgNumType w:start="4"/>
        </w:sectPr>
      </w:pPr>
    </w:p>
    <w:p>
      <w:pPr>
        <w:spacing w:line="240" w:lineRule="auto"/>
        <w:ind w:left="0" w:right="1566" w:firstLine="0"/>
        <w:rPr>
          <w:rFonts w:ascii="Futura Light" w:hAnsi="Futura Light" w:cs="Futura Light" w:eastAsia="Futura Light" w:hint="default"/>
          <w:sz w:val="20"/>
          <w:szCs w:val="20"/>
        </w:rPr>
      </w:pPr>
      <w:r>
        <w:rPr>
          <w:rFonts w:ascii="Futura Light" w:hAnsi="Futura Light" w:cs="Futura Light" w:eastAsia="Futura Light" w:hint="default"/>
          <w:sz w:val="20"/>
          <w:szCs w:val="20"/>
        </w:rPr>
        <w:pict>
          <v:group style="width:283.5pt;height:170pt;mso-position-horizontal-relative:char;mso-position-vertical-relative:line" coordorigin="0,0" coordsize="5670,3400">
            <v:group style="position:absolute;left:10;top:10;width:5650;height:3380" coordorigin="10,10" coordsize="5650,3380">
              <v:shape style="position:absolute;left:10;top:10;width:5650;height:3380" coordorigin="10,10" coordsize="5650,3380" path="m5489,10l10,10,10,3390,5489,3390,5588,3387,5638,3369,5657,3318,5659,3220,5659,180,5657,82,5638,31,5588,13,5489,10xe" filled="true" fillcolor="#ffcb04" stroked="false">
                <v:path arrowok="t"/>
                <v:fill type="solid"/>
              </v:shape>
            </v:group>
            <v:group style="position:absolute;left:10;top:10;width:5650;height:3380" coordorigin="10,10" coordsize="5650,3380">
              <v:shape style="position:absolute;left:10;top:10;width:5650;height:3380" coordorigin="10,10" coordsize="5650,3380" path="m10,10l10,3390,5489,3390,5588,3387,5638,3369,5657,3318,5659,3220,5659,180,5657,82,5638,31,5588,13,5489,10,10,10xe" filled="false" stroked="true" strokeweight="1pt" strokecolor="#ffcb04">
                <v:path arrowok="t"/>
              </v:shape>
              <v:shape style="position:absolute;left:10;top:10;width:5650;height:3380" type="#_x0000_t202" filled="false" stroked="false">
                <v:textbox inset="0,0,0,0">
                  <w:txbxContent>
                    <w:p>
                      <w:pPr>
                        <w:spacing w:line="247" w:lineRule="auto" w:before="378"/>
                        <w:ind w:left="1610" w:right="1160" w:hanging="629"/>
                        <w:jc w:val="left"/>
                        <w:rPr>
                          <w:rFonts w:ascii="Futura Book" w:hAnsi="Futura Book" w:cs="Futura Book" w:eastAsia="Futura Book" w:hint="default"/>
                          <w:sz w:val="51"/>
                          <w:szCs w:val="51"/>
                        </w:rPr>
                      </w:pPr>
                      <w:r>
                        <w:rPr>
                          <w:rFonts w:ascii="Futura Book"/>
                          <w:color w:val="FFFFFF"/>
                          <w:sz w:val="51"/>
                        </w:rPr>
                        <w:t>2. </w:t>
                      </w:r>
                      <w:r>
                        <w:rPr>
                          <w:rFonts w:ascii="Futura Book"/>
                          <w:color w:val="FFFFFF"/>
                          <w:spacing w:val="-9"/>
                          <w:sz w:val="51"/>
                        </w:rPr>
                        <w:t>DATEN </w:t>
                      </w:r>
                      <w:r>
                        <w:rPr>
                          <w:rFonts w:ascii="Futura Book"/>
                          <w:color w:val="FFFFFF"/>
                          <w:sz w:val="51"/>
                        </w:rPr>
                        <w:t>UND </w:t>
                      </w:r>
                      <w:r>
                        <w:rPr>
                          <w:rFonts w:ascii="Futura Book"/>
                          <w:color w:val="FFFFFF"/>
                          <w:sz w:val="51"/>
                        </w:rPr>
                      </w:r>
                      <w:r>
                        <w:rPr>
                          <w:rFonts w:ascii="Futura Book"/>
                          <w:color w:val="FFFFFF"/>
                          <w:spacing w:val="-7"/>
                          <w:sz w:val="51"/>
                        </w:rPr>
                        <w:t>FAKTEN</w:t>
                      </w:r>
                      <w:r>
                        <w:rPr>
                          <w:rFonts w:ascii="Futura Book"/>
                          <w:spacing w:val="-7"/>
                          <w:sz w:val="5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Futura Light" w:hAnsi="Futura Light" w:cs="Futura Light" w:eastAsia="Futura Light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7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289" w:firstLine="0"/>
        <w:jc w:val="left"/>
      </w:pPr>
      <w:r>
        <w:rPr/>
        <w:pict>
          <v:group style="position:absolute;margin-left:297.637695pt;margin-top:-206.979294pt;width:297.650pt;height:170.1pt;mso-position-horizontal-relative:page;mso-position-vertical-relative:paragraph;z-index:1312" coordorigin="5953,-4140" coordsize="5953,3402">
            <v:shape style="position:absolute;left:5953;top:-4140;width:5953;height:3402" coordorigin="5953,-4140" coordsize="5953,3402" path="m11906,-4140l6123,-4140,6025,-4137,5974,-4118,5955,-4068,5953,-3970,5953,-908,5955,-810,5974,-759,6025,-741,6123,-738,11906,-738,11906,-4140xe" filled="true" fillcolor="#d1d3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5pt;margin-top:-25.184189pt;width:283pt;height:543.6pt;mso-position-horizontal-relative:page;mso-position-vertical-relative:paragraph;z-index:1336" coordorigin="10,-504" coordsize="5660,10872">
            <v:shape style="position:absolute;left:10;top:-504;width:5660;height:10872" coordorigin="10,-504" coordsize="5660,10872" path="m5499,-504l10,-504,10,10368,5499,10368,5598,10365,5648,10346,5667,10296,5669,10198,5669,-334,5667,-432,5648,-482,5598,-501,5499,-504xe" filled="true" fillcolor="#fff1d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Mit Hauptsitz in Deutschland, ist Vossloh-Schwabe seit 2002 </w:t>
      </w:r>
      <w:r>
        <w:rPr>
          <w:color w:val="231F20"/>
          <w:spacing w:val="-5"/>
        </w:rPr>
        <w:t>Teil </w:t>
      </w:r>
      <w:r>
        <w:rPr>
          <w:color w:val="231F20"/>
        </w:rPr>
        <w:t>des global agierenden Panasonic-Konzerns und gilt als einer </w:t>
      </w:r>
      <w:r>
        <w:rPr>
          <w:color w:val="231F20"/>
        </w:rPr>
        <w:t>der Technologieführer im Lichtsektor. Das Leistungsspektrum von Vossloh-Schwabe deckt den gesamten Bereich der</w:t>
      </w:r>
      <w:r>
        <w:rPr>
          <w:color w:val="231F20"/>
          <w:spacing w:val="-15"/>
        </w:rPr>
        <w:t> </w:t>
      </w:r>
      <w:r>
        <w:rPr>
          <w:color w:val="231F20"/>
        </w:rPr>
        <w:t>Beleuchtungs- </w:t>
      </w:r>
      <w:r>
        <w:rPr>
          <w:color w:val="231F20"/>
        </w:rPr>
        <w:t>technik ab: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216" w:firstLine="0"/>
        <w:jc w:val="left"/>
      </w:pPr>
      <w:r>
        <w:rPr>
          <w:color w:val="231F20"/>
        </w:rPr>
        <w:t>LED-Module in COB- und SMD-Technologie, in </w:t>
      </w:r>
      <w:r>
        <w:rPr>
          <w:color w:val="231F20"/>
          <w:spacing w:val="-3"/>
        </w:rPr>
        <w:t>runder, </w:t>
      </w:r>
      <w:r>
        <w:rPr>
          <w:color w:val="231F20"/>
        </w:rPr>
        <w:t>eckiger </w:t>
      </w:r>
      <w:r>
        <w:rPr>
          <w:color w:val="231F20"/>
        </w:rPr>
        <w:t>und linearer Bauform, für nahezu alle Anwendungsbereiche. Hocheffizient und mit einer Lebensdauer von bis zu 50.000 Std. bei einem minimalen Lichtstromrückgang von L90/B10 für die LUGA-Serie. Dazu die passenden optischen Systeme und Linsen auf PMMA-, PC- und Silikonbasis. Für die linearen Systeme bis zu 2 Meter an einem Stück gefertigt nach einem speziellen Herstel- lungsverfahren.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154" w:firstLine="0"/>
        <w:jc w:val="left"/>
      </w:pPr>
      <w:r>
        <w:rPr>
          <w:color w:val="231F20"/>
          <w:spacing w:val="-3"/>
        </w:rPr>
        <w:t>LED-Treiber, </w:t>
      </w:r>
      <w:r>
        <w:rPr>
          <w:color w:val="231F20"/>
        </w:rPr>
        <w:t>exakt abgestimmt auf die Module, in dimmbarer </w:t>
      </w:r>
      <w:r>
        <w:rPr>
          <w:color w:val="231F20"/>
        </w:rPr>
        <w:t>(1–10 V und DALI) und nicht dimmbarer Ausführung. Für LED-Kon- stantstrommodule (bis 1.700 mA) mit frei einstellbaren Ausgangs- strömen und für LED-Konstantspannungsmodule (12 V oder 24 V). Ausgezeichnet durch ihre hohe Effizienz, ihre lange Betriebsdauer sowie ihre Überspannungs-, Übertemperatur- und</w:t>
      </w:r>
      <w:r>
        <w:rPr>
          <w:color w:val="231F20"/>
          <w:spacing w:val="6"/>
        </w:rPr>
        <w:t> </w:t>
      </w:r>
      <w:r>
        <w:rPr>
          <w:color w:val="231F20"/>
        </w:rPr>
        <w:t>Leerlauffestigkeit.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141" w:firstLine="0"/>
        <w:jc w:val="left"/>
      </w:pPr>
      <w:r>
        <w:rPr>
          <w:color w:val="231F20"/>
        </w:rPr>
        <w:t>Die Lichtmanagementsysteme LiCS Indoor und LiCS Outdoor garantieren ein Höchstmaß an Energie- und Kostenersparnis sowie zusätzlichen Komfort und</w:t>
      </w:r>
      <w:r>
        <w:rPr>
          <w:color w:val="231F20"/>
          <w:spacing w:val="3"/>
        </w:rPr>
        <w:t> </w:t>
      </w:r>
      <w:r>
        <w:rPr>
          <w:color w:val="231F20"/>
        </w:rPr>
        <w:t>Sicherheit.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422" w:firstLine="0"/>
        <w:jc w:val="left"/>
      </w:pPr>
      <w:r>
        <w:rPr>
          <w:color w:val="231F20"/>
        </w:rPr>
        <w:t>Weiterhin bietet VS den gesamten Bereich der</w:t>
      </w:r>
      <w:r>
        <w:rPr>
          <w:color w:val="231F20"/>
          <w:spacing w:val="-10"/>
        </w:rPr>
        <w:t> </w:t>
      </w:r>
      <w:r>
        <w:rPr>
          <w:color w:val="231F20"/>
        </w:rPr>
        <w:t>konventionellen </w:t>
      </w:r>
      <w:r>
        <w:rPr>
          <w:color w:val="231F20"/>
        </w:rPr>
        <w:t>Technologie mit elektronischen und magnetischen Vorschalt- geräten, Zündgeräten und Lampenfassungen für praktisch alle gängigen Leuchtmittel an.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289" w:firstLine="0"/>
        <w:jc w:val="left"/>
      </w:pPr>
      <w:r>
        <w:rPr>
          <w:color w:val="231F20"/>
        </w:rPr>
        <w:t>Eine besondere Stärke liegt im Bereich der kundenspezifischen Lösungen. Sei es bei einzelnen LEDs, kompletten LED-Modulen mit speziellen Spektralverteilungen oder bei der Entwicklung und Fertigung anwendungsbezogener</w:t>
      </w:r>
      <w:r>
        <w:rPr>
          <w:color w:val="231F20"/>
          <w:spacing w:val="3"/>
        </w:rPr>
        <w:t> </w:t>
      </w:r>
      <w:r>
        <w:rPr>
          <w:color w:val="231F20"/>
        </w:rPr>
        <w:t>Optiken.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180" w:firstLine="0"/>
        <w:jc w:val="left"/>
      </w:pPr>
      <w:r>
        <w:rPr>
          <w:color w:val="231F20"/>
        </w:rPr>
        <w:t>Eine entscheidende Rolle spielt bei allem der Systemgedanke, der eine Gesamtlösung durch exakt aufeinander abgestimmte Einzel- komponenten entstehen lässt.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151" w:firstLine="0"/>
        <w:jc w:val="left"/>
      </w:pPr>
      <w:r>
        <w:rPr>
          <w:color w:val="231F20"/>
        </w:rPr>
        <w:t>Die Zukunft des Unternehmens wird geprägt durch die Ausrichtung auf das Thema Smart</w:t>
      </w:r>
      <w:r>
        <w:rPr>
          <w:color w:val="231F20"/>
          <w:spacing w:val="3"/>
        </w:rPr>
        <w:t> </w:t>
      </w:r>
      <w:r>
        <w:rPr>
          <w:color w:val="231F20"/>
        </w:rPr>
        <w:t>Lighting.</w:t>
      </w:r>
      <w:r>
        <w:rPr/>
      </w:r>
    </w:p>
    <w:p>
      <w:pPr>
        <w:spacing w:after="0" w:line="252" w:lineRule="auto"/>
        <w:jc w:val="left"/>
        <w:sectPr>
          <w:headerReference w:type="default" r:id="rId22"/>
          <w:pgSz w:w="11910" w:h="16840"/>
          <w:pgMar w:header="0" w:footer="526" w:top="1120" w:bottom="720" w:left="0" w:right="0"/>
        </w:sectPr>
      </w:pPr>
    </w:p>
    <w:p>
      <w:pPr>
        <w:pStyle w:val="Heading1"/>
        <w:numPr>
          <w:ilvl w:val="0"/>
          <w:numId w:val="2"/>
        </w:numPr>
        <w:tabs>
          <w:tab w:pos="1621" w:val="left" w:leader="none"/>
        </w:tabs>
        <w:spacing w:line="544" w:lineRule="exact" w:before="0" w:after="0"/>
        <w:ind w:left="1620" w:right="0" w:hanging="628"/>
        <w:jc w:val="left"/>
      </w:pPr>
      <w:r>
        <w:rPr>
          <w:color w:val="FFFFFF"/>
          <w:spacing w:val="-3"/>
        </w:rPr>
        <w:t>SMART</w:t>
      </w:r>
      <w:r>
        <w:rPr>
          <w:spacing w:val="-3"/>
        </w:rPr>
      </w:r>
    </w:p>
    <w:p>
      <w:pPr>
        <w:spacing w:before="18"/>
        <w:ind w:left="1620" w:right="1566" w:firstLine="0"/>
        <w:jc w:val="left"/>
        <w:rPr>
          <w:rFonts w:ascii="Futura Book" w:hAnsi="Futura Book" w:cs="Futura Book" w:eastAsia="Futura Book" w:hint="default"/>
          <w:sz w:val="51"/>
          <w:szCs w:val="51"/>
        </w:rPr>
      </w:pPr>
      <w:r>
        <w:rPr>
          <w:rFonts w:ascii="Futura Book"/>
          <w:color w:val="FFFFFF"/>
          <w:sz w:val="51"/>
        </w:rPr>
        <w:t>LIGHTING</w:t>
      </w:r>
      <w:r>
        <w:rPr>
          <w:rFonts w:ascii="Futura Book"/>
          <w:sz w:val="51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Futura Book" w:hAnsi="Futura Book" w:cs="Futura Book" w:eastAsia="Futura Book" w:hint="default"/>
          <w:sz w:val="19"/>
          <w:szCs w:val="19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/>
        <w:pict>
          <v:group style="position:absolute;margin-left:.0pt;margin-top:-21.576683pt;width:283.5pt;height:543.6pt;mso-position-horizontal-relative:page;mso-position-vertical-relative:paragraph;z-index:-42424" coordorigin="0,-432" coordsize="5670,10872">
            <v:shape style="position:absolute;left:0;top:-432;width:5670;height:10872" coordorigin="0,-432" coordsize="5670,10872" path="m5499,-432l0,-432,0,10440,5499,10440,5598,10437,5648,10419,5667,10368,5669,10270,5669,-261,5667,-360,5648,-410,5598,-429,5499,-432xe" filled="true" fillcolor="#fff1d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Intelligentes Licht – Zu jeder Zeit</w:t>
      </w:r>
      <w:r>
        <w:rPr>
          <w:b w:val="0"/>
          <w:bCs w:val="0"/>
        </w:rPr>
      </w:r>
    </w:p>
    <w:p>
      <w:pPr>
        <w:spacing w:line="240" w:lineRule="auto" w:before="9"/>
        <w:ind w:right="0"/>
        <w:rPr>
          <w:rFonts w:ascii="Futura Bold" w:hAnsi="Futura Bold" w:cs="Futura Bold" w:eastAsia="Futura Bold" w:hint="default"/>
          <w:b/>
          <w:bCs/>
          <w:sz w:val="18"/>
          <w:szCs w:val="18"/>
        </w:rPr>
      </w:pPr>
    </w:p>
    <w:p>
      <w:pPr>
        <w:pStyle w:val="BodyText"/>
        <w:spacing w:line="252" w:lineRule="auto" w:before="0"/>
        <w:ind w:left="6094" w:right="1046" w:firstLine="0"/>
        <w:jc w:val="left"/>
      </w:pPr>
      <w:r>
        <w:rPr>
          <w:color w:val="231F20"/>
        </w:rPr>
        <w:t>Eine Büro-Stehleuchte, die heller leuchtet, sobald sich eine Person nähert, oder ein Ausstellungsraum in einem Museum, in dem beim Betreten wie von Geisterhand ein Video startet und eine stimmige Lichtatmosphäre entsteht – Smart Lighting beschert das richtige Licht zum passenden Zeitpunkt. Das ist nicht nur komfortabel und lässt der Kreativität freien Lauf, es garantiert auch Effizienz. Unsere Smart Lighting-Produkte machen die Beleuchtung ein Stück intelligenter und erschließen zudem weitere Potenziale.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994" w:firstLine="0"/>
        <w:jc w:val="left"/>
      </w:pPr>
      <w:r>
        <w:rPr>
          <w:color w:val="231F20"/>
        </w:rPr>
        <w:t>Zum Beispiel Dim ONE. Dem stylishen Dimmer haben wir in der </w:t>
      </w:r>
      <w:r>
        <w:rPr>
          <w:color w:val="231F20"/>
          <w:spacing w:val="-3"/>
        </w:rPr>
        <w:t>SMART-Version </w:t>
      </w:r>
      <w:r>
        <w:rPr>
          <w:color w:val="231F20"/>
        </w:rPr>
        <w:t>eine Vielzahl an Lichtszenarien mit auf den </w:t>
      </w:r>
      <w:r>
        <w:rPr>
          <w:color w:val="231F20"/>
          <w:spacing w:val="-4"/>
        </w:rPr>
        <w:t>Weg </w:t>
      </w:r>
      <w:r>
        <w:rPr>
          <w:color w:val="231F20"/>
          <w:spacing w:val="-4"/>
        </w:rPr>
      </w:r>
      <w:r>
        <w:rPr>
          <w:color w:val="231F20"/>
        </w:rPr>
        <w:t>gegeben. Bedient wird er auf einfachste </w:t>
      </w:r>
      <w:r>
        <w:rPr>
          <w:color w:val="231F20"/>
          <w:spacing w:val="-3"/>
        </w:rPr>
        <w:t>Weise </w:t>
      </w:r>
      <w:r>
        <w:rPr>
          <w:color w:val="231F20"/>
        </w:rPr>
        <w:t>per </w:t>
      </w:r>
      <w:r>
        <w:rPr>
          <w:color w:val="231F20"/>
          <w:spacing w:val="-3"/>
        </w:rPr>
        <w:t>Tablet </w:t>
      </w:r>
      <w:r>
        <w:rPr>
          <w:color w:val="231F20"/>
        </w:rPr>
        <w:t>oder </w:t>
      </w:r>
      <w:r>
        <w:rPr>
          <w:color w:val="231F20"/>
        </w:rPr>
        <w:t>Smartphone über Bluetooth. Intelligenz mit einbauen oder nachrüsten können Leuchtenhersteller mit unseren neuen Wireless-Controllern der XSW-Reihe.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074" w:firstLine="0"/>
        <w:jc w:val="left"/>
      </w:pPr>
      <w:r>
        <w:rPr>
          <w:color w:val="231F20"/>
        </w:rPr>
        <w:t>Außenbeleuchtung wird mit uns ebenfalls schlauer. Abhängig von der jeweiligen Aufgabenstellung erhält der Kunde seine bedarfsge- rechte Lösung. </w:t>
      </w:r>
      <w:r>
        <w:rPr>
          <w:color w:val="231F20"/>
          <w:spacing w:val="-5"/>
        </w:rPr>
        <w:t>Von </w:t>
      </w:r>
      <w:r>
        <w:rPr>
          <w:color w:val="231F20"/>
        </w:rPr>
        <w:t>der intelligenten Einzellösung bis zum vernetzten </w:t>
      </w:r>
      <w:r>
        <w:rPr>
          <w:color w:val="231F20"/>
        </w:rPr>
        <w:t>Lichtmanagement stehen unterschiedliche Produktfamilien zur Verfü- gung, die auch beliebig kombiniert werden</w:t>
      </w:r>
      <w:r>
        <w:rPr>
          <w:color w:val="231F20"/>
          <w:spacing w:val="3"/>
        </w:rPr>
        <w:t> </w:t>
      </w:r>
      <w:r>
        <w:rPr>
          <w:color w:val="231F20"/>
        </w:rPr>
        <w:t>können.</w:t>
      </w:r>
      <w:r>
        <w:rPr/>
      </w:r>
    </w:p>
    <w:p>
      <w:pPr>
        <w:spacing w:after="0" w:line="252" w:lineRule="auto"/>
        <w:jc w:val="left"/>
        <w:sectPr>
          <w:headerReference w:type="even" r:id="rId23"/>
          <w:footerReference w:type="even" r:id="rId24"/>
          <w:footerReference w:type="default" r:id="rId25"/>
          <w:pgSz w:w="11910" w:h="16840"/>
          <w:pgMar w:header="0" w:footer="526" w:top="1640" w:bottom="720" w:left="0" w:right="0"/>
          <w:pgNumType w:start="6"/>
        </w:sectPr>
      </w:pPr>
    </w:p>
    <w:p>
      <w:pPr>
        <w:spacing w:line="240" w:lineRule="auto"/>
        <w:ind w:left="0" w:right="1566" w:firstLine="0"/>
        <w:rPr>
          <w:rFonts w:ascii="Futura Light" w:hAnsi="Futura Light" w:cs="Futura Light" w:eastAsia="Futura Light" w:hint="default"/>
          <w:sz w:val="20"/>
          <w:szCs w:val="20"/>
        </w:rPr>
      </w:pPr>
      <w:r>
        <w:rPr>
          <w:rFonts w:ascii="Futura Light" w:hAnsi="Futura Light" w:cs="Futura Light" w:eastAsia="Futura Light" w:hint="default"/>
          <w:sz w:val="20"/>
          <w:szCs w:val="20"/>
        </w:rPr>
        <w:pict>
          <v:group style="width:283.5pt;height:170pt;mso-position-horizontal-relative:char;mso-position-vertical-relative:line" coordorigin="0,0" coordsize="5670,3400">
            <v:group style="position:absolute;left:10;top:10;width:5650;height:3380" coordorigin="10,10" coordsize="5650,3380">
              <v:shape style="position:absolute;left:10;top:10;width:5650;height:3380" coordorigin="10,10" coordsize="5650,3380" path="m5489,10l10,10,10,3390,5489,3390,5588,3387,5638,3369,5657,3318,5659,3220,5659,180,5657,82,5638,31,5588,13,5489,10xe" filled="true" fillcolor="#ffcb04" stroked="false">
                <v:path arrowok="t"/>
                <v:fill type="solid"/>
              </v:shape>
            </v:group>
            <v:group style="position:absolute;left:10;top:10;width:5650;height:3380" coordorigin="10,10" coordsize="5650,3380">
              <v:shape style="position:absolute;left:10;top:10;width:5650;height:3380" coordorigin="10,10" coordsize="5650,3380" path="m10,10l10,3390,5489,3390,5588,3387,5638,3369,5657,3318,5659,3220,5659,180,5657,82,5638,31,5588,13,5489,10,10,10xe" filled="false" stroked="true" strokeweight="1pt" strokecolor="#ffcb04">
                <v:path arrowok="t"/>
              </v:shape>
              <v:shape style="position:absolute;left:10;top:10;width:5650;height:3380" type="#_x0000_t202" filled="false" stroked="false">
                <v:textbox inset="0,0,0,0">
                  <w:txbxContent>
                    <w:p>
                      <w:pPr>
                        <w:spacing w:before="378"/>
                        <w:ind w:left="982" w:right="0" w:firstLine="0"/>
                        <w:jc w:val="left"/>
                        <w:rPr>
                          <w:rFonts w:ascii="Futura Book" w:hAnsi="Futura Book" w:cs="Futura Book" w:eastAsia="Futura Book" w:hint="default"/>
                          <w:sz w:val="51"/>
                          <w:szCs w:val="51"/>
                        </w:rPr>
                      </w:pPr>
                      <w:r>
                        <w:rPr>
                          <w:rFonts w:ascii="Futura Book"/>
                          <w:color w:val="FFFFFF"/>
                          <w:sz w:val="51"/>
                        </w:rPr>
                        <w:t>4.</w:t>
                      </w:r>
                      <w:r>
                        <w:rPr>
                          <w:rFonts w:ascii="Futura Book"/>
                          <w:color w:val="FFFFFF"/>
                          <w:spacing w:val="3"/>
                          <w:sz w:val="51"/>
                        </w:rPr>
                        <w:t> </w:t>
                      </w:r>
                      <w:r>
                        <w:rPr>
                          <w:rFonts w:ascii="Futura Book"/>
                          <w:color w:val="FFFFFF"/>
                          <w:spacing w:val="-5"/>
                          <w:sz w:val="51"/>
                        </w:rPr>
                        <w:t>FACHMESSE</w:t>
                      </w:r>
                      <w:r>
                        <w:rPr>
                          <w:rFonts w:ascii="Futura Book"/>
                          <w:spacing w:val="-5"/>
                          <w:sz w:val="51"/>
                        </w:rPr>
                      </w:r>
                    </w:p>
                    <w:p>
                      <w:pPr>
                        <w:spacing w:before="415"/>
                        <w:ind w:left="982" w:right="0" w:firstLine="0"/>
                        <w:jc w:val="left"/>
                        <w:rPr>
                          <w:rFonts w:ascii="Futura Book" w:hAnsi="Futura Book" w:cs="Futura Book" w:eastAsia="Futura Book" w:hint="default"/>
                          <w:sz w:val="34"/>
                          <w:szCs w:val="34"/>
                        </w:rPr>
                      </w:pPr>
                      <w:r>
                        <w:rPr>
                          <w:rFonts w:ascii="Futura Book"/>
                          <w:color w:val="231F20"/>
                          <w:sz w:val="34"/>
                        </w:rPr>
                        <w:t>LIGHT +</w:t>
                      </w:r>
                      <w:r>
                        <w:rPr>
                          <w:rFonts w:ascii="Futura Book"/>
                          <w:color w:val="231F20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Futura Book"/>
                          <w:color w:val="231F20"/>
                          <w:sz w:val="34"/>
                        </w:rPr>
                        <w:t>BUILDING</w:t>
                      </w:r>
                      <w:r>
                        <w:rPr>
                          <w:rFonts w:ascii="Futura Book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Futura Light" w:hAnsi="Futura Light" w:cs="Futura Light" w:eastAsia="Futura Light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group style="position:absolute;margin-left:297.637695pt;margin-top:-206.394089pt;width:297.650pt;height:170.1pt;mso-position-horizontal-relative:page;mso-position-vertical-relative:paragraph;z-index:1432" coordorigin="5953,-4128" coordsize="5953,3402">
            <v:shape style="position:absolute;left:5953;top:-4128;width:5953;height:3402" coordorigin="5953,-4128" coordsize="5953,3402" path="m11906,-4128l6123,-4128,6025,-4125,5974,-4107,5955,-4056,5953,-3958,5953,-896,5955,-798,5974,-748,6025,-729,6123,-726,11906,-726,11906,-4128xe" filled="true" fillcolor="#d1d3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-22.561684pt;width:283.5pt;height:543.6pt;mso-position-horizontal-relative:page;mso-position-vertical-relative:paragraph;z-index:1456" coordorigin="0,-451" coordsize="5670,10872">
            <v:shape style="position:absolute;left:0;top:-451;width:5670;height:10872" coordorigin="0,-451" coordsize="5670,10872" path="m5499,-451l0,-451,0,10420,5499,10420,5598,10418,5648,10399,5667,10348,5669,10250,5669,-281,5667,-379,5648,-430,5598,-449,5499,-451xe" filled="true" fillcolor="#fff1d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VS-Innovationen auf der Light + Building</w:t>
      </w:r>
      <w:r>
        <w:rPr>
          <w:b w:val="0"/>
        </w:rPr>
      </w:r>
    </w:p>
    <w:p>
      <w:pPr>
        <w:spacing w:line="240" w:lineRule="auto" w:before="10"/>
        <w:ind w:right="0"/>
        <w:rPr>
          <w:rFonts w:ascii="Futura Bold" w:hAnsi="Futura Bold" w:cs="Futura Bold" w:eastAsia="Futura Bold" w:hint="default"/>
          <w:b/>
          <w:bCs/>
          <w:sz w:val="17"/>
          <w:szCs w:val="17"/>
        </w:rPr>
      </w:pPr>
    </w:p>
    <w:p>
      <w:pPr>
        <w:spacing w:line="244" w:lineRule="auto" w:before="0"/>
        <w:ind w:left="6094" w:right="1451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 w:hAnsi="Futura Bold"/>
          <w:b/>
          <w:color w:val="231F20"/>
          <w:sz w:val="17"/>
        </w:rPr>
        <w:t>Neuheitenpräsentation auf der Welt-Leitmesse</w:t>
      </w:r>
      <w:r>
        <w:rPr>
          <w:rFonts w:ascii="Futura Bold" w:hAnsi="Futura Bold"/>
          <w:b/>
          <w:color w:val="231F20"/>
          <w:spacing w:val="-7"/>
          <w:sz w:val="17"/>
        </w:rPr>
        <w:t> </w:t>
      </w:r>
      <w:r>
        <w:rPr>
          <w:rFonts w:ascii="Futura Bold" w:hAnsi="Futura Bold"/>
          <w:b/>
          <w:color w:val="231F20"/>
          <w:sz w:val="17"/>
        </w:rPr>
        <w:t>in </w:t>
      </w:r>
      <w:r>
        <w:rPr>
          <w:rFonts w:ascii="Futura Bold" w:hAnsi="Futura Bold"/>
          <w:b/>
          <w:color w:val="231F20"/>
          <w:sz w:val="17"/>
        </w:rPr>
        <w:t>Frankfurt</w:t>
      </w:r>
      <w:r>
        <w:rPr>
          <w:rFonts w:ascii="Futura Bold" w:hAnsi="Futura Bold"/>
          <w:sz w:val="17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6094" w:right="1566" w:firstLine="0"/>
        <w:jc w:val="left"/>
      </w:pPr>
      <w:r>
        <w:rPr>
          <w:color w:val="231F20"/>
        </w:rPr>
        <w:t>Die Light + Building in Frankfurt gilt als</w:t>
      </w:r>
      <w:r>
        <w:rPr>
          <w:color w:val="231F20"/>
          <w:spacing w:val="-8"/>
        </w:rPr>
        <w:t> </w:t>
      </w:r>
      <w:r>
        <w:rPr>
          <w:color w:val="231F20"/>
        </w:rPr>
        <w:t>Welt-Leitmesse.</w:t>
      </w:r>
      <w:r>
        <w:rPr/>
      </w:r>
    </w:p>
    <w:p>
      <w:pPr>
        <w:pStyle w:val="BodyText"/>
        <w:spacing w:line="252" w:lineRule="auto"/>
        <w:ind w:left="6094" w:right="1253" w:firstLine="0"/>
        <w:jc w:val="left"/>
      </w:pPr>
      <w:r>
        <w:rPr>
          <w:color w:val="231F20"/>
        </w:rPr>
        <w:t>Das </w:t>
      </w:r>
      <w:r>
        <w:rPr>
          <w:color w:val="231F20"/>
          <w:spacing w:val="-3"/>
        </w:rPr>
        <w:t>Topthema </w:t>
      </w:r>
      <w:r>
        <w:rPr>
          <w:color w:val="231F20"/>
        </w:rPr>
        <w:t>lautet: Smart Lighting. Beleuchtung in der richtigen </w:t>
      </w:r>
      <w:r>
        <w:rPr>
          <w:color w:val="231F20"/>
        </w:rPr>
        <w:t>Dosis, zum richtigen Zeitpunkt, am richtigen</w:t>
      </w:r>
      <w:r>
        <w:rPr>
          <w:color w:val="231F20"/>
          <w:spacing w:val="3"/>
        </w:rPr>
        <w:t> </w:t>
      </w:r>
      <w:r>
        <w:rPr>
          <w:color w:val="231F20"/>
        </w:rPr>
        <w:t>Ort.</w:t>
      </w:r>
      <w:r>
        <w:rPr/>
      </w:r>
    </w:p>
    <w:p>
      <w:pPr>
        <w:pStyle w:val="BodyText"/>
        <w:spacing w:line="252" w:lineRule="auto" w:before="0"/>
        <w:ind w:left="6094" w:right="1063" w:firstLine="0"/>
        <w:jc w:val="left"/>
      </w:pPr>
      <w:r>
        <w:rPr>
          <w:color w:val="231F20"/>
        </w:rPr>
        <w:t>Einer der namhaften Aussteller auf der Light + Building ist Vossloh- Schwabe. Das Traditionsunternehmen hat zahlreiche Innovationen auf der Messe zu bieten. Zum Beispiel: Wie kann eine Beleuch- tungslösung flexibler und dennoch wirtschaftlich und komfortabel realisiert werden? VS bietet smarte lichttechnische Lösungen für Büroräume, Warenhäuser und Supermärkte sowie</w:t>
      </w:r>
      <w:r>
        <w:rPr>
          <w:color w:val="231F20"/>
          <w:spacing w:val="-10"/>
        </w:rPr>
        <w:t> </w:t>
      </w:r>
      <w:r>
        <w:rPr>
          <w:color w:val="231F20"/>
        </w:rPr>
        <w:t>Produktionshallen </w:t>
      </w:r>
      <w:r>
        <w:rPr>
          <w:color w:val="231F20"/>
        </w:rPr>
        <w:t>und den gesamten Bereich der Außenbleuchtung. Vossloh-Schwabe produziert als Komplettanbieter energieeffiziente LED- und Licht- management-Systemlösungen.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124" w:firstLine="0"/>
        <w:jc w:val="left"/>
      </w:pPr>
      <w:r>
        <w:rPr>
          <w:color w:val="231F20"/>
        </w:rPr>
        <w:t>Ein Schwerpunkt liegt dabei auf der Entwicklung und der Fertigung hocheffizienter optischer Systeme. Auf der Basis von PMMA, PC oder Silikon entstehen präzise Optiken für praktisch jeden Anwen- dungsbereich – kundenspezifisch und bis zu 2 Metern am Stück gefertigt.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010" w:firstLine="0"/>
        <w:jc w:val="left"/>
      </w:pPr>
      <w:r>
        <w:rPr>
          <w:color w:val="231F20"/>
        </w:rPr>
        <w:t>Ein zweites zentrales Thema ist Human Centric Lighting. Auch hierzu liefert Vossloh-Schwabe passende Lösungen. So zum Beispiel</w:t>
      </w:r>
      <w:r>
        <w:rPr>
          <w:color w:val="231F20"/>
          <w:spacing w:val="-11"/>
        </w:rPr>
        <w:t> </w:t>
      </w:r>
      <w:r>
        <w:rPr>
          <w:color w:val="231F20"/>
        </w:rPr>
        <w:t>die</w:t>
      </w:r>
      <w:r>
        <w:rPr/>
      </w:r>
    </w:p>
    <w:p>
      <w:pPr>
        <w:pStyle w:val="BodyText"/>
        <w:spacing w:line="252" w:lineRule="auto" w:before="0"/>
        <w:ind w:left="6094" w:right="1070" w:firstLine="0"/>
        <w:jc w:val="left"/>
      </w:pPr>
      <w:r>
        <w:rPr>
          <w:color w:val="231F20"/>
        </w:rPr>
        <w:t>2-Chip-LEDs </w:t>
      </w:r>
      <w:r>
        <w:rPr>
          <w:color w:val="231F20"/>
          <w:spacing w:val="-3"/>
        </w:rPr>
        <w:t>Tuneable </w:t>
      </w:r>
      <w:r>
        <w:rPr>
          <w:color w:val="231F20"/>
        </w:rPr>
        <w:t>White Linear mit der stufenlosen</w:t>
      </w:r>
      <w:r>
        <w:rPr>
          <w:color w:val="231F20"/>
          <w:spacing w:val="-4"/>
        </w:rPr>
        <w:t> </w:t>
      </w:r>
      <w:r>
        <w:rPr>
          <w:color w:val="231F20"/>
        </w:rPr>
        <w:t>Veränderung </w:t>
      </w:r>
      <w:r>
        <w:rPr>
          <w:color w:val="231F20"/>
        </w:rPr>
        <w:t>der spektralen</w:t>
      </w:r>
      <w:r>
        <w:rPr>
          <w:color w:val="231F20"/>
          <w:spacing w:val="-11"/>
        </w:rPr>
        <w:t> </w:t>
      </w:r>
      <w:r>
        <w:rPr>
          <w:color w:val="231F20"/>
        </w:rPr>
        <w:t>Verteilung.</w:t>
      </w:r>
      <w:r>
        <w:rPr/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hyperlink r:id="rId27">
        <w:r>
          <w:rPr>
            <w:color w:val="231F20"/>
          </w:rPr>
          <w:t>www.light-building.de</w:t>
        </w:r>
        <w:r>
          <w:rPr>
            <w:b w:val="0"/>
          </w:rPr>
        </w:r>
      </w:hyperlink>
    </w:p>
    <w:p>
      <w:pPr>
        <w:spacing w:after="0" w:line="240" w:lineRule="auto"/>
        <w:jc w:val="left"/>
        <w:sectPr>
          <w:headerReference w:type="default" r:id="rId26"/>
          <w:pgSz w:w="11910" w:h="16840"/>
          <w:pgMar w:header="0" w:footer="526" w:top="1120" w:bottom="720" w:left="0" w:right="0"/>
        </w:sectPr>
      </w:pPr>
    </w:p>
    <w:p>
      <w:pPr>
        <w:pStyle w:val="Heading1"/>
        <w:numPr>
          <w:ilvl w:val="0"/>
          <w:numId w:val="3"/>
        </w:numPr>
        <w:tabs>
          <w:tab w:pos="1621" w:val="left" w:leader="none"/>
        </w:tabs>
        <w:spacing w:line="544" w:lineRule="exact" w:before="0" w:after="0"/>
        <w:ind w:left="1620" w:right="0" w:hanging="628"/>
        <w:jc w:val="left"/>
      </w:pPr>
      <w:r>
        <w:rPr>
          <w:color w:val="FFFFFF"/>
          <w:spacing w:val="-4"/>
        </w:rPr>
        <w:t>PRODUKT-</w:t>
      </w:r>
      <w:r>
        <w:rPr>
          <w:spacing w:val="-4"/>
        </w:rPr>
      </w:r>
    </w:p>
    <w:p>
      <w:pPr>
        <w:spacing w:before="18"/>
        <w:ind w:left="1620" w:right="1566" w:firstLine="0"/>
        <w:jc w:val="left"/>
        <w:rPr>
          <w:rFonts w:ascii="Futura Book" w:hAnsi="Futura Book" w:cs="Futura Book" w:eastAsia="Futura Book" w:hint="default"/>
          <w:sz w:val="51"/>
          <w:szCs w:val="51"/>
        </w:rPr>
      </w:pPr>
      <w:r>
        <w:rPr>
          <w:rFonts w:ascii="Futura Book"/>
          <w:color w:val="FFFFFF"/>
          <w:sz w:val="51"/>
        </w:rPr>
        <w:t>NEUHEITEN</w:t>
      </w:r>
      <w:r>
        <w:rPr>
          <w:rFonts w:ascii="Futura Book"/>
          <w:sz w:val="51"/>
        </w:rPr>
      </w:r>
    </w:p>
    <w:p>
      <w:pPr>
        <w:spacing w:before="415"/>
        <w:ind w:left="992" w:right="1566" w:firstLine="0"/>
        <w:jc w:val="left"/>
        <w:rPr>
          <w:rFonts w:ascii="Futura Book" w:hAnsi="Futura Book" w:cs="Futura Book" w:eastAsia="Futura Book" w:hint="default"/>
          <w:sz w:val="34"/>
          <w:szCs w:val="34"/>
        </w:rPr>
      </w:pPr>
      <w:r>
        <w:rPr>
          <w:rFonts w:ascii="Futura Book"/>
          <w:color w:val="231F20"/>
          <w:sz w:val="34"/>
        </w:rPr>
        <w:t>SMART</w:t>
      </w:r>
      <w:r>
        <w:rPr>
          <w:rFonts w:ascii="Futura Book"/>
          <w:color w:val="231F20"/>
          <w:spacing w:val="-8"/>
          <w:sz w:val="34"/>
        </w:rPr>
        <w:t> </w:t>
      </w:r>
      <w:r>
        <w:rPr>
          <w:rFonts w:ascii="Futura Book"/>
          <w:color w:val="231F20"/>
          <w:sz w:val="34"/>
        </w:rPr>
        <w:t>LIGHTING</w:t>
      </w:r>
      <w:r>
        <w:rPr>
          <w:rFonts w:ascii="Futura Book"/>
          <w:sz w:val="34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Futura Book" w:hAnsi="Futura Book" w:cs="Futura Book" w:eastAsia="Futura Book" w:hint="default"/>
          <w:sz w:val="13"/>
          <w:szCs w:val="13"/>
        </w:rPr>
      </w:pPr>
    </w:p>
    <w:p>
      <w:pPr>
        <w:pStyle w:val="Heading3"/>
        <w:spacing w:line="240" w:lineRule="auto" w:before="58"/>
        <w:ind w:left="4635" w:right="2636"/>
        <w:jc w:val="center"/>
        <w:rPr>
          <w:b w:val="0"/>
          <w:bCs w:val="0"/>
        </w:rPr>
      </w:pP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10"/>
        <w:ind w:right="0"/>
        <w:rPr>
          <w:rFonts w:ascii="Futura Bold" w:hAnsi="Futura Bold" w:cs="Futura Bold" w:eastAsia="Futura Bold" w:hint="default"/>
          <w:b/>
          <w:bCs/>
          <w:sz w:val="17"/>
          <w:szCs w:val="17"/>
        </w:rPr>
      </w:pPr>
    </w:p>
    <w:p>
      <w:pPr>
        <w:spacing w:line="244" w:lineRule="auto" w:before="0"/>
        <w:ind w:left="6096" w:right="2271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 w:hAnsi="Futura Bold"/>
          <w:b/>
          <w:color w:val="231F20"/>
          <w:sz w:val="17"/>
        </w:rPr>
        <w:t>Alle Geräte für den direkten 220-240 V Netzanschluss</w:t>
      </w:r>
      <w:r>
        <w:rPr>
          <w:rFonts w:ascii="Futura Bold" w:hAnsi="Futura Bold"/>
          <w:sz w:val="17"/>
        </w:rPr>
      </w:r>
    </w:p>
    <w:p>
      <w:pPr>
        <w:spacing w:line="240" w:lineRule="auto" w:before="12"/>
        <w:ind w:right="0"/>
        <w:rPr>
          <w:rFonts w:ascii="Futura Bold" w:hAnsi="Futura Bold" w:cs="Futura Bold" w:eastAsia="Futura Bold" w:hint="default"/>
          <w:b/>
          <w:bCs/>
          <w:sz w:val="12"/>
          <w:szCs w:val="12"/>
        </w:rPr>
      </w:pPr>
    </w:p>
    <w:p>
      <w:pPr>
        <w:spacing w:before="58"/>
        <w:ind w:left="3723" w:right="2636" w:firstLine="0"/>
        <w:jc w:val="center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Dim ONE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4289" w:right="2636" w:firstLine="0"/>
        <w:jc w:val="center"/>
      </w:pPr>
      <w:r>
        <w:rPr>
          <w:color w:val="231F20"/>
        </w:rPr>
        <w:t>Der stylishe Dimmer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145.026001pt;margin-top:6.317169pt;width:82.282pt;height:81.810756pt;mso-position-horizontal-relative:page;mso-position-vertical-relative:paragraph;z-index:1576" type="#_x0000_t75" stroked="false">
            <v:imagedata r:id="rId32" o:title=""/>
          </v:shape>
        </w:pict>
      </w:r>
      <w:r>
        <w:rPr>
          <w:rFonts w:ascii="Futura Light" w:hAnsi="Futura Light"/>
          <w:color w:val="231F20"/>
          <w:sz w:val="17"/>
        </w:rPr>
        <w:t>Eleganter </w:t>
      </w:r>
      <w:r>
        <w:rPr>
          <w:rFonts w:ascii="Futura Light" w:hAnsi="Futura Light"/>
          <w:color w:val="231F20"/>
          <w:spacing w:val="-3"/>
          <w:sz w:val="17"/>
        </w:rPr>
        <w:t>Dimmer, </w:t>
      </w:r>
      <w:r>
        <w:rPr>
          <w:rFonts w:ascii="Futura Light" w:hAnsi="Futura Light"/>
          <w:color w:val="231F20"/>
          <w:sz w:val="17"/>
        </w:rPr>
        <w:t>geeignet für Halogen oder</w:t>
      </w:r>
      <w:r>
        <w:rPr>
          <w:rFonts w:ascii="Futura Light" w:hAnsi="Futura Light"/>
          <w:color w:val="231F20"/>
          <w:spacing w:val="7"/>
          <w:sz w:val="17"/>
        </w:rPr>
        <w:t> </w:t>
      </w:r>
      <w:r>
        <w:rPr>
          <w:rFonts w:ascii="Futura Light" w:hAnsi="Futura Light"/>
          <w:color w:val="231F20"/>
          <w:sz w:val="17"/>
        </w:rPr>
        <w:t>LED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79.574287pt;margin-top:5.889936pt;width:43.657713pt;height:53.875pt;mso-position-horizontal-relative:page;mso-position-vertical-relative:paragraph;z-index:1552" type="#_x0000_t75" stroked="false">
            <v:imagedata r:id="rId33" o:title=""/>
          </v:shape>
        </w:pict>
      </w:r>
      <w:r>
        <w:rPr>
          <w:rFonts w:ascii="Futura Light"/>
          <w:color w:val="231F20"/>
          <w:sz w:val="17"/>
        </w:rPr>
        <w:t>Einstellbarer Mindestlevel gegen Flickering,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Dim ONE Bluetooth SMART</w:t>
      </w:r>
      <w:r>
        <w:rPr>
          <w:b w:val="0"/>
        </w:rPr>
      </w:r>
    </w:p>
    <w:p>
      <w:pPr>
        <w:pStyle w:val="BodyText"/>
        <w:spacing w:line="240" w:lineRule="auto" w:before="16"/>
        <w:ind w:left="6096" w:right="1566" w:firstLine="0"/>
        <w:jc w:val="left"/>
      </w:pPr>
      <w:r>
        <w:rPr>
          <w:color w:val="231F20"/>
        </w:rPr>
        <w:t>Das intelligente Dimmer-System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Variable</w:t>
      </w:r>
      <w:r>
        <w:rPr>
          <w:rFonts w:ascii="Futura Light"/>
          <w:color w:val="231F20"/>
          <w:spacing w:val="-14"/>
          <w:sz w:val="17"/>
        </w:rPr>
        <w:t> </w:t>
      </w:r>
      <w:r>
        <w:rPr>
          <w:rFonts w:ascii="Futura Light"/>
          <w:color w:val="231F20"/>
          <w:sz w:val="17"/>
        </w:rPr>
        <w:t>Lichtszenarien</w:t>
      </w:r>
      <w:r>
        <w:rPr>
          <w:rFonts w:ascii="Futura Light"/>
          <w:sz w:val="17"/>
        </w:rPr>
      </w:r>
    </w:p>
    <w:p>
      <w:pPr>
        <w:pStyle w:val="BodyText"/>
        <w:spacing w:line="240" w:lineRule="auto"/>
        <w:ind w:left="6266" w:right="1566" w:firstLine="0"/>
        <w:jc w:val="left"/>
      </w:pPr>
      <w:r>
        <w:rPr>
          <w:color w:val="231F20"/>
        </w:rPr>
        <w:t>(z. B. Zone, Scene, </w:t>
      </w:r>
      <w:r>
        <w:rPr>
          <w:color w:val="231F20"/>
          <w:spacing w:val="-4"/>
        </w:rPr>
        <w:t>Timer, Away,</w:t>
      </w:r>
      <w:r>
        <w:rPr>
          <w:color w:val="231F20"/>
          <w:spacing w:val="10"/>
        </w:rPr>
        <w:t> </w:t>
      </w:r>
      <w:r>
        <w:rPr>
          <w:color w:val="231F20"/>
        </w:rPr>
        <w:t>Holiday)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Halogen oder LED, Steuerung über Bluetooth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Einstellbarer Mindestlevel gegen Flickering,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6096" w:right="1566"/>
        <w:jc w:val="left"/>
        <w:rPr>
          <w:b w:val="0"/>
          <w:bCs w:val="0"/>
        </w:rPr>
      </w:pPr>
      <w:r>
        <w:rPr/>
        <w:pict>
          <v:shape style="position:absolute;margin-left:101.945999pt;margin-top:11.030137pt;width:135.766pt;height:48.002pt;mso-position-horizontal-relative:page;mso-position-vertical-relative:paragraph;z-index:1504" type="#_x0000_t75" stroked="false">
            <v:imagedata r:id="rId34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</w:t>
      </w:r>
      <w:r>
        <w:rPr>
          <w:b w:val="0"/>
        </w:rPr>
      </w:r>
    </w:p>
    <w:p>
      <w:pPr>
        <w:pStyle w:val="BodyText"/>
        <w:spacing w:line="240" w:lineRule="auto" w:before="16"/>
        <w:ind w:left="6096" w:right="1566" w:firstLine="0"/>
        <w:jc w:val="left"/>
      </w:pPr>
      <w:r>
        <w:rPr>
          <w:color w:val="231F20"/>
        </w:rPr>
        <w:t>Das Wireless-Multitalent zur Leuchtenintegration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52" w:lineRule="auto" w:before="10" w:after="0"/>
        <w:ind w:left="6266" w:right="1502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Standalone-, Netzwerk- oder Mesh-Netzwerk- Betrieb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52" w:lineRule="auto" w:before="0" w:after="0"/>
        <w:ind w:left="6266" w:right="113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Integration in IP/DALI-Netzwerke für bis zu 6 DALI-Leuchten oder Sensoren</w:t>
      </w:r>
      <w:r>
        <w:rPr>
          <w:rFonts w:ascii="Futura Light" w:hAnsi="Futura Light"/>
          <w:sz w:val="17"/>
        </w:rPr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/>
        <w:pict>
          <v:shape style="position:absolute;margin-left:99.277863pt;margin-top:-.827942pt;width:139.680002pt;height:62.820001pt;mso-position-horizontal-relative:page;mso-position-vertical-relative:paragraph;z-index:1480" type="#_x0000_t75" stroked="false">
            <v:imagedata r:id="rId35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XSW-E64</w:t>
      </w:r>
      <w:r>
        <w:rPr>
          <w:b w:val="0"/>
        </w:rPr>
      </w:r>
    </w:p>
    <w:p>
      <w:pPr>
        <w:pStyle w:val="BodyText"/>
        <w:spacing w:line="240" w:lineRule="auto" w:before="16"/>
        <w:ind w:left="6096" w:right="1566" w:firstLine="0"/>
        <w:jc w:val="left"/>
      </w:pPr>
      <w:r>
        <w:rPr>
          <w:color w:val="231F20"/>
        </w:rPr>
        <w:t>Das Wireless-Multitalent zur Netzwerkintegration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EnOcean-DALI-Router (Broadcast) ohne zusätzliche Software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52" w:lineRule="auto" w:before="10" w:after="0"/>
        <w:ind w:left="6266" w:right="1807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Netzwerkbetrieb mit einfacher Integration in IP/DALI-Netzwerke</w:t>
      </w:r>
      <w:r>
        <w:rPr>
          <w:rFonts w:ascii="Futura Light" w:hAnsi="Futura Light"/>
          <w:sz w:val="17"/>
        </w:rPr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/>
        <w:pict>
          <v:shape style="position:absolute;margin-left:145.983994pt;margin-top:3.369139pt;width:73.7pt;height:59.133pt;mso-position-horizontal-relative:page;mso-position-vertical-relative:paragraph;z-index:1600" type="#_x0000_t75" stroked="false">
            <v:imagedata r:id="rId36" o:title=""/>
          </v:shape>
        </w:pict>
      </w:r>
      <w:r>
        <w:rPr>
          <w:color w:val="231F20"/>
        </w:rPr>
        <w:t>XSW-Router</w:t>
      </w:r>
      <w:r>
        <w:rPr>
          <w:b w:val="0"/>
        </w:rPr>
      </w:r>
    </w:p>
    <w:p>
      <w:pPr>
        <w:pStyle w:val="BodyText"/>
        <w:spacing w:line="240" w:lineRule="auto" w:before="16"/>
        <w:ind w:left="6096" w:right="1566" w:firstLine="0"/>
        <w:jc w:val="left"/>
      </w:pPr>
      <w:r>
        <w:rPr>
          <w:color w:val="231F20"/>
        </w:rPr>
        <w:t>EnOcean-DALI-Steuerung leicht gemacht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EnOcean-DALI-Router (Broadcast)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Integrierte DALI-Stromversorgung (20</w:t>
      </w:r>
      <w:r>
        <w:rPr>
          <w:rFonts w:ascii="Futura Light"/>
          <w:color w:val="231F20"/>
          <w:spacing w:val="3"/>
          <w:sz w:val="17"/>
        </w:rPr>
        <w:t> </w:t>
      </w:r>
      <w:r>
        <w:rPr>
          <w:rFonts w:ascii="Futura Light"/>
          <w:color w:val="231F20"/>
          <w:sz w:val="17"/>
        </w:rPr>
        <w:t>mA)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Keine zusätzliche Software</w:t>
      </w:r>
      <w:r>
        <w:rPr>
          <w:rFonts w:ascii="Futura Light" w:hAnsi="Futura Light"/>
          <w:color w:val="231F20"/>
          <w:spacing w:val="3"/>
          <w:sz w:val="17"/>
        </w:rPr>
        <w:t> </w:t>
      </w:r>
      <w:r>
        <w:rPr>
          <w:rFonts w:ascii="Futura Light" w:hAnsi="Futura Light"/>
          <w:color w:val="231F20"/>
          <w:sz w:val="17"/>
        </w:rPr>
        <w:t>erforderlich</w:t>
      </w:r>
      <w:r>
        <w:rPr>
          <w:rFonts w:ascii="Futura Light" w:hAns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Light Controller XSW</w:t>
      </w:r>
      <w:r>
        <w:rPr>
          <w:color w:val="231F20"/>
          <w:spacing w:val="-1"/>
        </w:rPr>
        <w:t> </w:t>
      </w:r>
      <w:r>
        <w:rPr>
          <w:color w:val="231F20"/>
        </w:rPr>
        <w:t>Smart</w:t>
      </w:r>
      <w:r>
        <w:rPr>
          <w:b w:val="0"/>
        </w:rPr>
      </w:r>
    </w:p>
    <w:p>
      <w:pPr>
        <w:pStyle w:val="BodyText"/>
        <w:spacing w:line="240" w:lineRule="auto" w:before="16"/>
        <w:ind w:left="6096" w:right="1566" w:firstLine="0"/>
        <w:jc w:val="left"/>
      </w:pPr>
      <w:r>
        <w:rPr/>
        <w:pict>
          <v:shape style="position:absolute;margin-left:118.583pt;margin-top:7.731826pt;width:135.766pt;height:48.003pt;mso-position-horizontal-relative:page;mso-position-vertical-relative:paragraph;z-index:1528" type="#_x0000_t75" stroked="false">
            <v:imagedata r:id="rId37" o:title=""/>
          </v:shape>
        </w:pict>
      </w:r>
      <w:r>
        <w:rPr>
          <w:color w:val="231F20"/>
        </w:rPr>
        <w:t>All-in-One EnOcean-DALI-Controller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EnOcean-DALI-Steuerung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40" w:lineRule="auto" w:before="10" w:after="0"/>
        <w:ind w:left="6266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bis zu 15 DALI-Leuchten inkl. Sensoren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52" w:lineRule="auto" w:before="10" w:after="0"/>
        <w:ind w:left="6266" w:right="1733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Einfache Konfiguration von Einzelleuchten und Gruppen per Software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7" w:val="left" w:leader="none"/>
        </w:tabs>
        <w:spacing w:line="252" w:lineRule="auto" w:before="0" w:after="0"/>
        <w:ind w:left="6266" w:right="1429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Anschluss von EnOcean-Tageslicht- und</w:t>
      </w:r>
      <w:r>
        <w:rPr>
          <w:rFonts w:ascii="Futura Light" w:hAnsi="Futura Light"/>
          <w:color w:val="231F20"/>
          <w:spacing w:val="-17"/>
          <w:sz w:val="17"/>
        </w:rPr>
        <w:t> </w:t>
      </w:r>
      <w:r>
        <w:rPr>
          <w:rFonts w:ascii="Futura Light" w:hAnsi="Futura Light"/>
          <w:color w:val="231F20"/>
          <w:sz w:val="17"/>
        </w:rPr>
        <w:t>Bewegungssensoren </w:t>
      </w:r>
      <w:r>
        <w:rPr>
          <w:rFonts w:ascii="Futura Light" w:hAnsi="Futura Light"/>
          <w:color w:val="231F20"/>
          <w:sz w:val="17"/>
        </w:rPr>
        <w:t>möglich</w:t>
      </w:r>
      <w:r>
        <w:rPr>
          <w:rFonts w:ascii="Futura Light" w:hAnsi="Futura Light"/>
          <w:sz w:val="17"/>
        </w:rPr>
      </w:r>
    </w:p>
    <w:p>
      <w:pPr>
        <w:spacing w:after="0" w:line="252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header="0" w:footer="526" w:top="1640" w:bottom="720" w:left="0" w:right="0"/>
          <w:pgNumType w:start="8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MediaServer und LiCS</w:t>
      </w:r>
      <w:r>
        <w:rPr>
          <w:color w:val="231F20"/>
          <w:spacing w:val="3"/>
        </w:rPr>
        <w:t> </w:t>
      </w:r>
      <w:r>
        <w:rPr>
          <w:color w:val="231F20"/>
        </w:rPr>
        <w:t>Outdoor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4340" w:right="2636" w:firstLine="0"/>
        <w:jc w:val="center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VS</w:t>
      </w:r>
      <w:r>
        <w:rPr>
          <w:rFonts w:ascii="Futura Bold"/>
          <w:b/>
          <w:color w:val="231F20"/>
          <w:spacing w:val="3"/>
          <w:sz w:val="17"/>
        </w:rPr>
        <w:t> </w:t>
      </w:r>
      <w:r>
        <w:rPr>
          <w:rFonts w:ascii="Futura Bold"/>
          <w:b/>
          <w:color w:val="231F20"/>
          <w:sz w:val="17"/>
        </w:rPr>
        <w:t>MediaServer</w:t>
      </w:r>
      <w:r>
        <w:rPr>
          <w:rFonts w:ascii="Futura Bold"/>
          <w:sz w:val="17"/>
        </w:rPr>
      </w:r>
    </w:p>
    <w:p>
      <w:pPr>
        <w:pStyle w:val="BodyText"/>
        <w:spacing w:line="252" w:lineRule="auto" w:before="16"/>
        <w:ind w:left="6094" w:right="1360" w:firstLine="0"/>
        <w:jc w:val="left"/>
      </w:pPr>
      <w:r>
        <w:rPr/>
        <w:pict>
          <v:shape style="position:absolute;margin-left:87.165352pt;margin-top:3.250943pt;width:147.877648pt;height:101.752pt;mso-position-horizontal-relative:page;mso-position-vertical-relative:paragraph;z-index:1648" type="#_x0000_t75" stroked="false">
            <v:imagedata r:id="rId38" o:title=""/>
          </v:shape>
        </w:pict>
      </w:r>
      <w:r>
        <w:rPr>
          <w:color w:val="231F20"/>
        </w:rPr>
        <w:t>Das Synchronisieren einer stimmigen Lichtatmosphäre mit Musik oder Videos gelingt spielend mit unserem neuen</w:t>
      </w:r>
      <w:r>
        <w:rPr>
          <w:color w:val="231F20"/>
          <w:spacing w:val="-15"/>
        </w:rPr>
        <w:t> </w:t>
      </w:r>
      <w:r>
        <w:rPr>
          <w:color w:val="231F20"/>
        </w:rPr>
        <w:t>MediaServer.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410" w:firstLine="0"/>
        <w:jc w:val="left"/>
      </w:pPr>
      <w:r>
        <w:rPr>
          <w:color w:val="231F20"/>
        </w:rPr>
        <w:t>Die flexible DALI/DMX-Steuerung für harmonisches Licht-Sound- Video-Ambiente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157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Licht-, Audio- und Video-Synchronisation für Shop, Museum</w:t>
      </w:r>
      <w:r>
        <w:rPr>
          <w:rFonts w:ascii="Futura Light" w:hAnsi="Futura Light"/>
          <w:color w:val="231F20"/>
          <w:spacing w:val="-4"/>
          <w:sz w:val="17"/>
        </w:rPr>
        <w:t> </w:t>
      </w:r>
      <w:r>
        <w:rPr>
          <w:rFonts w:ascii="Futura Light" w:hAnsi="Futura Light"/>
          <w:color w:val="231F20"/>
          <w:sz w:val="17"/>
        </w:rPr>
        <w:t>oder </w:t>
      </w:r>
      <w:r>
        <w:rPr>
          <w:rFonts w:ascii="Futura Light" w:hAnsi="Futura Light"/>
          <w:color w:val="231F20"/>
          <w:sz w:val="17"/>
        </w:rPr>
        <w:t>Fassade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Einfachste Konfiguration über</w:t>
      </w:r>
      <w:r>
        <w:rPr>
          <w:rFonts w:ascii="Futura Light" w:hAnsi="Futura Light"/>
          <w:color w:val="231F20"/>
          <w:spacing w:val="-11"/>
          <w:sz w:val="17"/>
        </w:rPr>
        <w:t> </w:t>
      </w:r>
      <w:r>
        <w:rPr>
          <w:rFonts w:ascii="Futura Light" w:hAnsi="Futura Light"/>
          <w:color w:val="231F20"/>
          <w:sz w:val="17"/>
        </w:rPr>
        <w:t>Web-Browser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16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Einfache Erstellung von Lichtszenarien mit Einbindung von Audio und</w:t>
      </w:r>
      <w:r>
        <w:rPr>
          <w:rFonts w:ascii="Futura Light"/>
          <w:color w:val="231F20"/>
          <w:spacing w:val="-4"/>
          <w:sz w:val="17"/>
        </w:rPr>
        <w:t> </w:t>
      </w:r>
      <w:r>
        <w:rPr>
          <w:rFonts w:ascii="Futura Light"/>
          <w:color w:val="231F20"/>
          <w:sz w:val="17"/>
        </w:rPr>
        <w:t>Video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616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Flexible und offene Schnittstellen (DMX, DALI, IP-Network, EnOcean, Audio)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Kombinierbar mit Panasonic Space Player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4072" w:right="2636"/>
        <w:jc w:val="center"/>
        <w:rPr>
          <w:b w:val="0"/>
          <w:bCs w:val="0"/>
        </w:rPr>
      </w:pPr>
      <w:r>
        <w:rPr/>
        <w:pict>
          <v:shape style="position:absolute;margin-left:93.203171pt;margin-top:8.242682pt;width:141.839829pt;height:74.460464pt;mso-position-horizontal-relative:page;mso-position-vertical-relative:paragraph;z-index:1624" type="#_x0000_t75" stroked="false">
            <v:imagedata r:id="rId39" o:title=""/>
          </v:shape>
        </w:pict>
      </w:r>
      <w:r>
        <w:rPr>
          <w:color w:val="231F20"/>
        </w:rPr>
        <w:t>LiCS Outdoor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Intelligentes und modulares Lichtmanagement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66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Smart Night – parametrierbarer Controller mit zwei Beleuchtungsprofilen und Sommer-/Winterzeit-Erkennung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70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Flex Night – in Gruppen parametrierbarer Controller via Versorgungsleitung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2097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Managed Night – integrierte Steuerungslösung mit Online-Kommunikationszentrale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spacing w:after="0" w:line="252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pgSz w:w="11910" w:h="16840"/>
          <w:pgMar w:header="1138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4665" w:right="2636"/>
        <w:jc w:val="center"/>
        <w:rPr>
          <w:b w:val="0"/>
          <w:bCs w:val="0"/>
        </w:rPr>
      </w:pPr>
      <w:r>
        <w:rPr>
          <w:color w:val="231F20"/>
        </w:rPr>
        <w:t>Lineare LED-Module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shape style="position:absolute;margin-left:59.661999pt;margin-top:11.038137pt;width:207.32pt;height:55.006pt;mso-position-horizontal-relative:page;mso-position-vertical-relative:paragraph;z-index:1696" type="#_x0000_t75" stroked="false">
            <v:imagedata r:id="rId42" o:title=""/>
          </v:shape>
        </w:pict>
      </w:r>
      <w:r>
        <w:rPr>
          <w:rFonts w:ascii="Futura Bold"/>
          <w:b/>
          <w:color w:val="231F20"/>
          <w:sz w:val="17"/>
        </w:rPr>
        <w:t>LED Line SMD L14/28/56 W2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Der Standard für die Bürobeleuchtung,</w:t>
      </w:r>
      <w:r>
        <w:rPr>
          <w:color w:val="231F20"/>
          <w:spacing w:val="1"/>
        </w:rPr>
        <w:t> </w:t>
      </w:r>
      <w:r>
        <w:rPr>
          <w:color w:val="231F20"/>
        </w:rPr>
        <w:t>ZHAGA-konform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Standard und High Brightness mit On-Board-Steckklemmen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 von 150 lm bis 4600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 w:before="4"/>
        <w:ind w:left="6094" w:right="1059" w:firstLine="0"/>
        <w:jc w:val="left"/>
      </w:pPr>
      <w:r>
        <w:rPr>
          <w:color w:val="231F20"/>
        </w:rPr>
        <w:t>• Lichtfarben: 3000 K, 4000 K, 5000 K, 6500 K, CRI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  <w:spacing w:val="19"/>
        </w:rPr>
        <w:t> </w:t>
      </w:r>
      <w:r>
        <w:rPr>
          <w:color w:val="231F20"/>
        </w:rPr>
        <w:t>80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156 lm/W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group style="position:absolute;margin-left:68.031998pt;margin-top:11.237122pt;width:192.95pt;height:45.05pt;mso-position-horizontal-relative:page;mso-position-vertical-relative:paragraph;z-index:1672" coordorigin="1361,225" coordsize="3859,901">
            <v:shape style="position:absolute;left:3595;top:680;width:1327;height:445" type="#_x0000_t75" stroked="false">
              <v:imagedata r:id="rId43" o:title=""/>
            </v:shape>
            <v:shape style="position:absolute;left:1361;top:225;width:3859;height:856" type="#_x0000_t75" stroked="false">
              <v:imagedata r:id="rId44" o:title=""/>
            </v:shape>
            <w10:wrap type="none"/>
          </v:group>
        </w:pict>
      </w:r>
      <w:r>
        <w:rPr>
          <w:color w:val="231F20"/>
        </w:rPr>
        <w:t>LUGA Line RX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059" w:firstLine="0"/>
        <w:jc w:val="left"/>
      </w:pPr>
      <w:r>
        <w:rPr>
          <w:color w:val="231F20"/>
        </w:rPr>
        <w:t>Linear-Module mit homogenen Lichtbändern in</w:t>
      </w:r>
      <w:r>
        <w:rPr>
          <w:color w:val="231F20"/>
          <w:spacing w:val="-16"/>
        </w:rPr>
        <w:t> </w:t>
      </w:r>
      <w:r>
        <w:rPr>
          <w:color w:val="231F20"/>
        </w:rPr>
        <w:t>COB-Technologie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 von 700 lm bis 2200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/>
        <w:ind w:left="6094" w:right="1566" w:firstLine="0"/>
        <w:jc w:val="left"/>
      </w:pPr>
      <w:r>
        <w:rPr>
          <w:color w:val="231F20"/>
        </w:rPr>
        <w:t>• Lichtfarben: u. a. 2700 K, 3000 K, 4000 K, 6500</w:t>
      </w:r>
      <w:r>
        <w:rPr>
          <w:color w:val="231F20"/>
          <w:spacing w:val="10"/>
        </w:rPr>
        <w:t> </w:t>
      </w:r>
      <w:r>
        <w:rPr>
          <w:color w:val="231F20"/>
        </w:rPr>
        <w:t>K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50.000 Std. (L90/B10)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148 lm/W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88.982185pt;margin-top:9.881136pt;width:160.199815pt;height:46.839pt;mso-position-horizontal-relative:page;mso-position-vertical-relative:paragraph;z-index:1768" type="#_x0000_t75" stroked="false">
            <v:imagedata r:id="rId45" o:title=""/>
          </v:shape>
        </w:pict>
      </w:r>
      <w:r>
        <w:rPr>
          <w:color w:val="231F20"/>
        </w:rPr>
        <w:t>Tuneable White</w:t>
      </w:r>
      <w:r>
        <w:rPr>
          <w:color w:val="231F20"/>
          <w:spacing w:val="-14"/>
        </w:rPr>
        <w:t> </w:t>
      </w:r>
      <w:r>
        <w:rPr>
          <w:color w:val="231F20"/>
        </w:rPr>
        <w:t>Linear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Mit einstellbarer Farbtemperatur das Wohlbefinden</w:t>
      </w:r>
      <w:r>
        <w:rPr>
          <w:color w:val="231F20"/>
          <w:spacing w:val="-10"/>
        </w:rPr>
        <w:t> </w:t>
      </w:r>
      <w:r>
        <w:rPr>
          <w:color w:val="231F20"/>
        </w:rPr>
        <w:t>steigern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Zwei-Kanal-System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Farbmischung von 2700 K bis 6000 K, CRI &gt; 80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Farbtoleranz: 4 SDCM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&gt; 100 lm/W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group style="position:absolute;margin-left:89.947998pt;margin-top:8.85012pt;width:158.3pt;height:87.2pt;mso-position-horizontal-relative:page;mso-position-vertical-relative:paragraph;z-index:1720" coordorigin="1799,177" coordsize="3166,1744">
            <v:shape style="position:absolute;left:1799;top:177;width:2970;height:973" type="#_x0000_t75" stroked="false">
              <v:imagedata r:id="rId46" o:title=""/>
            </v:shape>
            <v:shape style="position:absolute;left:1899;top:969;width:3065;height:952" type="#_x0000_t75" stroked="false">
              <v:imagedata r:id="rId47" o:title=""/>
            </v:shape>
            <w10:wrap type="none"/>
          </v:group>
        </w:pict>
      </w:r>
      <w:r>
        <w:rPr>
          <w:color w:val="231F20"/>
        </w:rPr>
        <w:t>LEDLine SMD Kit 1R und 3R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Variabel einsetzbare 1- und 3-reihige</w:t>
      </w:r>
      <w:r>
        <w:rPr>
          <w:color w:val="231F20"/>
          <w:spacing w:val="-14"/>
        </w:rPr>
        <w:t> </w:t>
      </w:r>
      <w:r>
        <w:rPr>
          <w:color w:val="231F20"/>
        </w:rPr>
        <w:t>LED-Einbaumodule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Flexible Lichtverteilung durch verschiedene</w:t>
      </w:r>
      <w:r>
        <w:rPr>
          <w:rFonts w:ascii="Futura Light"/>
          <w:color w:val="231F20"/>
          <w:spacing w:val="3"/>
          <w:sz w:val="17"/>
        </w:rPr>
        <w:t> </w:t>
      </w:r>
      <w:r>
        <w:rPr>
          <w:rFonts w:ascii="Futura Light"/>
          <w:color w:val="231F20"/>
          <w:sz w:val="17"/>
        </w:rPr>
        <w:t>Aufsatzoptiken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Leistungsklassen: Standard und High Brightness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ZHAGA-konforme</w:t>
      </w:r>
      <w:r>
        <w:rPr>
          <w:rFonts w:ascii="Futura Light" w:hAnsi="Futura Light"/>
          <w:color w:val="231F20"/>
          <w:spacing w:val="1"/>
          <w:sz w:val="17"/>
        </w:rPr>
        <w:t> </w:t>
      </w:r>
      <w:r>
        <w:rPr>
          <w:rFonts w:ascii="Futura Light" w:hAnsi="Futura Light"/>
          <w:color w:val="231F20"/>
          <w:sz w:val="17"/>
        </w:rPr>
        <w:t>Befestigungsabstände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Lichtströme: bis zu 3000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 w:before="4"/>
        <w:ind w:left="6094" w:right="1059" w:firstLine="0"/>
        <w:jc w:val="left"/>
      </w:pPr>
      <w:r>
        <w:rPr>
          <w:color w:val="231F20"/>
        </w:rPr>
        <w:t>• Lichtfarben: 3000 K, 4000 K, 5000 K, 6500 K, CRI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  <w:spacing w:val="19"/>
        </w:rPr>
        <w:t> </w:t>
      </w:r>
      <w:r>
        <w:rPr>
          <w:color w:val="231F20"/>
        </w:rPr>
        <w:t>80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50.000 Std. (L80/B10)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174 lm/W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41.772003pt;margin-top:3.699135pt;width:89.111pt;height:77.691pt;mso-position-horizontal-relative:page;mso-position-vertical-relative:paragraph;z-index:1744" type="#_x0000_t75" stroked="false">
            <v:imagedata r:id="rId48" o:title=""/>
          </v:shape>
        </w:pict>
      </w:r>
      <w:r>
        <w:rPr>
          <w:color w:val="231F20"/>
        </w:rPr>
        <w:t>LED Light Panels SMD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Effizientes und kostengünstiges Licht für die</w:t>
      </w:r>
      <w:r>
        <w:rPr>
          <w:color w:val="231F20"/>
          <w:spacing w:val="3"/>
        </w:rPr>
        <w:t> </w:t>
      </w:r>
      <w:r>
        <w:rPr>
          <w:color w:val="231F20"/>
        </w:rPr>
        <w:t>Fläche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Zwei Baugrößen: 250 x 250 mm und 270 x 270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Lichtströme: bis zu 2600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 w:before="4"/>
        <w:ind w:left="6094" w:right="1059" w:firstLine="0"/>
        <w:jc w:val="left"/>
      </w:pPr>
      <w:r>
        <w:rPr>
          <w:color w:val="231F20"/>
        </w:rPr>
        <w:t>• Lichtfarben: 3000 K, 4000 K, 5000 K, 6500 K, CRI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  <w:spacing w:val="19"/>
        </w:rPr>
        <w:t> </w:t>
      </w:r>
      <w:r>
        <w:rPr>
          <w:color w:val="231F20"/>
        </w:rPr>
        <w:t>80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50.000 Std. (L80/B10)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174 lm/W</w:t>
      </w:r>
      <w:r>
        <w:rPr>
          <w:rFonts w:asci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40"/>
          <w:headerReference w:type="default" r:id="rId41"/>
          <w:pgSz w:w="11910" w:h="16840"/>
          <w:pgMar w:header="0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5"/>
          <w:szCs w:val="15"/>
        </w:rPr>
      </w:pPr>
    </w:p>
    <w:p>
      <w:pPr>
        <w:spacing w:before="0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group style="position:absolute;margin-left:357.823212pt;margin-top:-13.746552pt;width:23.25pt;height:23.25pt;mso-position-horizontal-relative:page;mso-position-vertical-relative:paragraph;z-index:1912" coordorigin="7156,-275" coordsize="465,465">
            <v:shape style="position:absolute;left:7245;top:-34;width:282;height:129" type="#_x0000_t75" stroked="false">
              <v:imagedata r:id="rId49" o:title=""/>
            </v:shape>
            <v:group style="position:absolute;left:7170;top:-261;width:438;height:438" coordorigin="7170,-261" coordsize="438,438">
              <v:shape style="position:absolute;left:7170;top:-261;width:438;height:438" coordorigin="7170,-261" coordsize="438,438" path="m7389,176l7457,164,7517,133,7565,86,7596,26,7607,-43,7596,-112,7565,-172,7517,-219,7457,-250,7389,-261,7320,-250,7260,-219,7212,-172,7181,-112,7170,-43,7181,26,7212,86,7260,133,7320,164,7389,176xe" filled="false" stroked="true" strokeweight="1.314pt" strokecolor="#231f20">
                <v:path arrowok="t"/>
              </v:shape>
              <v:shape style="position:absolute;left:7272;top:-209;width:232;height:161" type="#_x0000_t75" stroked="false">
                <v:imagedata r:id="rId50" o:title=""/>
              </v:shape>
            </v:group>
            <w10:wrap type="none"/>
          </v:group>
        </w:pict>
      </w:r>
      <w:r>
        <w:rPr>
          <w:rFonts w:ascii="Futura Bold"/>
          <w:b/>
          <w:color w:val="231F20"/>
          <w:sz w:val="17"/>
        </w:rPr>
        <w:t>PrimeLine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059" w:firstLine="0"/>
        <w:jc w:val="left"/>
      </w:pPr>
      <w:r>
        <w:rPr/>
        <w:pict>
          <v:shape style="position:absolute;margin-left:71.185997pt;margin-top:3.847954pt;width:197.81pt;height:44.455pt;mso-position-horizontal-relative:page;mso-position-vertical-relative:paragraph;z-index:1816" type="#_x0000_t75" stroked="false">
            <v:imagedata r:id="rId51" o:title=""/>
          </v:shape>
        </w:pict>
      </w:r>
      <w:r>
        <w:rPr>
          <w:color w:val="231F20"/>
        </w:rPr>
        <w:t>Programmierbarer intelligenter Treiber für maximale</w:t>
      </w:r>
      <w:r>
        <w:rPr>
          <w:color w:val="231F20"/>
          <w:spacing w:val="-14"/>
        </w:rPr>
        <w:t> </w:t>
      </w:r>
      <w:r>
        <w:rPr>
          <w:color w:val="231F20"/>
        </w:rPr>
        <w:t>Flexibilität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</w:t>
      </w:r>
      <w:r>
        <w:rPr>
          <w:rFonts w:ascii="Futura Light" w:hAnsi="Futura Light"/>
          <w:color w:val="231F20"/>
          <w:spacing w:val="-3"/>
          <w:sz w:val="17"/>
        </w:rPr>
        <w:t>Tuneable </w:t>
      </w:r>
      <w:r>
        <w:rPr>
          <w:rFonts w:ascii="Futura Light" w:hAnsi="Futura Light"/>
          <w:color w:val="231F20"/>
          <w:sz w:val="17"/>
        </w:rPr>
        <w:t>White</w:t>
      </w:r>
      <w:r>
        <w:rPr>
          <w:rFonts w:ascii="Futura Light" w:hAnsi="Futura Light"/>
          <w:color w:val="231F20"/>
          <w:spacing w:val="10"/>
          <w:sz w:val="17"/>
        </w:rPr>
        <w:t> </w:t>
      </w:r>
      <w:r>
        <w:rPr>
          <w:rFonts w:ascii="Futura Light" w:hAnsi="Futura Light"/>
          <w:color w:val="231F20"/>
          <w:sz w:val="17"/>
        </w:rPr>
        <w:t>Linear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Programmierbarer Ausgangsstrom in 1 mA-Schritten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Gleichspannungstauglich und dimmbar DALI und PUSH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350 – 700 mA bei 42 – 84 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ComfortLine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Komfort-Treiber mit wählbarem</w:t>
      </w:r>
      <w:r>
        <w:rPr>
          <w:color w:val="231F20"/>
          <w:spacing w:val="-11"/>
        </w:rPr>
        <w:t> </w:t>
      </w:r>
      <w:r>
        <w:rPr>
          <w:color w:val="231F20"/>
        </w:rPr>
        <w:t>Strom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32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107.238998pt;margin-top:4.753929pt;width:130.871238pt;height:41.999pt;mso-position-horizontal-relative:page;mso-position-vertical-relative:paragraph;z-index:1792" type="#_x0000_t75" stroked="false">
            <v:imagedata r:id="rId52" o:title=""/>
          </v:shape>
        </w:pict>
      </w:r>
      <w:r>
        <w:rPr>
          <w:rFonts w:ascii="Futura Light" w:hAnsi="Futura Light"/>
          <w:color w:val="231F20"/>
          <w:sz w:val="17"/>
        </w:rPr>
        <w:t>Strombereich selektierbar über Widerstand (LEDset Standard), Ausgangsklemme und Dip-Switch*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pacing w:val="-3"/>
          <w:sz w:val="17"/>
        </w:rPr>
        <w:t>SELV- </w:t>
      </w:r>
      <w:r>
        <w:rPr>
          <w:rFonts w:ascii="Futura Light" w:hAnsi="Futura Light"/>
          <w:color w:val="231F20"/>
          <w:sz w:val="17"/>
        </w:rPr>
        <w:t>sowie</w:t>
      </w:r>
      <w:r>
        <w:rPr>
          <w:rFonts w:ascii="Futura Light" w:hAnsi="Futura Light"/>
          <w:color w:val="231F20"/>
          <w:spacing w:val="-8"/>
          <w:sz w:val="17"/>
        </w:rPr>
        <w:t> </w:t>
      </w:r>
      <w:r>
        <w:rPr>
          <w:rFonts w:ascii="Futura Light" w:hAnsi="Futura Light"/>
          <w:color w:val="231F20"/>
          <w:sz w:val="17"/>
        </w:rPr>
        <w:t>Non-SELV-Lösungen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Gleichspannungstaugl.* und dimmbar DALI, PUSH, 1–10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60 – 700 mA* bei 15 – 140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03.149017pt;margin-top:10.967117pt;width:139.049983pt;height:40.738pt;mso-position-horizontal-relative:page;mso-position-vertical-relative:paragraph;z-index:1936" type="#_x0000_t75" stroked="false">
            <v:imagedata r:id="rId53" o:title=""/>
          </v:shape>
        </w:pict>
      </w:r>
      <w:r>
        <w:rPr>
          <w:color w:val="231F20"/>
        </w:rPr>
        <w:t>EasyLine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Kosteneffizienter Treiber mit Fokus auf</w:t>
      </w:r>
      <w:r>
        <w:rPr>
          <w:color w:val="231F20"/>
          <w:spacing w:val="-12"/>
        </w:rPr>
        <w:t> </w:t>
      </w:r>
      <w:r>
        <w:rPr>
          <w:color w:val="231F20"/>
        </w:rPr>
        <w:t>Kernfunktionen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Strombereich selektierbar über Ausgangsklemme*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pacing w:val="-3"/>
          <w:sz w:val="17"/>
        </w:rPr>
        <w:t>SELV- </w:t>
      </w:r>
      <w:r>
        <w:rPr>
          <w:rFonts w:ascii="Futura Light" w:hAnsi="Futura Light"/>
          <w:color w:val="231F20"/>
          <w:sz w:val="17"/>
        </w:rPr>
        <w:t>sowie</w:t>
      </w:r>
      <w:r>
        <w:rPr>
          <w:rFonts w:ascii="Futura Light" w:hAnsi="Futura Light"/>
          <w:color w:val="231F20"/>
          <w:spacing w:val="-8"/>
          <w:sz w:val="17"/>
        </w:rPr>
        <w:t> </w:t>
      </w:r>
      <w:r>
        <w:rPr>
          <w:rFonts w:ascii="Futura Light" w:hAnsi="Futura Light"/>
          <w:color w:val="231F20"/>
          <w:sz w:val="17"/>
        </w:rPr>
        <w:t>Non-SELV-Lösungen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150 – 700 mA* bei 6 – 60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50.000 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18.346458pt;margin-top:10.218689pt;width:34.520183pt;height:42.599375pt;mso-position-horizontal-relative:page;mso-position-vertical-relative:paragraph;z-index:1840" type="#_x0000_t75" stroked="false">
            <v:imagedata r:id="rId54" o:title=""/>
          </v:shape>
        </w:pict>
      </w:r>
      <w:r>
        <w:rPr/>
        <w:pict>
          <v:shape style="position:absolute;margin-left:168.457199pt;margin-top:1.951843pt;width:59.472801pt;height:59.133288pt;mso-position-horizontal-relative:page;mso-position-vertical-relative:paragraph;z-index:1960" type="#_x0000_t75" stroked="false">
            <v:imagedata r:id="rId32" o:title=""/>
          </v:shape>
        </w:pict>
      </w:r>
      <w:r>
        <w:rPr>
          <w:color w:val="231F20"/>
        </w:rPr>
        <w:t>Dim ONE Bluetooth SMART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intelligente Dimmer-System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Variable Lichtszenarien (z. B. Zone, Scene, </w:t>
      </w:r>
      <w:r>
        <w:rPr>
          <w:rFonts w:ascii="Futura Light"/>
          <w:color w:val="231F20"/>
          <w:spacing w:val="-4"/>
          <w:sz w:val="17"/>
        </w:rPr>
        <w:t>Timer, Away, </w:t>
      </w:r>
      <w:r>
        <w:rPr>
          <w:rFonts w:ascii="Futura Light"/>
          <w:color w:val="231F20"/>
          <w:sz w:val="17"/>
        </w:rPr>
        <w:t>Holiday)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Halogen oder LED, Steuerung über Bluetooth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Einstellbarer Mindestlevel gegen Flickering,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21.004997pt;margin-top:1.045130pt;width:125.609pt;height:56.694734pt;mso-position-horizontal-relative:page;mso-position-vertical-relative:paragraph;z-index:1864" type="#_x0000_t75" stroked="false">
            <v:imagedata r:id="rId55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Wireless-Multitalent zur Leuchtenintegration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Stand-alone, Netzwerk- oder</w:t>
      </w:r>
      <w:r>
        <w:rPr>
          <w:rFonts w:ascii="Futura Light" w:hAnsi="Futura Light"/>
          <w:color w:val="231F20"/>
          <w:spacing w:val="1"/>
          <w:sz w:val="17"/>
        </w:rPr>
        <w:t> </w:t>
      </w:r>
      <w:r>
        <w:rPr>
          <w:rFonts w:ascii="Futura Light" w:hAnsi="Futura Light"/>
          <w:color w:val="231F20"/>
          <w:sz w:val="17"/>
        </w:rPr>
        <w:t>Mesh-Netzwerk-Betrieb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133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Integration in IP/DALI-Netzwerke für bis zu 6 DALI-Leuchten oder Sensoren</w:t>
      </w:r>
      <w:r>
        <w:rPr>
          <w:rFonts w:ascii="Futura Light" w:hAnsi="Futura Light"/>
          <w:sz w:val="17"/>
        </w:rPr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07.946999pt;margin-top:.336035pt;width:128.652000pt;height:57.86pt;mso-position-horizontal-relative:page;mso-position-vertical-relative:paragraph;z-index:1888" type="#_x0000_t75" stroked="false">
            <v:imagedata r:id="rId56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XSW-E64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Wireless-Multitalent zur Netzwerkintegration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EnOcean-DALI-Router (Broadcast) ohne zusätzliche Software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299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den Netzwerkbetrieb mit einfacher Integration in IP/DALI-Netzwerke für bis zu 64 DALI-Leuchten oder Sensoren</w:t>
      </w:r>
      <w:r>
        <w:rPr>
          <w:rFonts w:ascii="Futura Light" w:hAnsi="Futura Light"/>
          <w:sz w:val="17"/>
        </w:rPr>
      </w:r>
    </w:p>
    <w:p>
      <w:pPr>
        <w:pStyle w:val="BodyText"/>
        <w:spacing w:line="216" w:lineRule="exact" w:before="0"/>
        <w:ind w:left="6094" w:right="1566" w:firstLine="0"/>
        <w:jc w:val="left"/>
      </w:pPr>
      <w:r>
        <w:rPr>
          <w:color w:val="231F20"/>
        </w:rPr>
        <w:t>*modellabhängig</w:t>
      </w:r>
      <w:r>
        <w:rPr/>
      </w:r>
    </w:p>
    <w:p>
      <w:pPr>
        <w:spacing w:after="0" w:line="216" w:lineRule="exact"/>
        <w:jc w:val="left"/>
        <w:sectPr>
          <w:pgSz w:w="11910" w:h="16840"/>
          <w:pgMar w:header="1138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LED-Module für die</w:t>
      </w:r>
      <w:r>
        <w:rPr>
          <w:color w:val="231F20"/>
          <w:spacing w:val="-1"/>
        </w:rPr>
        <w:t> </w:t>
      </w:r>
      <w:r>
        <w:rPr>
          <w:color w:val="231F20"/>
        </w:rPr>
        <w:t>Straßenbeleuchtung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shape style="position:absolute;margin-left:107.415001pt;margin-top:11.306138pt;width:96.04pt;height:97.85287pt;mso-position-horizontal-relative:page;mso-position-vertical-relative:paragraph;z-index:1984" type="#_x0000_t75" stroked="false">
            <v:imagedata r:id="rId59" o:title=""/>
          </v:shape>
        </w:pict>
      </w:r>
      <w:r>
        <w:rPr>
          <w:rFonts w:ascii="Futura Bold"/>
          <w:b/>
          <w:color w:val="231F20"/>
          <w:sz w:val="17"/>
        </w:rPr>
        <w:t>LED Light IP67 Gen. 2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Gekapseltes LED-Modul mit hoher</w:t>
      </w:r>
      <w:r>
        <w:rPr>
          <w:color w:val="231F20"/>
          <w:spacing w:val="3"/>
        </w:rPr>
        <w:t> </w:t>
      </w:r>
      <w:r>
        <w:rPr>
          <w:color w:val="231F20"/>
        </w:rPr>
        <w:t>Schutzart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IP- und IK-geschütztes Einbaumodul (IP67, IP69, IK08)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Optikmaterial: Silikon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Lichtströme: 2200 lm bis 7900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 w:before="4"/>
        <w:ind w:left="6094" w:right="1059" w:firstLine="0"/>
        <w:jc w:val="left"/>
      </w:pPr>
      <w:r>
        <w:rPr>
          <w:color w:val="231F20"/>
        </w:rPr>
        <w:t>• Lichtfarben: 3000 K, 4000 K, 5000 K, CRI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</w:rPr>
        <w:t> </w:t>
      </w:r>
      <w:r>
        <w:rPr>
          <w:color w:val="231F20"/>
        </w:rPr>
        <w:t>65,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</w:rPr>
        <w:t> </w:t>
      </w:r>
      <w:r>
        <w:rPr>
          <w:color w:val="231F20"/>
        </w:rPr>
        <w:t>70, </w:t>
      </w:r>
      <w:r>
        <w:rPr>
          <w:rFonts w:ascii="Symbol" w:hAnsi="Symbol" w:cs="Symbol" w:eastAsia="Symbol" w:hint="default"/>
          <w:color w:val="231F20"/>
        </w:rPr>
        <w:t></w:t>
      </w:r>
      <w:r>
        <w:rPr>
          <w:rFonts w:ascii="Times New Roman" w:hAnsi="Times New Roman" w:cs="Times New Roman" w:eastAsia="Times New Roman" w:hint="default"/>
          <w:color w:val="231F20"/>
          <w:spacing w:val="39"/>
        </w:rPr>
        <w:t> </w:t>
      </w:r>
      <w:r>
        <w:rPr>
          <w:color w:val="231F20"/>
        </w:rPr>
        <w:t>80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Farbabweichung: 5 SDCM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&gt; 60.000 Std.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(L80/B10)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154 lm/W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Überspannungsschutz: 4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kV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Optimales Installationsverhältnis: 4,5:1 (M-Class-Optik)</w:t>
      </w:r>
      <w:r>
        <w:rPr>
          <w:rFonts w:ascii="Futura Light" w:hAns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63.860153pt;margin-top:7.923144pt;width:83.229844pt;height:76.104pt;mso-position-horizontal-relative:page;mso-position-vertical-relative:paragraph;z-index:2008" type="#_x0000_t75" stroked="false">
            <v:imagedata r:id="rId60" o:title=""/>
          </v:shape>
        </w:pict>
      </w:r>
      <w:r>
        <w:rPr/>
        <w:pict>
          <v:shape style="position:absolute;margin-left:63.780579pt;margin-top:8.034144pt;width:78.733359pt;height:71.218125pt;mso-position-horizontal-relative:page;mso-position-vertical-relative:paragraph;z-index:2032" type="#_x0000_t75" stroked="false">
            <v:imagedata r:id="rId61" o:title=""/>
          </v:shape>
        </w:pict>
      </w:r>
      <w:r>
        <w:rPr>
          <w:color w:val="231F20"/>
        </w:rPr>
        <w:t>COB-Silikonoptiken M-Class M1 und Area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Optimale Lichtverteilung mit integriertem</w:t>
      </w:r>
      <w:r>
        <w:rPr>
          <w:color w:val="231F20"/>
          <w:spacing w:val="6"/>
        </w:rPr>
        <w:t> </w:t>
      </w:r>
      <w:r>
        <w:rPr>
          <w:color w:val="231F20"/>
        </w:rPr>
        <w:t>Schutzfaktor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Exzellente Lichtdurchlässigkeit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222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COB-Module mit einer Leuchtfläche von bis zu 23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 IP65,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IK08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Optische Effizienz: bis zu 95 %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Hohe Temperaturstabilität (bis zu 150</w:t>
      </w:r>
      <w:r>
        <w:rPr>
          <w:rFonts w:ascii="Futura Light" w:hAnsi="Futura Light" w:cs="Futura Light" w:eastAsia="Futura Light" w:hint="default"/>
          <w:color w:val="231F20"/>
          <w:spacing w:val="-17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°C)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57"/>
          <w:headerReference w:type="default" r:id="rId58"/>
          <w:pgSz w:w="11910" w:h="16840"/>
          <w:pgMar w:header="0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5"/>
          <w:szCs w:val="15"/>
        </w:rPr>
      </w:pPr>
    </w:p>
    <w:p>
      <w:pPr>
        <w:spacing w:before="0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group style="position:absolute;margin-left:357.823212pt;margin-top:-13.746152pt;width:23.25pt;height:23.25pt;mso-position-horizontal-relative:page;mso-position-vertical-relative:paragraph;z-index:2056" coordorigin="7156,-275" coordsize="465,465">
            <v:shape style="position:absolute;left:7245;top:-34;width:282;height:129" type="#_x0000_t75" stroked="false">
              <v:imagedata r:id="rId62" o:title=""/>
            </v:shape>
            <v:group style="position:absolute;left:7170;top:-261;width:438;height:438" coordorigin="7170,-261" coordsize="438,438">
              <v:shape style="position:absolute;left:7170;top:-261;width:438;height:438" coordorigin="7170,-261" coordsize="438,438" path="m7389,176l7457,164,7517,133,7565,86,7596,26,7607,-43,7596,-112,7565,-172,7517,-219,7457,-250,7389,-261,7320,-250,7260,-219,7212,-172,7181,-112,7170,-43,7181,26,7212,86,7260,133,7320,164,7389,176xe" filled="false" stroked="true" strokeweight="1.314pt" strokecolor="#231f20">
                <v:path arrowok="t"/>
              </v:shape>
              <v:shape style="position:absolute;left:7272;top:-209;width:232;height:161" type="#_x0000_t75" stroked="false">
                <v:imagedata r:id="rId50" o:title=""/>
              </v:shape>
            </v:group>
            <w10:wrap type="none"/>
          </v:group>
        </w:pict>
      </w:r>
      <w:r>
        <w:rPr>
          <w:rFonts w:ascii="Futura Bold"/>
          <w:b/>
          <w:color w:val="231F20"/>
          <w:sz w:val="17"/>
        </w:rPr>
        <w:t>PrimeLine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059" w:firstLine="0"/>
        <w:jc w:val="left"/>
      </w:pPr>
      <w:r>
        <w:rPr>
          <w:color w:val="231F20"/>
        </w:rPr>
        <w:t>Programmierbarer intelligenter Treiber für maximale</w:t>
      </w:r>
      <w:r>
        <w:rPr>
          <w:color w:val="231F20"/>
          <w:spacing w:val="-14"/>
        </w:rPr>
        <w:t> </w:t>
      </w:r>
      <w:r>
        <w:rPr>
          <w:color w:val="231F20"/>
        </w:rPr>
        <w:t>Flexibilität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Programmierbare Funktionen (z. B. MidNight)*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29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85.6063pt;margin-top:3.530915pt;width:161.616386pt;height:55.8pt;mso-position-horizontal-relative:page;mso-position-vertical-relative:paragraph;z-index:2104" type="#_x0000_t75" stroked="false">
            <v:imagedata r:id="rId63" o:title=""/>
          </v:shape>
        </w:pict>
      </w:r>
      <w:r>
        <w:rPr>
          <w:rFonts w:ascii="Futura Light" w:hAnsi="Futura Light"/>
          <w:color w:val="231F20"/>
          <w:sz w:val="17"/>
        </w:rPr>
        <w:t>Programmierbarer Ausgangsstrom in 1 mA-Schritten (DALI) und selektierbar über Dip-Switch*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Integrierte</w:t>
      </w:r>
      <w:r>
        <w:rPr>
          <w:rFonts w:ascii="Futura Light"/>
          <w:color w:val="231F20"/>
          <w:spacing w:val="3"/>
          <w:sz w:val="17"/>
        </w:rPr>
        <w:t> </w:t>
      </w:r>
      <w:r>
        <w:rPr>
          <w:rFonts w:ascii="Futura Light"/>
          <w:color w:val="231F20"/>
          <w:sz w:val="17"/>
        </w:rPr>
        <w:t>Leistungsreduzierung*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Dimmbar 1–10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 IP65,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IP20*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Strombereich: 350 bis 1400 mA* bei 75 bis 150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71.127998pt;margin-top:.121125pt;width:178.289707pt;height:76.753pt;mso-position-horizontal-relative:page;mso-position-vertical-relative:paragraph;z-index:2128" type="#_x0000_t75" stroked="false">
            <v:imagedata r:id="rId64" o:title=""/>
          </v:shape>
        </w:pict>
      </w:r>
      <w:r>
        <w:rPr>
          <w:color w:val="231F20"/>
        </w:rPr>
        <w:t>ComfortLine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Komfort-Treiber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Integrierte</w:t>
      </w:r>
      <w:r>
        <w:rPr>
          <w:rFonts w:ascii="Futura Light"/>
          <w:color w:val="231F20"/>
          <w:spacing w:val="3"/>
          <w:sz w:val="17"/>
        </w:rPr>
        <w:t> </w:t>
      </w:r>
      <w:r>
        <w:rPr>
          <w:rFonts w:ascii="Futura Light"/>
          <w:color w:val="231F20"/>
          <w:sz w:val="17"/>
        </w:rPr>
        <w:t>Leistungsreduzierung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Dimmbar 1–10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 IP67, IP65,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IP20*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Strombereich: 350 bis zu 1050 mA* bei 40 bis 150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4072" w:right="2636"/>
        <w:jc w:val="center"/>
        <w:rPr>
          <w:b w:val="0"/>
          <w:bCs w:val="0"/>
        </w:rPr>
      </w:pPr>
      <w:r>
        <w:rPr>
          <w:color w:val="231F20"/>
        </w:rPr>
        <w:t>LiCS Outdoor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/>
        <w:pict>
          <v:shape style="position:absolute;margin-left:85.606308pt;margin-top:2.942925pt;width:141.839692pt;height:74.647pt;mso-position-horizontal-relative:page;mso-position-vertical-relative:paragraph;z-index:2080" type="#_x0000_t75" stroked="false">
            <v:imagedata r:id="rId65" o:title=""/>
          </v:shape>
        </w:pict>
      </w:r>
      <w:r>
        <w:rPr>
          <w:color w:val="231F20"/>
        </w:rPr>
        <w:t>Intelligentes und modulares Lichtmanagement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66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Smart Night – parametrierbarer Controller mit zwei Beleuchtungsprofilen und Sommer-/Winterzeit-Erkennung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966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Flex Night – in Gruppen parametrierbarer Controller via</w:t>
      </w:r>
      <w:r>
        <w:rPr>
          <w:rFonts w:ascii="Futura Light" w:hAnsi="Futura Light" w:cs="Futura Light" w:eastAsia="Futura Light" w:hint="default"/>
          <w:color w:val="231F20"/>
          <w:spacing w:val="-14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Versorgungsleitung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2097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Managed Night – integrierte Steuerungslösung mit Online-Kommunikationszentrale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Futura Light" w:hAnsi="Futura Light" w:cs="Futura Light" w:eastAsia="Futura Light" w:hint="default"/>
          <w:sz w:val="24"/>
          <w:szCs w:val="24"/>
        </w:rPr>
      </w:pPr>
    </w:p>
    <w:p>
      <w:pPr>
        <w:pStyle w:val="BodyText"/>
        <w:spacing w:line="240" w:lineRule="auto" w:before="64"/>
        <w:ind w:left="4175" w:right="2636" w:firstLine="0"/>
        <w:jc w:val="center"/>
      </w:pPr>
      <w:r>
        <w:rPr>
          <w:color w:val="231F20"/>
        </w:rPr>
        <w:t>*modellabhängig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1138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LED-Module für die</w:t>
      </w:r>
      <w:r>
        <w:rPr>
          <w:color w:val="231F20"/>
          <w:spacing w:val="-1"/>
        </w:rPr>
        <w:t> </w:t>
      </w:r>
      <w:r>
        <w:rPr>
          <w:color w:val="231F20"/>
        </w:rPr>
        <w:t>Industriebeleuchtung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shape style="position:absolute;margin-left:56.228607pt;margin-top:8.405016pt;width:218.231393pt;height:87.359pt;mso-position-horizontal-relative:page;mso-position-vertical-relative:paragraph;z-index:2152" type="#_x0000_t75" stroked="false">
            <v:imagedata r:id="rId68" o:title=""/>
          </v:shape>
        </w:pict>
      </w:r>
      <w:r>
        <w:rPr>
          <w:rFonts w:ascii="Futura Bold"/>
          <w:b/>
          <w:color w:val="231F20"/>
          <w:sz w:val="17"/>
        </w:rPr>
        <w:t>LED-Module</w:t>
      </w:r>
      <w:r>
        <w:rPr>
          <w:rFonts w:ascii="Futura Bold"/>
          <w:b/>
          <w:color w:val="231F20"/>
          <w:spacing w:val="-1"/>
          <w:sz w:val="17"/>
        </w:rPr>
        <w:t> </w:t>
      </w:r>
      <w:r>
        <w:rPr>
          <w:rFonts w:ascii="Futura Bold"/>
          <w:b/>
          <w:color w:val="231F20"/>
          <w:sz w:val="17"/>
        </w:rPr>
        <w:t>IP20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Hocheffiziente</w:t>
      </w:r>
      <w:r>
        <w:rPr>
          <w:color w:val="231F20"/>
          <w:spacing w:val="3"/>
        </w:rPr>
        <w:t> </w:t>
      </w:r>
      <w:r>
        <w:rPr>
          <w:color w:val="231F20"/>
        </w:rPr>
        <w:t>Modular-Lösung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LED-Module mit 4, 8, 16, 32 und 64 Highpower LEDs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Lichtströme: 500 lm bis 31500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BodyText"/>
        <w:spacing w:line="240" w:lineRule="auto"/>
        <w:ind w:left="6094" w:right="1566" w:firstLine="0"/>
        <w:jc w:val="left"/>
      </w:pPr>
      <w:r>
        <w:rPr>
          <w:color w:val="231F20"/>
        </w:rPr>
        <w:t>• Lichtfarben: 3000 K, 4000 K, 5000</w:t>
      </w:r>
      <w:r>
        <w:rPr>
          <w:color w:val="231F20"/>
          <w:spacing w:val="10"/>
        </w:rPr>
        <w:t> </w:t>
      </w:r>
      <w:r>
        <w:rPr>
          <w:color w:val="231F20"/>
        </w:rPr>
        <w:t>K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4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Farbwiedergabe: CRI </w:t>
      </w:r>
      <w:r>
        <w:rPr>
          <w:rFonts w:ascii="Symbol" w:hAnsi="Symbol" w:cs="Symbol" w:eastAsia="Symbol" w:hint="default"/>
          <w:color w:val="231F20"/>
          <w:sz w:val="17"/>
          <w:szCs w:val="17"/>
        </w:rPr>
        <w:t></w:t>
      </w:r>
      <w:r>
        <w:rPr>
          <w:rFonts w:ascii="Times New Roman" w:hAnsi="Times New Roman" w:cs="Times New Roman" w:eastAsia="Times New Roman" w:hint="default"/>
          <w:color w:val="231F20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65, </w:t>
      </w:r>
      <w:r>
        <w:rPr>
          <w:rFonts w:ascii="Symbol" w:hAnsi="Symbol" w:cs="Symbol" w:eastAsia="Symbol" w:hint="default"/>
          <w:color w:val="231F20"/>
          <w:sz w:val="17"/>
          <w:szCs w:val="17"/>
        </w:rPr>
        <w:t></w:t>
      </w:r>
      <w:r>
        <w:rPr>
          <w:rFonts w:ascii="Times New Roman" w:hAnsi="Times New Roman" w:cs="Times New Roman" w:eastAsia="Times New Roman" w:hint="default"/>
          <w:color w:val="231F20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70, </w:t>
      </w:r>
      <w:r>
        <w:rPr>
          <w:rFonts w:ascii="Symbol" w:hAnsi="Symbol" w:cs="Symbol" w:eastAsia="Symbol" w:hint="default"/>
          <w:color w:val="231F20"/>
          <w:sz w:val="17"/>
          <w:szCs w:val="17"/>
        </w:rPr>
        <w:t></w:t>
      </w:r>
      <w:r>
        <w:rPr>
          <w:rFonts w:ascii="Times New Roman" w:hAnsi="Times New Roman" w:cs="Times New Roman" w:eastAsia="Times New Roman" w:hint="default"/>
          <w:color w:val="231F20"/>
          <w:spacing w:val="29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80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Farbabweichung: 5 SDCM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&gt; 60.000 Std.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(L80/B10)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154 lm/W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Überspannungsschutz: 4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kV</w:t>
      </w:r>
      <w:r>
        <w:rPr>
          <w:rFonts w:ascii="Futura Light" w:hAns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69.925354pt;margin-top:1.262817pt;width:194.877795pt;height:78.011132pt;mso-position-horizontal-relative:page;mso-position-vertical-relative:paragraph;z-index:2176" type="#_x0000_t75" stroked="false">
            <v:imagedata r:id="rId69" o:title=""/>
          </v:shape>
        </w:pict>
      </w:r>
      <w:r>
        <w:rPr>
          <w:color w:val="231F20"/>
        </w:rPr>
        <w:t>COB-Silikonoptiken SYM II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Optimale Lichtverteilung mit integriertem</w:t>
      </w:r>
      <w:r>
        <w:rPr>
          <w:color w:val="231F20"/>
          <w:spacing w:val="6"/>
        </w:rPr>
        <w:t> </w:t>
      </w:r>
      <w:r>
        <w:rPr>
          <w:color w:val="231F20"/>
        </w:rPr>
        <w:t>Schutzfaktor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Exzellente Lichtdurchlässigkeit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222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COB-Module mit einer Leuchtfläche von bis zu 23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 IP65,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IK08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Optische Effizienz: bis zu 95 %</w:t>
      </w:r>
      <w:r>
        <w:rPr>
          <w:rFonts w:asci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66"/>
          <w:headerReference w:type="default" r:id="rId67"/>
          <w:pgSz w:w="11910" w:h="16840"/>
          <w:pgMar w:header="0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pStyle w:val="Heading3"/>
        <w:spacing w:line="454" w:lineRule="exact" w:before="30"/>
        <w:ind w:right="2117"/>
        <w:jc w:val="left"/>
        <w:rPr>
          <w:b w:val="0"/>
          <w:bCs w:val="0"/>
        </w:rPr>
      </w:pPr>
      <w:r>
        <w:rPr/>
        <w:pict>
          <v:shape style="position:absolute;margin-left:63.070999pt;margin-top:22.765783pt;width:206.929pt;height:116.233pt;mso-position-horizontal-relative:page;mso-position-vertical-relative:paragraph;z-index:2248" type="#_x0000_t75" stroked="false">
            <v:imagedata r:id="rId70" o:title=""/>
          </v:shape>
        </w:pict>
      </w:r>
      <w:r>
        <w:rPr>
          <w:color w:val="231F20"/>
        </w:rPr>
        <w:t>Passende Treiber und</w:t>
      </w:r>
      <w:r>
        <w:rPr>
          <w:color w:val="231F20"/>
          <w:spacing w:val="-10"/>
        </w:rPr>
        <w:t> </w:t>
      </w:r>
      <w:r>
        <w:rPr>
          <w:color w:val="231F20"/>
        </w:rPr>
        <w:t>Steuerungssysteme </w:t>
      </w:r>
      <w:r>
        <w:rPr>
          <w:color w:val="231F20"/>
        </w:rPr>
        <w:t>ComfortLine</w:t>
      </w:r>
      <w:r>
        <w:rPr>
          <w:b w:val="0"/>
        </w:rPr>
      </w:r>
    </w:p>
    <w:p>
      <w:pPr>
        <w:pStyle w:val="BodyText"/>
        <w:spacing w:line="187" w:lineRule="exact" w:before="0"/>
        <w:ind w:left="6094" w:right="1566" w:firstLine="0"/>
        <w:jc w:val="left"/>
      </w:pPr>
      <w:r>
        <w:rPr>
          <w:color w:val="231F20"/>
        </w:rPr>
        <w:t>Komfort-Treiber mit wählbarem</w:t>
      </w:r>
      <w:r>
        <w:rPr>
          <w:color w:val="231F20"/>
          <w:spacing w:val="-11"/>
        </w:rPr>
        <w:t> </w:t>
      </w:r>
      <w:r>
        <w:rPr>
          <w:color w:val="231F20"/>
        </w:rPr>
        <w:t>Strom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Strombereich selektierbar über Drehschalter*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pacing w:val="-3"/>
          <w:sz w:val="17"/>
        </w:rPr>
        <w:t>SELV- </w:t>
      </w:r>
      <w:r>
        <w:rPr>
          <w:rFonts w:ascii="Futura Light" w:hAnsi="Futura Light"/>
          <w:color w:val="231F20"/>
          <w:sz w:val="17"/>
        </w:rPr>
        <w:t>sowie</w:t>
      </w:r>
      <w:r>
        <w:rPr>
          <w:rFonts w:ascii="Futura Light" w:hAnsi="Futura Light"/>
          <w:color w:val="231F20"/>
          <w:spacing w:val="-8"/>
          <w:sz w:val="17"/>
        </w:rPr>
        <w:t> </w:t>
      </w:r>
      <w:r>
        <w:rPr>
          <w:rFonts w:ascii="Futura Light" w:hAnsi="Futura Light"/>
          <w:color w:val="231F20"/>
          <w:sz w:val="17"/>
        </w:rPr>
        <w:t>Non-SELV-Lösungen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Gleichspannungstauglich*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Dimmbar über DALI, PUSH und 1–10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Strombereich: 350 bis 1400 mA* bei 20 bis 126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108" w:right="1566"/>
        <w:jc w:val="left"/>
        <w:rPr>
          <w:b w:val="0"/>
          <w:bCs w:val="0"/>
        </w:rPr>
      </w:pPr>
      <w:r>
        <w:rPr/>
        <w:pict>
          <v:shape style="position:absolute;margin-left:86.118385pt;margin-top:6.525123pt;width:152.936615pt;height:46.879pt;mso-position-horizontal-relative:page;mso-position-vertical-relative:paragraph;z-index:2200" type="#_x0000_t75" stroked="false">
            <v:imagedata r:id="rId71" o:title=""/>
          </v:shape>
        </w:pict>
      </w:r>
      <w:r>
        <w:rPr>
          <w:color w:val="231F20"/>
        </w:rPr>
        <w:t>EasyLine</w:t>
      </w:r>
      <w:r>
        <w:rPr>
          <w:b w:val="0"/>
        </w:rPr>
      </w:r>
    </w:p>
    <w:p>
      <w:pPr>
        <w:pStyle w:val="BodyText"/>
        <w:spacing w:line="240" w:lineRule="auto" w:before="16"/>
        <w:ind w:left="6108" w:right="1566" w:firstLine="0"/>
        <w:jc w:val="left"/>
      </w:pPr>
      <w:r>
        <w:rPr>
          <w:color w:val="231F20"/>
        </w:rPr>
        <w:t>Kosteneffizienter Treiber mit Fokus auf</w:t>
      </w:r>
      <w:r>
        <w:rPr>
          <w:color w:val="231F20"/>
          <w:spacing w:val="-9"/>
        </w:rPr>
        <w:t> </w:t>
      </w:r>
      <w:r>
        <w:rPr>
          <w:color w:val="231F20"/>
        </w:rPr>
        <w:t>Kernfunktionen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79" w:val="left" w:leader="none"/>
        </w:tabs>
        <w:spacing w:line="240" w:lineRule="auto" w:before="10" w:after="0"/>
        <w:ind w:left="627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IP67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79" w:val="left" w:leader="none"/>
        </w:tabs>
        <w:spacing w:line="240" w:lineRule="auto" w:before="10" w:after="0"/>
        <w:ind w:left="627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79" w:val="left" w:leader="none"/>
        </w:tabs>
        <w:spacing w:line="240" w:lineRule="auto" w:before="10" w:after="0"/>
        <w:ind w:left="627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Strombereich: 700 bis 3200 mA* bei 50 bis 230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79" w:val="left" w:leader="none"/>
        </w:tabs>
        <w:spacing w:line="240" w:lineRule="auto" w:before="10" w:after="0"/>
        <w:ind w:left="627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50.000 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87.107002pt;margin-top:.823137pt;width:153.13pt;height:72.723pt;mso-position-horizontal-relative:page;mso-position-vertical-relative:paragraph;z-index:2224" type="#_x0000_t75" stroked="false">
            <v:imagedata r:id="rId72" o:title=""/>
          </v:shape>
        </w:pict>
      </w:r>
      <w:r>
        <w:rPr>
          <w:color w:val="231F20"/>
        </w:rPr>
        <w:t>Light Controller XSW</w:t>
      </w:r>
      <w:r>
        <w:rPr>
          <w:color w:val="231F20"/>
          <w:spacing w:val="-1"/>
        </w:rPr>
        <w:t> </w:t>
      </w:r>
      <w:r>
        <w:rPr>
          <w:color w:val="231F20"/>
        </w:rPr>
        <w:t>Smart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All-in-One EnOcean-DALI-Controller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EnOcean-DALI-Steuerung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bis zu 15 DALI-Leuchten inkl. Sensoren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735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Einfache Konfiguration von Einzelleuchten und Gruppen per Software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43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Anschluss von EnOcean-Tageslicht- und</w:t>
      </w:r>
      <w:r>
        <w:rPr>
          <w:rFonts w:ascii="Futura Light" w:hAnsi="Futura Light"/>
          <w:color w:val="231F20"/>
          <w:spacing w:val="-17"/>
          <w:sz w:val="17"/>
        </w:rPr>
        <w:t> </w:t>
      </w:r>
      <w:r>
        <w:rPr>
          <w:rFonts w:ascii="Futura Light" w:hAnsi="Futura Light"/>
          <w:color w:val="231F20"/>
          <w:sz w:val="17"/>
        </w:rPr>
        <w:t>Bewegungssensoren </w:t>
      </w:r>
      <w:r>
        <w:rPr>
          <w:rFonts w:ascii="Futura Light" w:hAnsi="Futura Light"/>
          <w:color w:val="231F20"/>
          <w:sz w:val="17"/>
        </w:rPr>
        <w:t>möglich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Direkter 220–240</w:t>
      </w:r>
      <w:r>
        <w:rPr>
          <w:rFonts w:ascii="Futura Light" w:hAnsi="Futura Light" w:cs="Futura Light" w:eastAsia="Futura Light" w:hint="default"/>
          <w:color w:val="231F20"/>
          <w:spacing w:val="-6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V-Netzanschluss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5"/>
          <w:szCs w:val="15"/>
        </w:rPr>
      </w:pPr>
    </w:p>
    <w:p>
      <w:pPr>
        <w:pStyle w:val="BodyText"/>
        <w:spacing w:line="240" w:lineRule="auto" w:before="0"/>
        <w:ind w:left="6094" w:right="1566" w:firstLine="0"/>
        <w:jc w:val="left"/>
      </w:pPr>
      <w:r>
        <w:rPr>
          <w:color w:val="231F20"/>
        </w:rPr>
        <w:t>*modellabhängig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1138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LED-Module füe die Shopbeleuchtung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4269" w:right="2636" w:firstLine="0"/>
        <w:jc w:val="center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shape style="position:absolute;margin-left:155.790131pt;margin-top:5.227015pt;width:44.31575pt;height:39.622844pt;mso-position-horizontal-relative:page;mso-position-vertical-relative:paragraph;z-index:2320" type="#_x0000_t75" stroked="false">
            <v:imagedata r:id="rId75" o:title=""/>
          </v:shape>
        </w:pict>
      </w:r>
      <w:r>
        <w:rPr>
          <w:rFonts w:ascii="Futura Bold"/>
          <w:b/>
          <w:color w:val="231F20"/>
          <w:sz w:val="17"/>
        </w:rPr>
        <w:t>ReadyLine COB</w:t>
      </w:r>
      <w:r>
        <w:rPr>
          <w:rFonts w:ascii="Futura Bold"/>
          <w:sz w:val="17"/>
        </w:rPr>
      </w:r>
    </w:p>
    <w:p>
      <w:pPr>
        <w:pStyle w:val="BodyText"/>
        <w:spacing w:line="252" w:lineRule="auto" w:before="16"/>
        <w:ind w:left="6094" w:right="1180" w:firstLine="0"/>
        <w:jc w:val="left"/>
      </w:pPr>
      <w:r>
        <w:rPr>
          <w:color w:val="231F20"/>
        </w:rPr>
        <w:t>Innovative LED-Module für kompakte Spots zum direkten Anschluss an 220–240 V Netzspannung</w:t>
      </w:r>
      <w:r>
        <w:rPr/>
      </w:r>
    </w:p>
    <w:p>
      <w:pPr>
        <w:pStyle w:val="BodyText"/>
        <w:spacing w:line="216" w:lineRule="exact" w:before="0"/>
        <w:ind w:left="6094" w:right="1059" w:firstLine="0"/>
        <w:jc w:val="left"/>
      </w:pPr>
      <w:r>
        <w:rPr>
          <w:color w:val="231F20"/>
        </w:rPr>
        <w:t>• Lichtfarben: 2700 K, 3000 K, 3500 K, 4000 K, 5000</w:t>
      </w:r>
      <w:r>
        <w:rPr>
          <w:color w:val="231F20"/>
          <w:spacing w:val="10"/>
        </w:rPr>
        <w:t> </w:t>
      </w:r>
      <w:r>
        <w:rPr>
          <w:color w:val="231F20"/>
        </w:rPr>
        <w:t>K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50.000 Std. (L70/B50)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95 lm/W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spacing w:line="252" w:lineRule="auto" w:before="58"/>
        <w:ind w:left="6094" w:right="1578" w:firstLine="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93.280998pt;margin-top:8.145122pt;width:68.702pt;height:60.829pt;mso-position-horizontal-relative:page;mso-position-vertical-relative:paragraph;z-index:2272" type="#_x0000_t75" stroked="false">
            <v:imagedata r:id="rId76" o:title=""/>
          </v:shape>
        </w:pict>
      </w:r>
      <w:r>
        <w:rPr/>
        <w:pict>
          <v:shape style="position:absolute;margin-left:165.710007pt;margin-top:5.348639pt;width:86.099849pt;height:67.223483pt;mso-position-horizontal-relative:page;mso-position-vertical-relative:paragraph;z-index:2296" type="#_x0000_t75" stroked="false">
            <v:imagedata r:id="rId77" o:title=""/>
          </v:shape>
        </w:pict>
      </w:r>
      <w:r>
        <w:rPr>
          <w:rFonts w:ascii="Futura Bold" w:hAnsi="Futura Bold" w:cs="Futura Bold" w:eastAsia="Futura Bold" w:hint="default"/>
          <w:b/>
          <w:bCs/>
          <w:color w:val="231F20"/>
          <w:sz w:val="17"/>
          <w:szCs w:val="17"/>
        </w:rPr>
        <w:t>Readyline DL 160 / Readyline DL 250 / Readyline DL 250 EM (Emergency Lighting)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Hocheffiziente LED-Einbaumodule zum direkten Anschluss an 220–240 V Netzspannung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BodyText"/>
        <w:spacing w:line="216" w:lineRule="exact" w:before="0"/>
        <w:ind w:left="6094" w:right="1566" w:firstLine="0"/>
        <w:jc w:val="left"/>
      </w:pPr>
      <w:r>
        <w:rPr>
          <w:color w:val="231F20"/>
        </w:rPr>
        <w:t>• Lichtfarben: 3000 K, 4000 K, 5000 K, CRI</w:t>
      </w:r>
      <w:r>
        <w:rPr>
          <w:color w:val="231F20"/>
          <w:spacing w:val="11"/>
        </w:rPr>
        <w:t> </w:t>
      </w:r>
      <w:r>
        <w:rPr>
          <w:color w:val="231F20"/>
        </w:rPr>
        <w:t>80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55.000 Std. (L70/B50)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110 lm/W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4508" w:right="2636"/>
        <w:jc w:val="center"/>
        <w:rPr>
          <w:b w:val="0"/>
          <w:bCs w:val="0"/>
        </w:rPr>
      </w:pPr>
      <w:r>
        <w:rPr/>
        <w:pict>
          <v:shape style="position:absolute;margin-left:115.51178pt;margin-top:.57038pt;width:127.43922pt;height:124.559767pt;mso-position-horizontal-relative:page;mso-position-vertical-relative:paragraph;z-index:2344" type="#_x0000_t75" stroked="false">
            <v:imagedata r:id="rId78" o:title=""/>
          </v:shape>
        </w:pict>
      </w:r>
      <w:r>
        <w:rPr>
          <w:color w:val="231F20"/>
        </w:rPr>
        <w:t>LUGA Shop Gen 5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Perfekte Shop-Beleuchtung in neuer</w:t>
      </w:r>
      <w:r>
        <w:rPr>
          <w:color w:val="231F20"/>
          <w:spacing w:val="3"/>
        </w:rPr>
        <w:t> </w:t>
      </w:r>
      <w:r>
        <w:rPr>
          <w:color w:val="231F20"/>
        </w:rPr>
        <w:t>Generation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Lichtstärken: 500 lm bis 16.000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lm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Standard Lichtfarben: 2700 K bis 4000 K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Spezielle Lichtfarben für Mode und Lebensmittel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50.000 Std. (L90/B10)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170 lm/W</w:t>
      </w:r>
      <w:r>
        <w:rPr>
          <w:rFonts w:asci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73"/>
          <w:headerReference w:type="default" r:id="rId74"/>
          <w:pgSz w:w="11910" w:h="16840"/>
          <w:pgMar w:header="0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2"/>
        <w:ind w:right="0"/>
        <w:rPr>
          <w:rFonts w:ascii="Futura Bold" w:hAnsi="Futura Bold" w:cs="Futura Bold" w:eastAsia="Futura Bold" w:hint="default"/>
          <w:b/>
          <w:bCs/>
          <w:sz w:val="15"/>
          <w:szCs w:val="15"/>
        </w:rPr>
      </w:pPr>
    </w:p>
    <w:p>
      <w:pPr>
        <w:spacing w:before="0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group style="position:absolute;margin-left:356.122406pt;margin-top:-14.663752pt;width:23.25pt;height:23.25pt;mso-position-horizontal-relative:page;mso-position-vertical-relative:paragraph;z-index:2368" coordorigin="7122,-293" coordsize="465,465">
            <v:shape style="position:absolute;left:7211;top:-52;width:282;height:129" type="#_x0000_t75" stroked="false">
              <v:imagedata r:id="rId79" o:title=""/>
            </v:shape>
            <v:group style="position:absolute;left:7136;top:-280;width:438;height:438" coordorigin="7136,-280" coordsize="438,438">
              <v:shape style="position:absolute;left:7136;top:-280;width:438;height:438" coordorigin="7136,-280" coordsize="438,438" path="m7354,157l7423,146,7483,115,7531,68,7562,8,7573,-61,7562,-130,7531,-190,7483,-238,7423,-269,7354,-280,7286,-269,7226,-238,7178,-190,7147,-130,7136,-61,7147,8,7178,68,7226,115,7286,146,7354,157xe" filled="false" stroked="true" strokeweight="1.314pt" strokecolor="#231f20">
                <v:path arrowok="t"/>
              </v:shape>
              <v:shape style="position:absolute;left:7238;top:-227;width:232;height:161" type="#_x0000_t75" stroked="false">
                <v:imagedata r:id="rId80" o:title=""/>
              </v:shape>
            </v:group>
            <w10:wrap type="none"/>
          </v:group>
        </w:pict>
      </w:r>
      <w:r>
        <w:rPr/>
        <w:pict>
          <v:shape style="position:absolute;margin-left:106.799004pt;margin-top:-1.076843pt;width:112.386pt;height:77.583992pt;mso-position-horizontal-relative:page;mso-position-vertical-relative:paragraph;z-index:2416" type="#_x0000_t75" stroked="false">
            <v:imagedata r:id="rId81" o:title=""/>
          </v:shape>
        </w:pict>
      </w:r>
      <w:r>
        <w:rPr>
          <w:rFonts w:ascii="Futura Bold"/>
          <w:b/>
          <w:color w:val="231F20"/>
          <w:sz w:val="17"/>
        </w:rPr>
        <w:t>PrimeLine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059" w:firstLine="0"/>
        <w:jc w:val="left"/>
      </w:pPr>
      <w:r>
        <w:rPr>
          <w:color w:val="231F20"/>
        </w:rPr>
        <w:t>Programmierbarer intelligenter Treiber für maximale</w:t>
      </w:r>
      <w:r>
        <w:rPr>
          <w:color w:val="231F20"/>
          <w:spacing w:val="-14"/>
        </w:rPr>
        <w:t> </w:t>
      </w:r>
      <w:r>
        <w:rPr>
          <w:color w:val="231F20"/>
        </w:rPr>
        <w:t>Flexibilität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Programmierbarer Ausgangsstrom in 1 mA-Schritten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Gleichspannungstauglich und dimmbar DALI und PUSH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350 – 700 mA bei 24 – 37 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18.714996pt;margin-top:-1.635857pt;width:102.729pt;height:70.128pt;mso-position-horizontal-relative:page;mso-position-vertical-relative:paragraph;z-index:2392" type="#_x0000_t75" stroked="false">
            <v:imagedata r:id="rId82" o:title=""/>
          </v:shape>
        </w:pict>
      </w:r>
      <w:r>
        <w:rPr>
          <w:color w:val="231F20"/>
        </w:rPr>
        <w:t>ComfortLine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Komfort-Treiber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Gleichspannungstaugl.* und dimmbar DALI, PUSH, 1–10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V*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350 – 1050 mA* bei 24 – 60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18.714996pt;margin-top:1.689126pt;width:102.729pt;height:70.128pt;mso-position-horizontal-relative:page;mso-position-vertical-relative:paragraph;z-index:2488" type="#_x0000_t75" stroked="false">
            <v:imagedata r:id="rId83" o:title=""/>
          </v:shape>
        </w:pict>
      </w:r>
      <w:r>
        <w:rPr>
          <w:color w:val="231F20"/>
        </w:rPr>
        <w:t>EasyLine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Kosteneffizienter Treiber mit Fokus auf</w:t>
      </w:r>
      <w:r>
        <w:rPr>
          <w:color w:val="231F20"/>
          <w:spacing w:val="-12"/>
        </w:rPr>
        <w:t> </w:t>
      </w:r>
      <w:r>
        <w:rPr>
          <w:color w:val="231F20"/>
        </w:rPr>
        <w:t>Kernfunktionen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Strombereich selektierbar über Ausgangsklemme*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SELV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250 – 1050 mA* bei 10 – 45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50.000 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76.535995pt;margin-top:9.548187pt;width:59.473pt;height:59.132953pt;mso-position-horizontal-relative:page;mso-position-vertical-relative:paragraph;z-index:2536" type="#_x0000_t75" stroked="false">
            <v:imagedata r:id="rId32" o:title=""/>
          </v:shape>
        </w:pict>
      </w:r>
      <w:r>
        <w:rPr>
          <w:color w:val="231F20"/>
        </w:rPr>
        <w:t>Dim ONE Bluetooth SMART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/>
        <w:pict>
          <v:shape style="position:absolute;margin-left:126.425194pt;margin-top:6.690778pt;width:34.520183pt;height:42.599375pt;mso-position-horizontal-relative:page;mso-position-vertical-relative:paragraph;z-index:2512" type="#_x0000_t75" stroked="false">
            <v:imagedata r:id="rId84" o:title=""/>
          </v:shape>
        </w:pict>
      </w:r>
      <w:r>
        <w:rPr>
          <w:color w:val="231F20"/>
        </w:rPr>
        <w:t>Das intelligente Dimmer-System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Variable</w:t>
      </w:r>
      <w:r>
        <w:rPr>
          <w:rFonts w:ascii="Futura Light"/>
          <w:color w:val="231F20"/>
          <w:spacing w:val="-14"/>
          <w:sz w:val="17"/>
        </w:rPr>
        <w:t> </w:t>
      </w:r>
      <w:r>
        <w:rPr>
          <w:rFonts w:ascii="Futura Light"/>
          <w:color w:val="231F20"/>
          <w:sz w:val="17"/>
        </w:rPr>
        <w:t>Lichtszenarien</w:t>
      </w:r>
      <w:r>
        <w:rPr>
          <w:rFonts w:ascii="Futura Light"/>
          <w:sz w:val="17"/>
        </w:rPr>
      </w:r>
    </w:p>
    <w:p>
      <w:pPr>
        <w:pStyle w:val="BodyText"/>
        <w:spacing w:line="240" w:lineRule="auto"/>
        <w:ind w:left="6069" w:right="2460" w:firstLine="0"/>
        <w:jc w:val="center"/>
      </w:pPr>
      <w:r>
        <w:rPr>
          <w:color w:val="231F20"/>
        </w:rPr>
        <w:t>(z. B. Zone, Scene, </w:t>
      </w:r>
      <w:r>
        <w:rPr>
          <w:color w:val="231F20"/>
          <w:spacing w:val="-4"/>
        </w:rPr>
        <w:t>Timer, Away,</w:t>
      </w:r>
      <w:r>
        <w:rPr>
          <w:color w:val="231F20"/>
          <w:spacing w:val="10"/>
        </w:rPr>
        <w:t> </w:t>
      </w:r>
      <w:r>
        <w:rPr>
          <w:color w:val="231F20"/>
        </w:rPr>
        <w:t>Holiday)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Halogen oder LED, Steuerung über Bluetooth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Einstellbarer Mindestlevel gegen Flickering,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15.511002pt;margin-top:3.879135pt;width:124.137pt;height:59.001pt;mso-position-horizontal-relative:page;mso-position-vertical-relative:paragraph;z-index:2440" type="#_x0000_t75" stroked="false">
            <v:imagedata r:id="rId85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Wireless-Multitalent zur Leuchtenintegration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504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Stand-alone, Netzwerk- oder Mesh-Netzwerk- Betrieb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508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Integration in IP/DALI-Netzwerke für bis zu 6 DALI-Leuchten oder Sensoren</w:t>
      </w:r>
      <w:r>
        <w:rPr>
          <w:rFonts w:ascii="Futura Light" w:hAnsi="Futura Light"/>
          <w:sz w:val="17"/>
        </w:rPr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00.285004pt;margin-top:1.200768pt;width:147.031pt;height:66.126267pt;mso-position-horizontal-relative:page;mso-position-vertical-relative:paragraph;z-index:2464" type="#_x0000_t75" stroked="false">
            <v:imagedata r:id="rId56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XSW-E64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Wireless-Multitalent zur Netzwerkintegration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EnOcean-DALI-Router (Broadcast) ohne zusätzliche Software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299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den Netzwerkbetrieb mit einfacher Integration in IP/DALI-Netzwerke für bis zu 64 DALI-Leuchten oder Sensoren</w:t>
      </w:r>
      <w:r>
        <w:rPr>
          <w:rFonts w:ascii="Futura Light" w:hAnsi="Futura Light"/>
          <w:sz w:val="17"/>
        </w:rPr>
      </w:r>
    </w:p>
    <w:p>
      <w:pPr>
        <w:pStyle w:val="BodyText"/>
        <w:spacing w:line="216" w:lineRule="exact" w:before="0"/>
        <w:ind w:left="6094" w:right="1566" w:firstLine="0"/>
        <w:jc w:val="left"/>
      </w:pPr>
      <w:r>
        <w:rPr>
          <w:color w:val="231F20"/>
        </w:rPr>
        <w:t>*modellabhängig</w:t>
      </w:r>
      <w:r>
        <w:rPr/>
      </w:r>
    </w:p>
    <w:p>
      <w:pPr>
        <w:spacing w:after="0" w:line="216" w:lineRule="exact"/>
        <w:jc w:val="left"/>
        <w:sectPr>
          <w:pgSz w:w="11910" w:h="16840"/>
          <w:pgMar w:header="1138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96" w:right="1566"/>
        <w:jc w:val="left"/>
        <w:rPr>
          <w:b w:val="0"/>
          <w:bCs w:val="0"/>
        </w:rPr>
      </w:pPr>
      <w:r>
        <w:rPr>
          <w:color w:val="231F20"/>
        </w:rPr>
        <w:t>LED-Module für die</w:t>
      </w:r>
      <w:r>
        <w:rPr>
          <w:color w:val="231F20"/>
          <w:spacing w:val="-8"/>
        </w:rPr>
        <w:t> </w:t>
      </w:r>
      <w:r>
        <w:rPr>
          <w:color w:val="231F20"/>
        </w:rPr>
        <w:t>Wohnraumbeleuchtung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group style="position:absolute;margin-left:117.355003pt;margin-top:.411138pt;width:104.05pt;height:121.2pt;mso-position-horizontal-relative:page;mso-position-vertical-relative:paragraph;z-index:2632" coordorigin="2347,8" coordsize="2081,2424">
            <v:shape style="position:absolute;left:2347;top:8;width:1286;height:1638" type="#_x0000_t75" stroked="false">
              <v:imagedata r:id="rId88" o:title=""/>
            </v:shape>
            <v:shape style="position:absolute;left:3241;top:1151;width:1187;height:1280" type="#_x0000_t75" stroked="false">
              <v:imagedata r:id="rId89" o:title=""/>
            </v:shape>
            <w10:wrap type="none"/>
          </v:group>
        </w:pict>
      </w:r>
      <w:r>
        <w:rPr>
          <w:rFonts w:ascii="Futura Bold"/>
          <w:b/>
          <w:color w:val="231F20"/>
          <w:sz w:val="17"/>
        </w:rPr>
        <w:t>ActiveLine mit extra schmalem Lichtkegel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Hocheffizienter MR16</w:t>
      </w:r>
      <w:r>
        <w:rPr>
          <w:color w:val="231F20"/>
          <w:spacing w:val="3"/>
        </w:rPr>
        <w:t> </w:t>
      </w:r>
      <w:r>
        <w:rPr>
          <w:color w:val="231F20"/>
        </w:rPr>
        <w:t>Halogen-Ersatz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pacing w:val="-3"/>
          <w:sz w:val="17"/>
          <w:szCs w:val="17"/>
        </w:rPr>
        <w:t>Neuer,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extra schmaler Abstrahlwinkel:</w:t>
      </w:r>
      <w:r>
        <w:rPr>
          <w:rFonts w:ascii="Futura Light" w:hAnsi="Futura Light" w:cs="Futura Light" w:eastAsia="Futura Light" w:hint="default"/>
          <w:color w:val="231F20"/>
          <w:spacing w:val="4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10°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Architektur- und Shop-Beleuchtung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ActiveLine HALO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Hocheffizienter MR16</w:t>
      </w:r>
      <w:r>
        <w:rPr>
          <w:color w:val="231F20"/>
          <w:spacing w:val="3"/>
        </w:rPr>
        <w:t> </w:t>
      </w:r>
      <w:r>
        <w:rPr>
          <w:color w:val="231F20"/>
        </w:rPr>
        <w:t>Halogen-Ersatz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078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Gleiches Verhalten wie bei Halogenlampen: </w:t>
      </w:r>
      <w:r>
        <w:rPr>
          <w:rFonts w:ascii="Futura Light" w:hAnsi="Futura Light"/>
          <w:color w:val="231F20"/>
          <w:spacing w:val="-3"/>
          <w:sz w:val="17"/>
        </w:rPr>
        <w:t>Dimmbar, </w:t>
      </w:r>
      <w:r>
        <w:rPr>
          <w:rFonts w:ascii="Futura Light" w:hAnsi="Futura Light"/>
          <w:color w:val="231F20"/>
          <w:sz w:val="17"/>
        </w:rPr>
        <w:t>mit</w:t>
      </w:r>
      <w:r>
        <w:rPr>
          <w:rFonts w:ascii="Futura Light" w:hAnsi="Futura Light"/>
          <w:color w:val="231F20"/>
          <w:spacing w:val="-5"/>
          <w:sz w:val="17"/>
        </w:rPr>
        <w:t> </w:t>
      </w:r>
      <w:r>
        <w:rPr>
          <w:rFonts w:ascii="Futura Light" w:hAnsi="Futura Light"/>
          <w:color w:val="231F20"/>
          <w:sz w:val="17"/>
        </w:rPr>
        <w:t>verän- </w:t>
      </w:r>
      <w:r>
        <w:rPr>
          <w:rFonts w:ascii="Futura Light" w:hAnsi="Futura Light"/>
          <w:color w:val="231F20"/>
          <w:sz w:val="17"/>
        </w:rPr>
        <w:t>derbarer Lichtfarbe von 3000 K bis 2000 K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Farbwiedergabe: CRI 90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23.024002pt;margin-top:.822134pt;width:89.207602pt;height:73.573pt;mso-position-horizontal-relative:page;mso-position-vertical-relative:paragraph;z-index:2560" type="#_x0000_t75" stroked="false">
            <v:imagedata r:id="rId90" o:title=""/>
          </v:shape>
        </w:pict>
      </w:r>
      <w:r>
        <w:rPr>
          <w:color w:val="231F20"/>
        </w:rPr>
        <w:t>FlatLine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Flexibler und preisgünstiger LEDSpot in flachem Design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444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Mit Konstantstromtreiber (700 mA) oder Konstantspannungs- treiber (12 V)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Komplett ausgestattet mit Optik, Leitungen und Rahmen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Abstrahlwinkel: 40°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Für Ausschnitt: Ø 56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Lichtfarben: 3000 K, 4000 K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/>
        <w:pict>
          <v:shape style="position:absolute;margin-left:123.023613pt;margin-top:5.821356pt;width:89.207997pt;height:87.359997pt;mso-position-horizontal-relative:page;mso-position-vertical-relative:paragraph;z-index:2608" type="#_x0000_t75" stroked="false">
            <v:imagedata r:id="rId91" o:title=""/>
          </v:shape>
        </w:pict>
      </w:r>
      <w:r>
        <w:rPr>
          <w:color w:val="231F20"/>
        </w:rPr>
        <w:t>DecoLED 7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Eleganter LEDSpot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072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Komplett ausgestattet mit Optik, Kühlkörper, Leitungen und</w:t>
      </w:r>
      <w:r>
        <w:rPr>
          <w:rFonts w:ascii="Futura Light" w:hAnsi="Futura Light"/>
          <w:color w:val="231F20"/>
          <w:spacing w:val="-18"/>
          <w:sz w:val="17"/>
        </w:rPr>
        <w:t> </w:t>
      </w:r>
      <w:r>
        <w:rPr>
          <w:rFonts w:ascii="Futura Light" w:hAnsi="Futura Light"/>
          <w:color w:val="231F20"/>
          <w:sz w:val="17"/>
        </w:rPr>
        <w:t>Metall- </w:t>
      </w:r>
      <w:r>
        <w:rPr>
          <w:rFonts w:ascii="Futura Light" w:hAnsi="Futura Light"/>
          <w:color w:val="231F20"/>
          <w:sz w:val="17"/>
        </w:rPr>
        <w:t>rahmen zum direkten Anschluss an 230</w:t>
      </w:r>
      <w:r>
        <w:rPr>
          <w:rFonts w:ascii="Futura Light" w:hAnsi="Futura Light"/>
          <w:color w:val="231F20"/>
          <w:spacing w:val="-6"/>
          <w:sz w:val="17"/>
        </w:rPr>
        <w:t> </w:t>
      </w:r>
      <w:r>
        <w:rPr>
          <w:rFonts w:ascii="Futura Light" w:hAnsi="Futura Light"/>
          <w:color w:val="231F20"/>
          <w:sz w:val="17"/>
        </w:rPr>
        <w:t>V-Netzspannung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Schwenkbarer Leuchtenkopf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Abstrahlwinkel: 38°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Leistungsaufnahme: 7 W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Effizienz: bis zu 80 lm/W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ReadyLine L28/8.7 W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059" w:firstLine="0"/>
        <w:jc w:val="left"/>
      </w:pPr>
      <w:r>
        <w:rPr/>
        <w:pict>
          <v:shape style="position:absolute;margin-left:82.771637pt;margin-top:1.117856pt;width:160.460363pt;height:61.230079pt;mso-position-horizontal-relative:page;mso-position-vertical-relative:paragraph;z-index:2656" type="#_x0000_t75" stroked="false">
            <v:imagedata r:id="rId92" o:title=""/>
          </v:shape>
        </w:pict>
      </w:r>
      <w:r>
        <w:rPr>
          <w:color w:val="231F20"/>
        </w:rPr>
        <w:t>LED-Einbaumodul zum direkten Anschluss an 230</w:t>
      </w:r>
      <w:r>
        <w:rPr>
          <w:color w:val="231F20"/>
          <w:spacing w:val="-6"/>
        </w:rPr>
        <w:t> </w:t>
      </w:r>
      <w:r>
        <w:rPr>
          <w:color w:val="231F20"/>
        </w:rPr>
        <w:t>V-Netzspannung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Aluminiumträger für optimales</w:t>
      </w:r>
      <w:r>
        <w:rPr>
          <w:rFonts w:ascii="Futura Light" w:hAnsi="Futura Light"/>
          <w:color w:val="231F20"/>
          <w:spacing w:val="1"/>
          <w:sz w:val="17"/>
        </w:rPr>
        <w:t> </w:t>
      </w:r>
      <w:r>
        <w:rPr>
          <w:rFonts w:ascii="Futura Light" w:hAnsi="Futura Light"/>
          <w:color w:val="231F20"/>
          <w:sz w:val="17"/>
        </w:rPr>
        <w:t>Thermomanagement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Integrierte Steckverbindung: 0,2 – 0,75 mm² (24 –</w:t>
      </w:r>
      <w:r>
        <w:rPr>
          <w:rFonts w:ascii="Futura Light" w:hAnsi="Futura Light" w:cs="Futura Light" w:eastAsia="Futura Light" w:hint="default"/>
          <w:color w:val="231F20"/>
          <w:spacing w:val="4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pacing w:val="-3"/>
          <w:sz w:val="17"/>
          <w:szCs w:val="17"/>
        </w:rPr>
        <w:t>18AWG)</w:t>
      </w:r>
      <w:r>
        <w:rPr>
          <w:rFonts w:ascii="Futura Light" w:hAnsi="Futura Light" w:cs="Futura Light" w:eastAsia="Futura Light" w:hint="default"/>
          <w:spacing w:val="-3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Modulmaße (L x B): 280 mm x 30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Lichtstärke: 780 lm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Lichtfarbe: 3000 K, 4000 K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4332" w:right="2636"/>
        <w:jc w:val="center"/>
        <w:rPr>
          <w:b w:val="0"/>
          <w:bCs w:val="0"/>
        </w:rPr>
      </w:pPr>
      <w:r>
        <w:rPr>
          <w:color w:val="231F20"/>
        </w:rPr>
        <w:t>LED-Modul</w:t>
      </w:r>
      <w:r>
        <w:rPr>
          <w:color w:val="231F20"/>
          <w:spacing w:val="2"/>
        </w:rPr>
        <w:t> </w:t>
      </w:r>
      <w:r>
        <w:rPr>
          <w:color w:val="231F20"/>
        </w:rPr>
        <w:t>Cryo</w:t>
      </w:r>
      <w:r>
        <w:rPr>
          <w:b w:val="0"/>
        </w:rPr>
      </w:r>
    </w:p>
    <w:p>
      <w:pPr>
        <w:pStyle w:val="BodyText"/>
        <w:spacing w:line="240" w:lineRule="auto" w:before="16"/>
        <w:ind w:left="6098" w:right="1566" w:firstLine="0"/>
        <w:jc w:val="left"/>
      </w:pPr>
      <w:r>
        <w:rPr/>
        <w:pict>
          <v:shape style="position:absolute;margin-left:77.97908pt;margin-top:1.828929pt;width:175.660592pt;height:43.99pt;mso-position-horizontal-relative:page;mso-position-vertical-relative:paragraph;z-index:2584" type="#_x0000_t75" stroked="false">
            <v:imagedata r:id="rId93" o:title=""/>
          </v:shape>
        </w:pict>
      </w:r>
      <w:r>
        <w:rPr>
          <w:color w:val="231F20"/>
        </w:rPr>
        <w:t>Schlankes LED-Modul mit individuell anpassbaren Längen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9" w:val="left" w:leader="none"/>
        </w:tabs>
        <w:spacing w:line="240" w:lineRule="auto" w:before="10" w:after="0"/>
        <w:ind w:left="626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24</w:t>
      </w:r>
      <w:r>
        <w:rPr>
          <w:rFonts w:ascii="Futura Light"/>
          <w:color w:val="231F20"/>
          <w:spacing w:val="-6"/>
          <w:sz w:val="17"/>
        </w:rPr>
        <w:t> </w:t>
      </w:r>
      <w:r>
        <w:rPr>
          <w:rFonts w:ascii="Futura Light"/>
          <w:color w:val="231F20"/>
          <w:sz w:val="17"/>
        </w:rPr>
        <w:t>V-System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9" w:val="left" w:leader="none"/>
        </w:tabs>
        <w:spacing w:line="240" w:lineRule="auto" w:before="10" w:after="0"/>
        <w:ind w:left="626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Modulares System in Segmenten von 200 mm Länge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9" w:val="left" w:leader="none"/>
        </w:tabs>
        <w:spacing w:line="240" w:lineRule="auto" w:before="10" w:after="0"/>
        <w:ind w:left="626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Lichtstärken: 250 lm (600 mm), 500 lm (1200</w:t>
      </w:r>
      <w:r>
        <w:rPr>
          <w:rFonts w:ascii="Futura Light" w:hAnsi="Futura Light"/>
          <w:color w:val="231F20"/>
          <w:spacing w:val="-1"/>
          <w:sz w:val="17"/>
        </w:rPr>
        <w:t> </w:t>
      </w:r>
      <w:r>
        <w:rPr>
          <w:rFonts w:ascii="Futura Light" w:hAnsi="Futura Light"/>
          <w:color w:val="231F20"/>
          <w:sz w:val="17"/>
        </w:rPr>
        <w:t>mm)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9" w:val="left" w:leader="none"/>
        </w:tabs>
        <w:spacing w:line="240" w:lineRule="auto" w:before="10" w:after="0"/>
        <w:ind w:left="6268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Leistungsaufnahme: 2,15 W/4,3 W</w:t>
      </w:r>
      <w:r>
        <w:rPr>
          <w:rFonts w:asci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86"/>
          <w:headerReference w:type="default" r:id="rId87"/>
          <w:pgSz w:w="11910" w:h="16840"/>
          <w:pgMar w:header="0" w:footer="526" w:top="452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3973" w:right="2636" w:firstLine="0"/>
        <w:jc w:val="center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ComfortLine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4319" w:right="2636" w:firstLine="0"/>
        <w:jc w:val="center"/>
      </w:pPr>
      <w:r>
        <w:rPr/>
        <w:pict>
          <v:shape style="position:absolute;margin-left:153.714005pt;margin-top:5.929944pt;width:102.719pt;height:45.747pt;mso-position-horizontal-relative:page;mso-position-vertical-relative:paragraph;z-index:2704" type="#_x0000_t75" stroked="false">
            <v:imagedata r:id="rId94" o:title=""/>
          </v:shape>
        </w:pict>
      </w:r>
      <w:r>
        <w:rPr/>
        <w:pict>
          <v:shape style="position:absolute;margin-left:63.542999pt;margin-top:6.658943pt;width:81.621pt;height:45.216pt;mso-position-horizontal-relative:page;mso-position-vertical-relative:paragraph;z-index:2728" type="#_x0000_t75" stroked="false">
            <v:imagedata r:id="rId95" o:title=""/>
          </v:shape>
        </w:pict>
      </w:r>
      <w:r>
        <w:rPr>
          <w:color w:val="231F20"/>
        </w:rPr>
        <w:t>Komfortabler</w:t>
      </w:r>
      <w:r>
        <w:rPr>
          <w:color w:val="231F20"/>
          <w:spacing w:val="-11"/>
        </w:rPr>
        <w:t> </w:t>
      </w:r>
      <w:r>
        <w:rPr>
          <w:color w:val="231F20"/>
        </w:rPr>
        <w:t>Treiber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Gleichspannungstauglich*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Dimmung mit Phasenan- und -abschnittsdimmer*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350 – 1050 mA* bei 8 – 40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3668" w:right="2636"/>
        <w:jc w:val="center"/>
        <w:rPr>
          <w:b w:val="0"/>
          <w:bCs w:val="0"/>
        </w:rPr>
      </w:pPr>
      <w:r>
        <w:rPr/>
        <w:pict>
          <v:shape style="position:absolute;margin-left:114.917pt;margin-top:-2.498657pt;width:104.252795pt;height:65.329789pt;mso-position-horizontal-relative:page;mso-position-vertical-relative:paragraph;z-index:2680" type="#_x0000_t75" stroked="false">
            <v:imagedata r:id="rId96" o:title=""/>
          </v:shape>
        </w:pict>
      </w:r>
      <w:r>
        <w:rPr>
          <w:color w:val="231F20"/>
        </w:rPr>
        <w:t>EasyLine</w:t>
      </w:r>
      <w:r>
        <w:rPr>
          <w:b w:val="0"/>
        </w:rPr>
      </w:r>
    </w:p>
    <w:p>
      <w:pPr>
        <w:pStyle w:val="BodyText"/>
        <w:spacing w:line="240" w:lineRule="auto" w:before="16"/>
        <w:ind w:left="6089" w:right="1566" w:firstLine="0"/>
        <w:jc w:val="left"/>
      </w:pPr>
      <w:r>
        <w:rPr>
          <w:color w:val="231F20"/>
        </w:rPr>
        <w:t>Kosteneffizienter Treiber mit Fokus auf</w:t>
      </w:r>
      <w:r>
        <w:rPr>
          <w:color w:val="231F20"/>
          <w:spacing w:val="-12"/>
        </w:rPr>
        <w:t> </w:t>
      </w:r>
      <w:r>
        <w:rPr>
          <w:color w:val="231F20"/>
        </w:rPr>
        <w:t>Kernfunktionen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Strombereich: 150 – 1050 mA* bei 5,6 – 60</w:t>
      </w:r>
      <w:r>
        <w:rPr>
          <w:rFonts w:ascii="Futura Light" w:hAnsi="Futura Light" w:cs="Futura Light" w:eastAsia="Futura Light" w:hint="default"/>
          <w:color w:val="231F20"/>
          <w:spacing w:val="-1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W*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50.000 Std.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3709" w:right="2636"/>
        <w:jc w:val="center"/>
        <w:rPr>
          <w:b w:val="0"/>
          <w:bCs w:val="0"/>
        </w:rPr>
      </w:pPr>
      <w:r>
        <w:rPr>
          <w:color w:val="231F20"/>
        </w:rPr>
        <w:t>Dim ONE</w:t>
      </w:r>
      <w:r>
        <w:rPr>
          <w:b w:val="0"/>
        </w:rPr>
      </w:r>
    </w:p>
    <w:p>
      <w:pPr>
        <w:pStyle w:val="BodyText"/>
        <w:spacing w:line="240" w:lineRule="auto" w:before="16"/>
        <w:ind w:left="4275" w:right="2636" w:firstLine="0"/>
        <w:jc w:val="center"/>
      </w:pPr>
      <w:r>
        <w:rPr>
          <w:color w:val="231F20"/>
        </w:rPr>
        <w:t>Der stylishe Dimmer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Eleganter Dimmer mit neuester</w:t>
      </w:r>
      <w:r>
        <w:rPr>
          <w:rFonts w:ascii="Futura Light"/>
          <w:color w:val="231F20"/>
          <w:spacing w:val="-17"/>
          <w:sz w:val="17"/>
        </w:rPr>
        <w:t> </w:t>
      </w:r>
      <w:r>
        <w:rPr>
          <w:rFonts w:ascii="Futura Light"/>
          <w:color w:val="231F20"/>
          <w:sz w:val="17"/>
        </w:rPr>
        <w:t>Technologie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Halogen oder LED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109.585953pt;margin-top:10.744629pt;width:34.520183pt;height:42.599375pt;mso-position-horizontal-relative:page;mso-position-vertical-relative:paragraph;z-index:2752" type="#_x0000_t75" stroked="false">
            <v:imagedata r:id="rId84" o:title=""/>
          </v:shape>
        </w:pict>
      </w:r>
      <w:r>
        <w:rPr/>
        <w:pict>
          <v:shape style="position:absolute;margin-left:159.697006pt;margin-top:2.477814pt;width:59.473pt;height:59.133118pt;mso-position-horizontal-relative:page;mso-position-vertical-relative:paragraph;z-index:2776" type="#_x0000_t75" stroked="false">
            <v:imagedata r:id="rId32" o:title=""/>
          </v:shape>
        </w:pict>
      </w:r>
      <w:r>
        <w:rPr>
          <w:rFonts w:ascii="Futura Light"/>
          <w:color w:val="231F20"/>
          <w:sz w:val="17"/>
        </w:rPr>
        <w:t>Einstellbarer Mindestlevel gegen Flickering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Dimmung: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left="6089" w:right="1566"/>
        <w:jc w:val="left"/>
        <w:rPr>
          <w:b w:val="0"/>
          <w:bCs w:val="0"/>
        </w:rPr>
      </w:pPr>
      <w:r>
        <w:rPr>
          <w:color w:val="231F20"/>
        </w:rPr>
        <w:t>Dim ONE Bluetooth SMART</w:t>
      </w:r>
      <w:r>
        <w:rPr>
          <w:b w:val="0"/>
        </w:rPr>
      </w:r>
    </w:p>
    <w:p>
      <w:pPr>
        <w:pStyle w:val="BodyText"/>
        <w:spacing w:line="240" w:lineRule="auto" w:before="16"/>
        <w:ind w:left="6089" w:right="1566" w:firstLine="0"/>
        <w:jc w:val="left"/>
      </w:pPr>
      <w:r>
        <w:rPr>
          <w:color w:val="231F20"/>
        </w:rPr>
        <w:t>Das intelligente Dimmer-System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Variable</w:t>
      </w:r>
      <w:r>
        <w:rPr>
          <w:rFonts w:ascii="Futura Light"/>
          <w:color w:val="231F20"/>
          <w:spacing w:val="-14"/>
          <w:sz w:val="17"/>
        </w:rPr>
        <w:t> </w:t>
      </w:r>
      <w:r>
        <w:rPr>
          <w:rFonts w:ascii="Futura Light"/>
          <w:color w:val="231F20"/>
          <w:sz w:val="17"/>
        </w:rPr>
        <w:t>Lichtszenarien</w:t>
      </w:r>
      <w:r>
        <w:rPr>
          <w:rFonts w:ascii="Futura Light"/>
          <w:sz w:val="17"/>
        </w:rPr>
      </w:r>
    </w:p>
    <w:p>
      <w:pPr>
        <w:pStyle w:val="BodyText"/>
        <w:spacing w:line="240" w:lineRule="auto"/>
        <w:ind w:left="6259" w:right="1566" w:firstLine="0"/>
        <w:jc w:val="left"/>
      </w:pPr>
      <w:r>
        <w:rPr>
          <w:color w:val="231F20"/>
        </w:rPr>
        <w:t>(z. B. Zone, Scene, </w:t>
      </w:r>
      <w:r>
        <w:rPr>
          <w:color w:val="231F20"/>
          <w:spacing w:val="-4"/>
        </w:rPr>
        <w:t>Timer, Away,</w:t>
      </w:r>
      <w:r>
        <w:rPr>
          <w:color w:val="231F20"/>
          <w:spacing w:val="10"/>
        </w:rPr>
        <w:t> </w:t>
      </w:r>
      <w:r>
        <w:rPr>
          <w:color w:val="231F20"/>
        </w:rPr>
        <w:t>Holiday)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Halogen oder LED, Steuerung über Bluetooth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Einstellbarer Mindestlevel gegen Flickering, Phasenabschnitt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0" w:val="left" w:leader="none"/>
        </w:tabs>
        <w:spacing w:line="240" w:lineRule="auto" w:before="10" w:after="0"/>
        <w:ind w:left="6259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Leistungsbereich: 3 bis 450 W</w:t>
      </w:r>
      <w:r>
        <w:rPr>
          <w:rFonts w:ascii="Futura Light"/>
          <w:sz w:val="17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12"/>
        <w:ind w:right="0"/>
        <w:rPr>
          <w:rFonts w:ascii="Futura Light" w:hAnsi="Futura Light" w:cs="Futura Light" w:eastAsia="Futura Light" w:hint="default"/>
          <w:sz w:val="22"/>
          <w:szCs w:val="22"/>
        </w:rPr>
      </w:pPr>
    </w:p>
    <w:p>
      <w:pPr>
        <w:pStyle w:val="BodyText"/>
        <w:spacing w:line="240" w:lineRule="auto" w:before="64"/>
        <w:ind w:left="4165" w:right="2636" w:firstLine="0"/>
        <w:jc w:val="center"/>
      </w:pPr>
      <w:r>
        <w:rPr>
          <w:color w:val="231F20"/>
        </w:rPr>
        <w:t>*modellabhängig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1138" w:footer="526" w:top="4520" w:bottom="720" w:left="0" w:right="0"/>
        </w:sectPr>
      </w:pPr>
    </w:p>
    <w:p>
      <w:pPr>
        <w:spacing w:line="363" w:lineRule="exact" w:before="0"/>
        <w:ind w:left="992" w:right="1566" w:firstLine="0"/>
        <w:jc w:val="left"/>
        <w:rPr>
          <w:rFonts w:ascii="Futura Book" w:hAnsi="Futura Book" w:cs="Futura Book" w:eastAsia="Futura Book" w:hint="default"/>
          <w:sz w:val="34"/>
          <w:szCs w:val="34"/>
        </w:rPr>
      </w:pPr>
      <w:r>
        <w:rPr>
          <w:rFonts w:ascii="Futura Book"/>
          <w:color w:val="231F20"/>
          <w:sz w:val="34"/>
        </w:rPr>
        <w:t>HUMAN CENTRIC</w:t>
      </w:r>
      <w:r>
        <w:rPr>
          <w:rFonts w:ascii="Futura Book"/>
          <w:color w:val="231F20"/>
          <w:spacing w:val="-2"/>
          <w:sz w:val="34"/>
        </w:rPr>
        <w:t> </w:t>
      </w:r>
      <w:r>
        <w:rPr>
          <w:rFonts w:ascii="Futura Book"/>
          <w:color w:val="231F20"/>
          <w:sz w:val="34"/>
        </w:rPr>
        <w:t>LIGHTING</w:t>
      </w:r>
      <w:r>
        <w:rPr>
          <w:rFonts w:ascii="Futura Book"/>
          <w:sz w:val="34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Futura Book" w:hAnsi="Futura Book" w:cs="Futura Book" w:eastAsia="Futura Book" w:hint="default"/>
          <w:sz w:val="13"/>
          <w:szCs w:val="13"/>
        </w:rPr>
      </w:pPr>
    </w:p>
    <w:p>
      <w:pPr>
        <w:pStyle w:val="Heading3"/>
        <w:spacing w:line="240" w:lineRule="auto" w:before="58"/>
        <w:ind w:left="6096" w:right="1566"/>
        <w:jc w:val="left"/>
        <w:rPr>
          <w:b w:val="0"/>
          <w:bCs w:val="0"/>
        </w:rPr>
      </w:pPr>
      <w:r>
        <w:rPr>
          <w:color w:val="231F20"/>
        </w:rPr>
        <w:t>LED-Module für Humen Centric Lighting</w:t>
      </w:r>
      <w:r>
        <w:rPr>
          <w:b w:val="0"/>
        </w:rPr>
      </w:r>
    </w:p>
    <w:p>
      <w:pPr>
        <w:spacing w:line="240" w:lineRule="auto" w:before="9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pStyle w:val="BodyText"/>
        <w:spacing w:line="252" w:lineRule="auto" w:before="64"/>
        <w:ind w:left="6094" w:right="1244" w:firstLine="0"/>
        <w:jc w:val="left"/>
      </w:pPr>
      <w:r>
        <w:rPr>
          <w:color w:val="231F20"/>
        </w:rPr>
        <w:t>Unser Human Centric Lighting-Produkt mit 20 hocheffizienten COB-LED-Chips erlaubt die gezielte Veränderung von biologisch wirksamen Spektren. In Arbeitsräumen lässt sich auf diese </w:t>
      </w:r>
      <w:r>
        <w:rPr>
          <w:color w:val="231F20"/>
          <w:spacing w:val="-3"/>
        </w:rPr>
        <w:t>Weise </w:t>
      </w:r>
      <w:r>
        <w:rPr>
          <w:color w:val="231F20"/>
          <w:spacing w:val="-3"/>
        </w:rPr>
      </w:r>
      <w:r>
        <w:rPr>
          <w:color w:val="231F20"/>
        </w:rPr>
        <w:t>das Licht dem biologischen Rhythmus der Mitarbeiter angleichen. </w:t>
      </w:r>
      <w:r>
        <w:rPr>
          <w:color w:val="231F20"/>
        </w:rPr>
        <w:t>Eine vergleichbare Wirkung wird ebenso im Bereich Bildung und Medizin erreicht.</w:t>
      </w:r>
      <w:r>
        <w:rPr/>
      </w:r>
    </w:p>
    <w:p>
      <w:pPr>
        <w:spacing w:line="240" w:lineRule="auto" w:before="10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BodyText"/>
        <w:spacing w:line="252" w:lineRule="auto" w:before="0"/>
        <w:ind w:left="6094" w:right="1060" w:firstLine="0"/>
        <w:jc w:val="left"/>
      </w:pPr>
      <w:r>
        <w:rPr>
          <w:color w:val="231F20"/>
        </w:rPr>
        <w:t>Das Human Centric LED-Einbaumodul kann so zur Verbesserung</w:t>
      </w:r>
      <w:r>
        <w:rPr>
          <w:color w:val="231F20"/>
          <w:spacing w:val="-14"/>
        </w:rPr>
        <w:t> </w:t>
      </w:r>
      <w:r>
        <w:rPr>
          <w:color w:val="231F20"/>
        </w:rPr>
        <w:t>der </w:t>
      </w:r>
      <w:r>
        <w:rPr>
          <w:color w:val="231F20"/>
        </w:rPr>
        <w:t>Gesundheit und der kognitiven Leistung beitragen.</w:t>
      </w:r>
      <w:r>
        <w:rPr/>
      </w:r>
    </w:p>
    <w:p>
      <w:pPr>
        <w:spacing w:line="240" w:lineRule="auto" w:before="11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Typische</w:t>
      </w:r>
      <w:r>
        <w:rPr>
          <w:color w:val="231F20"/>
          <w:spacing w:val="-14"/>
        </w:rPr>
        <w:t> </w:t>
      </w:r>
      <w:r>
        <w:rPr>
          <w:color w:val="231F20"/>
        </w:rPr>
        <w:t>Einsatzgebiete</w:t>
      </w:r>
      <w:r>
        <w:rPr>
          <w:b w:val="0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6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Alten- und Pflegeheime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Privater Wohnbereich,</w:t>
      </w:r>
      <w:r>
        <w:rPr>
          <w:rFonts w:ascii="Futura Light"/>
          <w:color w:val="231F20"/>
          <w:spacing w:val="-11"/>
          <w:sz w:val="17"/>
        </w:rPr>
        <w:t> </w:t>
      </w:r>
      <w:r>
        <w:rPr>
          <w:rFonts w:ascii="Futura Light"/>
          <w:color w:val="231F20"/>
          <w:sz w:val="17"/>
        </w:rPr>
        <w:t>Hotels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Kindergärten, Schulen,</w:t>
      </w:r>
      <w:r>
        <w:rPr>
          <w:rFonts w:ascii="Futura Light" w:hAnsi="Futura Light"/>
          <w:color w:val="231F20"/>
          <w:spacing w:val="3"/>
          <w:sz w:val="17"/>
        </w:rPr>
        <w:t> </w:t>
      </w:r>
      <w:r>
        <w:rPr>
          <w:rFonts w:ascii="Futura Light" w:hAnsi="Futura Light"/>
          <w:color w:val="231F20"/>
          <w:sz w:val="17"/>
        </w:rPr>
        <w:t>Universitäten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Büro- und Industriearbeitsplätze</w:t>
      </w:r>
      <w:r>
        <w:rPr>
          <w:rFonts w:ascii="Futura Light" w:hAnsi="Futura Light"/>
          <w:sz w:val="17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6"/>
          <w:szCs w:val="16"/>
        </w:rPr>
      </w:pPr>
    </w:p>
    <w:p>
      <w:pPr>
        <w:spacing w:line="240" w:lineRule="auto" w:before="7"/>
        <w:ind w:right="0"/>
        <w:rPr>
          <w:rFonts w:ascii="Futura Light" w:hAnsi="Futura Light" w:cs="Futura Light" w:eastAsia="Futura Light" w:hint="default"/>
          <w:sz w:val="19"/>
          <w:szCs w:val="19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>
          <w:color w:val="231F20"/>
        </w:rPr>
        <w:t>LED-Einbaumodul für Human Centric Lighting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/>
        <w:pict>
          <v:shape style="position:absolute;margin-left:80.315002pt;margin-top:3.435912pt;width:172.303pt;height:26.382pt;mso-position-horizontal-relative:page;mso-position-vertical-relative:paragraph;z-index:2800" type="#_x0000_t75" stroked="false">
            <v:imagedata r:id="rId99" o:title=""/>
          </v:shape>
        </w:pict>
      </w:r>
      <w:r>
        <w:rPr>
          <w:color w:val="231F20"/>
        </w:rPr>
        <w:t>Optimierte und effiziente</w:t>
      </w:r>
      <w:r>
        <w:rPr>
          <w:color w:val="231F20"/>
          <w:spacing w:val="-11"/>
        </w:rPr>
        <w:t> </w:t>
      </w:r>
      <w:r>
        <w:rPr>
          <w:color w:val="231F20"/>
        </w:rPr>
        <w:t>COB-Technologie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20 hocheffiziente LED-Chips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4 Lichtkanäle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Keramik-PCB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On-Board-Steckklemme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Kundenspezifische Lösungen</w:t>
      </w:r>
      <w:r>
        <w:rPr>
          <w:rFonts w:ascii="Futura Light" w:hAns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headerReference w:type="even" r:id="rId97"/>
          <w:headerReference w:type="default" r:id="rId98"/>
          <w:pgSz w:w="11910" w:h="16840"/>
          <w:pgMar w:header="0" w:footer="526" w:top="336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  <w:r>
        <w:rPr/>
        <w:pict>
          <v:group style="position:absolute;margin-left:0pt;margin-top:56.986115pt;width:283.5pt;height:170pt;mso-position-horizontal-relative:page;mso-position-vertical-relative:page;z-index:-40936" coordorigin="0,1140" coordsize="5670,3400">
            <v:group style="position:absolute;left:10;top:1150;width:5650;height:3380" coordorigin="10,1150" coordsize="5650,3380">
  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  <v:path arrowok="t"/>
              </v:shape>
              <v:shape style="position:absolute;left:10;top:1150;width:5650;height:33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Futura Light" w:hAnsi="Futura Light" w:cs="Futura Light" w:eastAsia="Futura Light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982" w:right="0" w:firstLine="0"/>
                        <w:jc w:val="left"/>
                        <w:rPr>
                          <w:rFonts w:ascii="Futura Book" w:hAnsi="Futura Book" w:cs="Futura Book" w:eastAsia="Futura Book" w:hint="default"/>
                          <w:sz w:val="34"/>
                          <w:szCs w:val="34"/>
                        </w:rPr>
                      </w:pPr>
                      <w:r>
                        <w:rPr>
                          <w:rFonts w:ascii="Futura Book"/>
                          <w:color w:val="231F20"/>
                          <w:sz w:val="34"/>
                        </w:rPr>
                        <w:t>HUMAN CENTRIC</w:t>
                      </w:r>
                      <w:r>
                        <w:rPr>
                          <w:rFonts w:ascii="Futura Book"/>
                          <w:color w:val="231F20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Futura Book"/>
                          <w:color w:val="231F20"/>
                          <w:sz w:val="34"/>
                        </w:rPr>
                        <w:t>LIGHTING</w:t>
                      </w:r>
                      <w:r>
                        <w:rPr>
                          <w:rFonts w:ascii="Futura Book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24"/>
          <w:szCs w:val="24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/>
        <w:pict>
          <v:group style="position:absolute;margin-left:511.17749pt;margin-top:11.124016pt;width:23.25pt;height:23.25pt;mso-position-horizontal-relative:page;mso-position-vertical-relative:paragraph;z-index:2872" coordorigin="10224,222" coordsize="465,465">
            <v:shape style="position:absolute;left:10312;top:464;width:282;height:129" type="#_x0000_t75" stroked="false">
              <v:imagedata r:id="rId100" o:title=""/>
            </v:shape>
            <v:group style="position:absolute;left:10237;top:236;width:438;height:438" coordorigin="10237,236" coordsize="438,438">
              <v:shape style="position:absolute;left:10237;top:236;width:438;height:438" coordorigin="10237,236" coordsize="438,438" path="m10456,673l10525,662,10585,631,10632,583,10663,523,10674,455,10663,386,10632,326,10585,278,10525,247,10456,236,10387,247,10327,278,10279,326,10248,386,10237,455,10248,523,10279,583,10327,631,10387,662,10456,673xe" filled="false" stroked="true" strokeweight="1.314pt" strokecolor="#231f20">
                <v:path arrowok="t"/>
              </v:shape>
              <v:shape style="position:absolute;left:10339;top:289;width:232;height:161" type="#_x0000_t75" stroked="false">
                <v:imagedata r:id="rId101" o:title=""/>
              </v:shape>
            </v:group>
            <w10:wrap type="none"/>
          </v:group>
        </w:pict>
      </w: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Perfekt abgestimmt: Unser</w:t>
      </w:r>
      <w:r>
        <w:rPr>
          <w:rFonts w:ascii="Futura Bold"/>
          <w:b/>
          <w:color w:val="231F20"/>
          <w:spacing w:val="-7"/>
          <w:sz w:val="17"/>
        </w:rPr>
        <w:t> </w:t>
      </w:r>
      <w:r>
        <w:rPr>
          <w:rFonts w:ascii="Futura Bold"/>
          <w:b/>
          <w:color w:val="231F20"/>
          <w:sz w:val="17"/>
        </w:rPr>
        <w:t>PrimeLine-Treiber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Programmierbare Intelligenz für maximale Flexibilität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4-Kanal-Ausgang – jeweils unabhängig </w:t>
      </w:r>
      <w:r>
        <w:rPr>
          <w:rFonts w:ascii="Futura Light" w:hAnsi="Futura Light" w:cs="Futura Light" w:eastAsia="Futura Light" w:hint="default"/>
          <w:color w:val="231F20"/>
          <w:spacing w:val="-3"/>
          <w:sz w:val="17"/>
          <w:szCs w:val="17"/>
        </w:rPr>
        <w:t>dimmbar,</w:t>
      </w:r>
      <w:r>
        <w:rPr>
          <w:rFonts w:ascii="Futura Light" w:hAnsi="Futura Light" w:cs="Futura Light" w:eastAsia="Futura Light" w:hint="default"/>
          <w:color w:val="231F20"/>
          <w:spacing w:val="7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DALI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96.581001pt;margin-top:7.060904pt;width:114.693625pt;height:34.394pt;mso-position-horizontal-relative:page;mso-position-vertical-relative:paragraph;z-index:2944" type="#_x0000_t75" stroked="false">
            <v:imagedata r:id="rId102" o:title=""/>
          </v:shape>
        </w:pict>
      </w:r>
      <w:r>
        <w:rPr>
          <w:rFonts w:ascii="Futura Light"/>
          <w:color w:val="231F20"/>
          <w:sz w:val="17"/>
        </w:rPr>
        <w:t>Gleichspannungstauglich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Leistung: max. 188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658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Ausgangsstrom: selektierbar zwischen 350 und 700 mA über Widerstand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 Ausgangsstromtoleranz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Nahezu einschaltstromfrei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IP65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left="4495" w:right="2636"/>
        <w:jc w:val="center"/>
        <w:rPr>
          <w:b w:val="0"/>
          <w:bCs w:val="0"/>
        </w:rPr>
      </w:pPr>
      <w:r>
        <w:rPr>
          <w:color w:val="231F20"/>
        </w:rPr>
        <w:t>Light Controller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b w:val="0"/>
        </w:rPr>
      </w:r>
    </w:p>
    <w:p>
      <w:pPr>
        <w:pStyle w:val="BodyText"/>
        <w:spacing w:line="252" w:lineRule="auto" w:before="16"/>
        <w:ind w:left="6094" w:right="1682" w:firstLine="0"/>
        <w:jc w:val="left"/>
      </w:pPr>
      <w:r>
        <w:rPr/>
        <w:pict>
          <v:shape style="position:absolute;margin-left:112.775002pt;margin-top:1.40593pt;width:106.087pt;height:64.343pt;mso-position-horizontal-relative:page;mso-position-vertical-relative:paragraph;z-index:2896" type="#_x0000_t75" stroked="false">
            <v:imagedata r:id="rId103" o:title=""/>
          </v:shape>
        </w:pict>
      </w:r>
      <w:r>
        <w:rPr>
          <w:color w:val="231F20"/>
        </w:rPr>
        <w:t>Netzwerkfähige DALI-Lichtsteuerung (2 DALI-Linien) für neue Projekte oder zur Nachrüstung geeignet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225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Energieeinsparung durch Tageslichtregelung</w:t>
      </w:r>
      <w:r>
        <w:rPr>
          <w:rFonts w:ascii="Futura Light" w:hAnsi="Futura Light"/>
          <w:color w:val="231F20"/>
          <w:spacing w:val="-17"/>
          <w:sz w:val="17"/>
        </w:rPr>
        <w:t> </w:t>
      </w:r>
      <w:r>
        <w:rPr>
          <w:rFonts w:ascii="Futura Light" w:hAnsi="Futura Light"/>
          <w:color w:val="231F20"/>
          <w:sz w:val="17"/>
        </w:rPr>
        <w:t>und </w:t>
      </w:r>
      <w:r>
        <w:rPr>
          <w:rFonts w:ascii="Futura Light" w:hAnsi="Futura Light"/>
          <w:color w:val="231F20"/>
          <w:sz w:val="17"/>
        </w:rPr>
        <w:t>Präsenzsteuerung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Touch4Light per </w:t>
      </w:r>
      <w:r>
        <w:rPr>
          <w:rFonts w:ascii="Futura Light"/>
          <w:color w:val="231F20"/>
          <w:spacing w:val="-3"/>
          <w:sz w:val="17"/>
        </w:rPr>
        <w:t>Tablet</w:t>
      </w:r>
      <w:r>
        <w:rPr>
          <w:rFonts w:ascii="Futura Light"/>
          <w:color w:val="231F20"/>
          <w:spacing w:val="-13"/>
          <w:sz w:val="17"/>
        </w:rPr>
        <w:t> </w:t>
      </w:r>
      <w:r>
        <w:rPr>
          <w:rFonts w:ascii="Futura Light"/>
          <w:color w:val="231F20"/>
          <w:sz w:val="17"/>
        </w:rPr>
        <w:t>(browserbasiert)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EnOcean-Funkbetrieb</w:t>
      </w:r>
      <w:r>
        <w:rPr>
          <w:rFonts w:ascii="Futura Light"/>
          <w:sz w:val="17"/>
        </w:rPr>
      </w:r>
    </w:p>
    <w:p>
      <w:pPr>
        <w:spacing w:line="240" w:lineRule="auto" w:before="1"/>
        <w:ind w:right="0"/>
        <w:rPr>
          <w:rFonts w:ascii="Futura Light" w:hAnsi="Futura Light" w:cs="Futura Light" w:eastAsia="Futura Light" w:hint="default"/>
          <w:sz w:val="13"/>
          <w:szCs w:val="13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/>
        <w:pict>
          <v:shape style="position:absolute;margin-left:125.514pt;margin-top:2.161925pt;width:89.13pt;height:36.464pt;mso-position-horizontal-relative:page;mso-position-vertical-relative:paragraph;z-index:2920" type="#_x0000_t75" stroked="false">
            <v:imagedata r:id="rId104" o:title=""/>
          </v:shape>
        </w:pict>
      </w:r>
      <w:r>
        <w:rPr>
          <w:color w:val="231F20"/>
        </w:rPr>
        <w:t>Das Wireless-Multitalent zur Leuchtenintegration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504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Stand-alone, Netzwerk- oder Mesh-Netzwerk- Betrieb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1508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Integration in IP/DALI-Netzwerke für bis zu 6 DALI-Leuchten oder Sensoren</w:t>
      </w:r>
      <w:r>
        <w:rPr>
          <w:rFonts w:ascii="Futura Light" w:hAnsi="Futura Light"/>
          <w:sz w:val="17"/>
        </w:rPr>
      </w:r>
    </w:p>
    <w:p>
      <w:pPr>
        <w:spacing w:after="0" w:line="252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pgSz w:w="11910" w:h="16840"/>
          <w:pgMar w:header="1138" w:footer="526" w:top="3360" w:bottom="720" w:left="0" w:right="0"/>
        </w:sectPr>
      </w:pPr>
    </w:p>
    <w:p>
      <w:pPr>
        <w:spacing w:line="363" w:lineRule="exact" w:before="0"/>
        <w:ind w:left="992" w:right="1566" w:firstLine="0"/>
        <w:jc w:val="left"/>
        <w:rPr>
          <w:rFonts w:ascii="Futura Book" w:hAnsi="Futura Book" w:cs="Futura Book" w:eastAsia="Futura Book" w:hint="default"/>
          <w:sz w:val="34"/>
          <w:szCs w:val="34"/>
        </w:rPr>
      </w:pPr>
      <w:r>
        <w:rPr>
          <w:rFonts w:ascii="Futura Book" w:hAnsi="Futura Book"/>
          <w:color w:val="231F20"/>
          <w:sz w:val="34"/>
        </w:rPr>
        <w:t>GEWÄCHSHAUS-</w:t>
      </w:r>
      <w:r>
        <w:rPr>
          <w:rFonts w:ascii="Futura Book" w:hAnsi="Futura Book"/>
          <w:color w:val="231F20"/>
          <w:spacing w:val="-1"/>
          <w:sz w:val="34"/>
        </w:rPr>
        <w:t> </w:t>
      </w:r>
      <w:r>
        <w:rPr>
          <w:rFonts w:ascii="Futura Book" w:hAnsi="Futura Book"/>
          <w:color w:val="231F20"/>
          <w:sz w:val="34"/>
        </w:rPr>
        <w:t>UND</w:t>
      </w:r>
      <w:r>
        <w:rPr>
          <w:rFonts w:ascii="Futura Book" w:hAnsi="Futura Book"/>
          <w:sz w:val="34"/>
        </w:rPr>
      </w:r>
    </w:p>
    <w:p>
      <w:pPr>
        <w:spacing w:before="12"/>
        <w:ind w:left="992" w:right="1566" w:firstLine="0"/>
        <w:jc w:val="left"/>
        <w:rPr>
          <w:rFonts w:ascii="Futura Book" w:hAnsi="Futura Book" w:cs="Futura Book" w:eastAsia="Futura Book" w:hint="default"/>
          <w:sz w:val="34"/>
          <w:szCs w:val="34"/>
        </w:rPr>
      </w:pPr>
      <w:r>
        <w:rPr>
          <w:rFonts w:ascii="Futura Book"/>
          <w:color w:val="231F20"/>
          <w:sz w:val="34"/>
        </w:rPr>
        <w:t>TIERZUCHTBELEUCHTUNG</w:t>
      </w:r>
      <w:r>
        <w:rPr>
          <w:rFonts w:ascii="Futura Book"/>
          <w:sz w:val="34"/>
        </w:rPr>
      </w: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Book" w:hAnsi="Futura Book" w:cs="Futura Book" w:eastAsia="Futura Book" w:hint="default"/>
          <w:sz w:val="20"/>
          <w:szCs w:val="20"/>
        </w:rPr>
      </w:pPr>
    </w:p>
    <w:p>
      <w:pPr>
        <w:spacing w:line="240" w:lineRule="auto" w:before="12"/>
        <w:ind w:right="0"/>
        <w:rPr>
          <w:rFonts w:ascii="Futura Book" w:hAnsi="Futura Book" w:cs="Futura Book" w:eastAsia="Futura Book" w:hint="default"/>
          <w:sz w:val="18"/>
          <w:szCs w:val="18"/>
        </w:rPr>
      </w:pPr>
    </w:p>
    <w:p>
      <w:pPr>
        <w:pStyle w:val="Heading3"/>
        <w:spacing w:line="240" w:lineRule="auto" w:before="58"/>
        <w:ind w:left="6096" w:right="0"/>
        <w:jc w:val="left"/>
        <w:rPr>
          <w:b w:val="0"/>
          <w:bCs w:val="0"/>
        </w:rPr>
      </w:pPr>
      <w:r>
        <w:rPr>
          <w:color w:val="231F20"/>
        </w:rPr>
        <w:t>LED-Module für Gewächshaus- und</w:t>
      </w:r>
      <w:r>
        <w:rPr>
          <w:color w:val="231F20"/>
          <w:spacing w:val="2"/>
        </w:rPr>
        <w:t> </w:t>
      </w:r>
      <w:r>
        <w:rPr>
          <w:color w:val="231F20"/>
        </w:rPr>
        <w:t>Tierzuchtbeleuchtung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line="244" w:lineRule="auto" w:before="58"/>
        <w:ind w:left="6094" w:right="2399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/>
        <w:pict>
          <v:shape style="position:absolute;margin-left:81.274002pt;margin-top:11.750137pt;width:161.519pt;height:74.639836pt;mso-position-horizontal-relative:page;mso-position-vertical-relative:paragraph;z-index:2968" type="#_x0000_t75" stroked="false">
            <v:imagedata r:id="rId105" o:title=""/>
          </v:shape>
        </w:pict>
      </w:r>
      <w:r>
        <w:rPr>
          <w:rFonts w:ascii="Futura Bold" w:hAnsi="Futura Bold"/>
          <w:b/>
          <w:color w:val="231F20"/>
          <w:sz w:val="17"/>
        </w:rPr>
        <w:t>LED-Systemlösung für Gewächshäuser und die</w:t>
      </w:r>
      <w:r>
        <w:rPr>
          <w:rFonts w:ascii="Futura Bold" w:hAnsi="Futura Bold"/>
          <w:b/>
          <w:color w:val="231F20"/>
          <w:spacing w:val="2"/>
          <w:sz w:val="17"/>
        </w:rPr>
        <w:t> </w:t>
      </w:r>
      <w:r>
        <w:rPr>
          <w:rFonts w:ascii="Futura Bold" w:hAnsi="Futura Bold"/>
          <w:b/>
          <w:color w:val="231F20"/>
          <w:sz w:val="17"/>
        </w:rPr>
        <w:t>Tierzucht</w:t>
      </w:r>
      <w:r>
        <w:rPr>
          <w:rFonts w:ascii="Futura Bold" w:hAnsi="Futura Bold"/>
          <w:sz w:val="17"/>
        </w:rPr>
      </w:r>
    </w:p>
    <w:p>
      <w:pPr>
        <w:pStyle w:val="BodyText"/>
        <w:spacing w:line="252" w:lineRule="auto" w:before="12"/>
        <w:ind w:left="6094" w:right="2059" w:firstLine="0"/>
        <w:jc w:val="left"/>
      </w:pPr>
      <w:r>
        <w:rPr>
          <w:color w:val="231F20"/>
        </w:rPr>
        <w:t>Hocheffizientes LED-System im eleganten Alu-Profil mit Treiberinstallationsbox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Optimierte COB-Technologie für Pflanzen und</w:t>
      </w:r>
      <w:r>
        <w:rPr>
          <w:rFonts w:ascii="Futura Light" w:hAnsi="Futura Light"/>
          <w:color w:val="231F20"/>
          <w:spacing w:val="-17"/>
          <w:sz w:val="17"/>
        </w:rPr>
        <w:t> </w:t>
      </w:r>
      <w:r>
        <w:rPr>
          <w:rFonts w:ascii="Futura Light" w:hAnsi="Futura Light"/>
          <w:color w:val="231F20"/>
          <w:sz w:val="17"/>
        </w:rPr>
        <w:t>Tiere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4 Lichtkanäle, einzeln über DALI steuerbar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Optimiertes</w:t>
      </w:r>
      <w:r>
        <w:rPr>
          <w:rFonts w:ascii="Futura Light"/>
          <w:color w:val="231F20"/>
          <w:spacing w:val="3"/>
          <w:sz w:val="17"/>
        </w:rPr>
        <w:t> </w:t>
      </w:r>
      <w:r>
        <w:rPr>
          <w:rFonts w:ascii="Futura Light"/>
          <w:color w:val="231F20"/>
          <w:sz w:val="17"/>
        </w:rPr>
        <w:t>Lichtspektrum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Schutzklasse I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IP65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4" w:lineRule="auto"/>
        <w:ind w:right="2464"/>
        <w:jc w:val="left"/>
        <w:rPr>
          <w:b w:val="0"/>
          <w:bCs w:val="0"/>
        </w:rPr>
      </w:pPr>
      <w:r>
        <w:rPr>
          <w:color w:val="231F20"/>
        </w:rPr>
        <w:t>LED-Einbaumodul für Gewächshäuser und die</w:t>
      </w:r>
      <w:r>
        <w:rPr>
          <w:color w:val="231F20"/>
          <w:spacing w:val="2"/>
        </w:rPr>
        <w:t> </w:t>
      </w:r>
      <w:r>
        <w:rPr>
          <w:color w:val="231F20"/>
        </w:rPr>
        <w:t>Tierzucht</w:t>
      </w:r>
      <w:r>
        <w:rPr>
          <w:b w:val="0"/>
        </w:rPr>
      </w:r>
    </w:p>
    <w:p>
      <w:pPr>
        <w:spacing w:line="264" w:lineRule="exact" w:before="12"/>
        <w:ind w:left="1889" w:right="1566" w:firstLine="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position w:val="-13"/>
        </w:rPr>
        <w:drawing>
          <wp:inline distT="0" distB="0" distL="0" distR="0">
            <wp:extent cx="1801367" cy="173735"/>
            <wp:effectExtent l="0" t="0" r="0" b="0"/>
            <wp:docPr id="3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>                          </w:t>
      </w:r>
      <w:r>
        <w:rPr>
          <w:rFonts w:ascii="Futura Light"/>
          <w:color w:val="231F20"/>
          <w:sz w:val="17"/>
        </w:rPr>
        <w:t>Optimierte und effiziente</w:t>
      </w:r>
      <w:r>
        <w:rPr>
          <w:rFonts w:ascii="Futura Light"/>
          <w:color w:val="231F20"/>
          <w:spacing w:val="-11"/>
          <w:sz w:val="17"/>
        </w:rPr>
        <w:t> </w:t>
      </w:r>
      <w:r>
        <w:rPr>
          <w:rFonts w:ascii="Futura Light"/>
          <w:color w:val="231F20"/>
          <w:sz w:val="17"/>
        </w:rPr>
        <w:t>COB-Technologie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179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20 hocheffiziente LED-Chips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4 Lichtkanäle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Keramik-PCB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On-Board-Steckklemme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Kundenspezifische Lösungen</w:t>
      </w:r>
      <w:r>
        <w:rPr>
          <w:rFonts w:ascii="Futura Light" w:hAnsi="Futura Light"/>
          <w:sz w:val="17"/>
        </w:rPr>
      </w:r>
    </w:p>
    <w:p>
      <w:pPr>
        <w:spacing w:after="0" w:line="240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pgSz w:w="11910" w:h="16840"/>
          <w:pgMar w:header="0" w:footer="526" w:top="3360" w:bottom="720" w:left="0" w:right="0"/>
        </w:sect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  <w:r>
        <w:rPr/>
        <w:pict>
          <v:group style="position:absolute;margin-left:0pt;margin-top:56.986115pt;width:283.5pt;height:170pt;mso-position-horizontal-relative:page;mso-position-vertical-relative:page;z-index:3016" coordorigin="0,1140" coordsize="5670,3400">
            <v:group style="position:absolute;left:10;top:1150;width:5650;height:3380" coordorigin="10,1150" coordsize="5650,3380">
  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  <v:path arrowok="t"/>
              </v:shape>
              <v:shape style="position:absolute;left:10;top:1150;width:5650;height:33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Futura Light" w:hAnsi="Futura Light" w:cs="Futura Light" w:eastAsia="Futura Light" w:hint="default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Futura Light" w:hAnsi="Futura Light" w:cs="Futura Light" w:eastAsia="Futura Light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47" w:lineRule="auto" w:before="0"/>
                        <w:ind w:left="982" w:right="621" w:firstLine="0"/>
                        <w:jc w:val="left"/>
                        <w:rPr>
                          <w:rFonts w:ascii="Futura Book" w:hAnsi="Futura Book" w:cs="Futura Book" w:eastAsia="Futura Book" w:hint="default"/>
                          <w:sz w:val="34"/>
                          <w:szCs w:val="34"/>
                        </w:rPr>
                      </w:pPr>
                      <w:r>
                        <w:rPr>
                          <w:rFonts w:ascii="Futura Book" w:hAnsi="Futura Book"/>
                          <w:color w:val="231F20"/>
                          <w:sz w:val="34"/>
                        </w:rPr>
                        <w:t>GEWÄCHSHAUS- UND TIERZUCHTBELEUCHTUNG</w:t>
                      </w:r>
                      <w:r>
                        <w:rPr>
                          <w:rFonts w:ascii="Futura Book" w:hAnsi="Futura Book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24"/>
          <w:szCs w:val="24"/>
        </w:rPr>
      </w:pPr>
    </w:p>
    <w:p>
      <w:pPr>
        <w:pStyle w:val="Heading3"/>
        <w:spacing w:line="240" w:lineRule="auto" w:before="58"/>
        <w:ind w:right="1566"/>
        <w:jc w:val="left"/>
        <w:rPr>
          <w:b w:val="0"/>
          <w:bCs w:val="0"/>
        </w:rPr>
      </w:pPr>
      <w:r>
        <w:rPr/>
        <w:pict>
          <v:group style="position:absolute;margin-left:513.44519pt;margin-top:11.124016pt;width:23.25pt;height:23.25pt;mso-position-horizontal-relative:page;mso-position-vertical-relative:paragraph;z-index:3040" coordorigin="10269,222" coordsize="465,465">
            <v:shape style="position:absolute;left:10357;top:464;width:282;height:129" type="#_x0000_t75" stroked="false">
              <v:imagedata r:id="rId100" o:title=""/>
            </v:shape>
            <v:group style="position:absolute;left:10282;top:236;width:438;height:438" coordorigin="10282,236" coordsize="438,438">
              <v:shape style="position:absolute;left:10282;top:236;width:438;height:438" coordorigin="10282,236" coordsize="438,438" path="m10501,673l10570,662,10630,631,10677,583,10708,523,10719,455,10708,386,10677,326,10630,278,10570,247,10501,236,10432,247,10372,278,10325,326,10294,386,10282,455,10294,523,10325,583,10372,631,10432,662,10501,673xe" filled="false" stroked="true" strokeweight="1.314pt" strokecolor="#231f20">
                <v:path arrowok="t"/>
              </v:shape>
              <v:shape style="position:absolute;left:10384;top:289;width:232;height:161" type="#_x0000_t75" stroked="false">
                <v:imagedata r:id="rId107" o:title=""/>
              </v:shape>
            </v:group>
            <w10:wrap type="none"/>
          </v:group>
        </w:pict>
      </w:r>
      <w:r>
        <w:rPr>
          <w:color w:val="231F20"/>
        </w:rPr>
        <w:t>Passende Treiber und</w:t>
      </w:r>
      <w:r>
        <w:rPr>
          <w:color w:val="231F20"/>
          <w:spacing w:val="-11"/>
        </w:rPr>
        <w:t> </w:t>
      </w:r>
      <w:r>
        <w:rPr>
          <w:color w:val="231F20"/>
        </w:rPr>
        <w:t>Steuerungssysteme</w:t>
      </w:r>
      <w:r>
        <w:rPr>
          <w:b w:val="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3"/>
          <w:szCs w:val="13"/>
        </w:rPr>
      </w:pPr>
    </w:p>
    <w:p>
      <w:pPr>
        <w:spacing w:before="58"/>
        <w:ind w:left="6094" w:right="1566" w:firstLine="0"/>
        <w:jc w:val="left"/>
        <w:rPr>
          <w:rFonts w:ascii="Futura Bold" w:hAnsi="Futura Bold" w:cs="Futura Bold" w:eastAsia="Futura Bold" w:hint="default"/>
          <w:sz w:val="17"/>
          <w:szCs w:val="17"/>
        </w:rPr>
      </w:pPr>
      <w:r>
        <w:rPr>
          <w:rFonts w:ascii="Futura Bold"/>
          <w:b/>
          <w:color w:val="231F20"/>
          <w:sz w:val="17"/>
        </w:rPr>
        <w:t>Perfekt abgestimmt: Unser</w:t>
      </w:r>
      <w:r>
        <w:rPr>
          <w:rFonts w:ascii="Futura Bold"/>
          <w:b/>
          <w:color w:val="231F20"/>
          <w:spacing w:val="-7"/>
          <w:sz w:val="17"/>
        </w:rPr>
        <w:t> </w:t>
      </w:r>
      <w:r>
        <w:rPr>
          <w:rFonts w:ascii="Futura Bold"/>
          <w:b/>
          <w:color w:val="231F20"/>
          <w:sz w:val="17"/>
        </w:rPr>
        <w:t>PrimeLine-Treiber</w:t>
      </w:r>
      <w:r>
        <w:rPr>
          <w:rFonts w:ascii="Futura Bold"/>
          <w:sz w:val="17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Programmierbare Intelligenz für maximale Flexibilität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4-Kanal-Ausgang – jeweils unabhängig </w:t>
      </w:r>
      <w:r>
        <w:rPr>
          <w:rFonts w:ascii="Futura Light" w:hAnsi="Futura Light" w:cs="Futura Light" w:eastAsia="Futura Light" w:hint="default"/>
          <w:color w:val="231F20"/>
          <w:spacing w:val="-3"/>
          <w:sz w:val="17"/>
          <w:szCs w:val="17"/>
        </w:rPr>
        <w:t>dimmbar,</w:t>
      </w:r>
      <w:r>
        <w:rPr>
          <w:rFonts w:ascii="Futura Light" w:hAnsi="Futura Light" w:cs="Futura Light" w:eastAsia="Futura Light" w:hint="default"/>
          <w:color w:val="231F20"/>
          <w:spacing w:val="7"/>
          <w:sz w:val="17"/>
          <w:szCs w:val="17"/>
        </w:rPr>
        <w:t> </w:t>
      </w:r>
      <w:r>
        <w:rPr>
          <w:rFonts w:ascii="Futura Light" w:hAnsi="Futura Light" w:cs="Futura Light" w:eastAsia="Futura Light" w:hint="default"/>
          <w:color w:val="231F20"/>
          <w:sz w:val="17"/>
          <w:szCs w:val="17"/>
        </w:rPr>
        <w:t>DALI</w:t>
      </w:r>
      <w:r>
        <w:rPr>
          <w:rFonts w:ascii="Futura Light" w:hAnsi="Futura Light" w:cs="Futura Light" w:eastAsia="Futura Light" w:hint="default"/>
          <w:sz w:val="17"/>
          <w:szCs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/>
        <w:pict>
          <v:shape style="position:absolute;margin-left:96.581001pt;margin-top:7.060904pt;width:114.693625pt;height:34.394pt;mso-position-horizontal-relative:page;mso-position-vertical-relative:paragraph;z-index:3088" type="#_x0000_t75" stroked="false">
            <v:imagedata r:id="rId108" o:title=""/>
          </v:shape>
        </w:pict>
      </w:r>
      <w:r>
        <w:rPr>
          <w:rFonts w:ascii="Futura Light"/>
          <w:color w:val="231F20"/>
          <w:sz w:val="17"/>
        </w:rPr>
        <w:t>Gleichspannungstauglich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Leistung: max. 188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W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658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Ausgangsstrom: selektierbar zwischen 350 und 700 mA über Widerstand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 Ausgangsstromtoleranz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Nahezu einschaltstromfrei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Sehr geringer Ausgangsrippel und -flicker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Schutzart:</w:t>
      </w:r>
      <w:r>
        <w:rPr>
          <w:rFonts w:ascii="Futura Light"/>
          <w:color w:val="231F20"/>
          <w:spacing w:val="2"/>
          <w:sz w:val="17"/>
        </w:rPr>
        <w:t> </w:t>
      </w:r>
      <w:r>
        <w:rPr>
          <w:rFonts w:ascii="Futura Light"/>
          <w:color w:val="231F20"/>
          <w:sz w:val="17"/>
        </w:rPr>
        <w:t>IP65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Lebensdauer: bis zu 100.000</w:t>
      </w:r>
      <w:r>
        <w:rPr>
          <w:rFonts w:ascii="Futura Light"/>
          <w:color w:val="231F20"/>
          <w:spacing w:val="-1"/>
          <w:sz w:val="17"/>
        </w:rPr>
        <w:t> </w:t>
      </w:r>
      <w:r>
        <w:rPr>
          <w:rFonts w:ascii="Futura Light"/>
          <w:color w:val="231F20"/>
          <w:sz w:val="17"/>
        </w:rPr>
        <w:t>Std.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08.987999pt;margin-top:9.253125pt;width:106.087pt;height:64.343pt;mso-position-horizontal-relative:page;mso-position-vertical-relative:paragraph;z-index:3064" type="#_x0000_t75" stroked="false">
            <v:imagedata r:id="rId109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b w:val="0"/>
        </w:rPr>
      </w:r>
    </w:p>
    <w:p>
      <w:pPr>
        <w:pStyle w:val="BodyText"/>
        <w:spacing w:line="252" w:lineRule="auto" w:before="16"/>
        <w:ind w:left="6094" w:right="1682" w:firstLine="0"/>
        <w:jc w:val="left"/>
      </w:pPr>
      <w:r>
        <w:rPr>
          <w:color w:val="231F20"/>
        </w:rPr>
        <w:t>Netzwerkfähige DALI-Lichtsteuerung (2 DALI-Linien) für neue Projekte oder zur Nachrüstung geeignet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0" w:after="0"/>
        <w:ind w:left="6264" w:right="2251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Energieeinsparung durch Tageslichtregelung</w:t>
      </w:r>
      <w:r>
        <w:rPr>
          <w:rFonts w:ascii="Futura Light" w:hAnsi="Futura Light"/>
          <w:color w:val="231F20"/>
          <w:spacing w:val="-17"/>
          <w:sz w:val="17"/>
        </w:rPr>
        <w:t> </w:t>
      </w:r>
      <w:r>
        <w:rPr>
          <w:rFonts w:ascii="Futura Light" w:hAnsi="Futura Light"/>
          <w:color w:val="231F20"/>
          <w:sz w:val="17"/>
        </w:rPr>
        <w:t>und </w:t>
      </w:r>
      <w:r>
        <w:rPr>
          <w:rFonts w:ascii="Futura Light" w:hAnsi="Futura Light"/>
          <w:color w:val="231F20"/>
          <w:sz w:val="17"/>
        </w:rPr>
        <w:t>Präsenzsteuerung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16" w:lineRule="exact" w:before="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Touch4Light per </w:t>
      </w:r>
      <w:r>
        <w:rPr>
          <w:rFonts w:ascii="Futura Light"/>
          <w:color w:val="231F20"/>
          <w:spacing w:val="-3"/>
          <w:sz w:val="17"/>
        </w:rPr>
        <w:t>Tablet</w:t>
      </w:r>
      <w:r>
        <w:rPr>
          <w:rFonts w:ascii="Futura Light"/>
          <w:color w:val="231F20"/>
          <w:spacing w:val="-13"/>
          <w:sz w:val="17"/>
        </w:rPr>
        <w:t> </w:t>
      </w:r>
      <w:r>
        <w:rPr>
          <w:rFonts w:ascii="Futura Light"/>
          <w:color w:val="231F20"/>
          <w:sz w:val="17"/>
        </w:rPr>
        <w:t>(browserbasiert)</w:t>
      </w:r>
      <w:r>
        <w:rPr>
          <w:rFonts w:asci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/>
          <w:color w:val="231F20"/>
          <w:sz w:val="17"/>
        </w:rPr>
        <w:t>EnOcean-Funkbetrieb</w:t>
      </w:r>
      <w:r>
        <w:rPr>
          <w:rFonts w:ascii="Futura Light"/>
          <w:sz w:val="17"/>
        </w:rPr>
      </w:r>
    </w:p>
    <w:p>
      <w:pPr>
        <w:spacing w:line="240" w:lineRule="auto" w:before="9"/>
        <w:ind w:right="0"/>
        <w:rPr>
          <w:rFonts w:ascii="Futura Light" w:hAnsi="Futura Light" w:cs="Futura Light" w:eastAsia="Futura Light" w:hint="default"/>
          <w:sz w:val="17"/>
          <w:szCs w:val="17"/>
        </w:rPr>
      </w:pPr>
    </w:p>
    <w:p>
      <w:pPr>
        <w:pStyle w:val="Heading3"/>
        <w:spacing w:line="240" w:lineRule="auto"/>
        <w:ind w:right="1566"/>
        <w:jc w:val="left"/>
        <w:rPr>
          <w:b w:val="0"/>
          <w:bCs w:val="0"/>
        </w:rPr>
      </w:pPr>
      <w:r>
        <w:rPr/>
        <w:pict>
          <v:shape style="position:absolute;margin-left:128.882843pt;margin-top:5.802307pt;width:82.391782pt;height:37.055071pt;mso-position-horizontal-relative:page;mso-position-vertical-relative:paragraph;z-index:3112" type="#_x0000_t75" stroked="false">
            <v:imagedata r:id="rId110" o:title=""/>
          </v:shape>
        </w:pict>
      </w:r>
      <w:r>
        <w:rPr>
          <w:color w:val="231F20"/>
        </w:rPr>
        <w:t>Light Controller</w:t>
      </w:r>
      <w:r>
        <w:rPr>
          <w:color w:val="231F20"/>
          <w:spacing w:val="-11"/>
        </w:rPr>
        <w:t> </w:t>
      </w:r>
      <w:r>
        <w:rPr>
          <w:color w:val="231F20"/>
        </w:rPr>
        <w:t>XSW-E64</w:t>
      </w:r>
      <w:r>
        <w:rPr>
          <w:b w:val="0"/>
        </w:rPr>
      </w:r>
    </w:p>
    <w:p>
      <w:pPr>
        <w:pStyle w:val="BodyText"/>
        <w:spacing w:line="240" w:lineRule="auto" w:before="16"/>
        <w:ind w:left="6094" w:right="1566" w:firstLine="0"/>
        <w:jc w:val="left"/>
      </w:pPr>
      <w:r>
        <w:rPr>
          <w:color w:val="231F20"/>
        </w:rPr>
        <w:t>Das Wireless-Multitalent zur Netzwerkintegration</w:t>
      </w:r>
      <w:r>
        <w:rPr/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40" w:lineRule="auto" w:before="10" w:after="0"/>
        <w:ind w:left="6264" w:right="0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EnOcean-DALI-Router (Broadcast) ohne zusätzliche Software</w:t>
      </w:r>
      <w:r>
        <w:rPr>
          <w:rFonts w:ascii="Futura Light" w:hAnsi="Futura Light"/>
          <w:sz w:val="17"/>
        </w:rPr>
      </w: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52" w:lineRule="auto" w:before="10" w:after="0"/>
        <w:ind w:left="6264" w:right="1316" w:hanging="170"/>
        <w:jc w:val="left"/>
        <w:rPr>
          <w:rFonts w:ascii="Futura Light" w:hAnsi="Futura Light" w:cs="Futura Light" w:eastAsia="Futura Light" w:hint="default"/>
          <w:sz w:val="17"/>
          <w:szCs w:val="17"/>
        </w:rPr>
      </w:pPr>
      <w:r>
        <w:rPr>
          <w:rFonts w:ascii="Futura Light" w:hAnsi="Futura Light"/>
          <w:color w:val="231F20"/>
          <w:sz w:val="17"/>
        </w:rPr>
        <w:t>Geeignet für den Netzwerkbetrieb mit einfacher Integration in IP/DALI-Netzwerke</w:t>
      </w:r>
      <w:r>
        <w:rPr>
          <w:rFonts w:ascii="Futura Light" w:hAnsi="Futura Light"/>
          <w:sz w:val="17"/>
        </w:rPr>
      </w:r>
    </w:p>
    <w:p>
      <w:pPr>
        <w:spacing w:after="0" w:line="252" w:lineRule="auto"/>
        <w:jc w:val="left"/>
        <w:rPr>
          <w:rFonts w:ascii="Futura Light" w:hAnsi="Futura Light" w:cs="Futura Light" w:eastAsia="Futura Light" w:hint="default"/>
          <w:sz w:val="17"/>
          <w:szCs w:val="17"/>
        </w:rPr>
        <w:sectPr>
          <w:pgSz w:w="11910" w:h="16840"/>
          <w:pgMar w:header="1138" w:footer="526" w:top="3360" w:bottom="720" w:left="0" w:right="0"/>
        </w:sectPr>
      </w:pPr>
    </w:p>
    <w:p>
      <w:pPr>
        <w:spacing w:line="240" w:lineRule="auto"/>
        <w:ind w:left="1994" w:right="0" w:firstLine="0"/>
        <w:rPr>
          <w:rFonts w:ascii="Futura Light" w:hAnsi="Futura Light" w:cs="Futura Light" w:eastAsia="Futura Light" w:hint="default"/>
          <w:sz w:val="20"/>
          <w:szCs w:val="20"/>
        </w:rPr>
      </w:pPr>
      <w:r>
        <w:rPr>
          <w:rFonts w:ascii="Futura Light" w:hAnsi="Futura Light" w:cs="Futura Light" w:eastAsia="Futura Light" w:hint="default"/>
          <w:sz w:val="20"/>
          <w:szCs w:val="20"/>
        </w:rPr>
        <w:pict>
          <v:shape style="width:146.450pt;height:326.25pt;mso-position-horizontal-relative:char;mso-position-vertical-relative:line" type="#_x0000_t202" filled="false" stroked="true" strokeweight="1pt" strokecolor="#ffcb04">
            <w10:anchorlock/>
            <v:textbox inset="0,0,0,0">
              <w:txbxContent>
                <w:p>
                  <w:pPr>
                    <w:spacing w:line="240" w:lineRule="auto" w:before="2"/>
                    <w:rPr>
                      <w:rFonts w:ascii="Futura Light" w:hAnsi="Futura Light" w:cs="Futura Light" w:eastAsia="Futura Light" w:hint="default"/>
                      <w:sz w:val="15"/>
                      <w:szCs w:val="15"/>
                    </w:rPr>
                  </w:pPr>
                </w:p>
                <w:p>
                  <w:pPr>
                    <w:spacing w:line="266" w:lineRule="auto" w:before="0"/>
                    <w:ind w:left="226" w:right="383" w:firstLine="0"/>
                    <w:jc w:val="left"/>
                    <w:rPr>
                      <w:rFonts w:ascii="Futura Light" w:hAnsi="Futura Light" w:cs="Futura Light" w:eastAsia="Futura Light" w:hint="default"/>
                      <w:sz w:val="16"/>
                      <w:szCs w:val="16"/>
                    </w:rPr>
                  </w:pPr>
                  <w:r>
                    <w:rPr>
                      <w:rFonts w:ascii="Futura Light"/>
                      <w:color w:val="231F20"/>
                      <w:spacing w:val="-3"/>
                      <w:sz w:val="16"/>
                    </w:rPr>
                    <w:t>Wenn </w:t>
                  </w:r>
                  <w:r>
                    <w:rPr>
                      <w:rFonts w:ascii="Futura Light"/>
                      <w:color w:val="231F20"/>
                      <w:sz w:val="16"/>
                    </w:rPr>
                    <w:t>irgendwo auf der </w:t>
                  </w:r>
                  <w:r>
                    <w:rPr>
                      <w:rFonts w:ascii="Futura Light"/>
                      <w:color w:val="231F20"/>
                      <w:spacing w:val="-3"/>
                      <w:sz w:val="16"/>
                    </w:rPr>
                    <w:t>Welt </w:t>
                  </w:r>
                  <w:r>
                    <w:rPr>
                      <w:rFonts w:ascii="Futura Light"/>
                      <w:color w:val="231F20"/>
                      <w:sz w:val="16"/>
                    </w:rPr>
                    <w:t>eine </w:t>
                  </w:r>
                  <w:r>
                    <w:rPr>
                      <w:rFonts w:ascii="Futura Light"/>
                      <w:color w:val="231F20"/>
                      <w:sz w:val="16"/>
                    </w:rPr>
                    <w:t>Leuchte eingeschaltet wird, leistet Vossloh-Schwabe einen entschei- denden Beitrag dazu, dass alles reibungslos</w:t>
                  </w:r>
                  <w:r>
                    <w:rPr>
                      <w:rFonts w:ascii="Futura Light"/>
                      <w:color w:val="231F20"/>
                      <w:spacing w:val="3"/>
                      <w:sz w:val="16"/>
                    </w:rPr>
                    <w:t> </w:t>
                  </w:r>
                  <w:r>
                    <w:rPr>
                      <w:rFonts w:ascii="Futura Light"/>
                      <w:color w:val="231F20"/>
                      <w:sz w:val="16"/>
                    </w:rPr>
                    <w:t>funktioniert.</w:t>
                  </w:r>
                  <w:r>
                    <w:rPr>
                      <w:rFonts w:ascii="Futura Light"/>
                      <w:sz w:val="16"/>
                    </w:rPr>
                  </w:r>
                </w:p>
                <w:p>
                  <w:pPr>
                    <w:spacing w:line="240" w:lineRule="auto" w:before="11"/>
                    <w:rPr>
                      <w:rFonts w:ascii="Futura Light" w:hAnsi="Futura Light" w:cs="Futura Light" w:eastAsia="Futura Light" w:hint="default"/>
                      <w:sz w:val="17"/>
                      <w:szCs w:val="17"/>
                    </w:rPr>
                  </w:pPr>
                </w:p>
                <w:p>
                  <w:pPr>
                    <w:spacing w:line="266" w:lineRule="auto" w:before="0"/>
                    <w:ind w:left="226" w:right="409" w:firstLine="0"/>
                    <w:jc w:val="left"/>
                    <w:rPr>
                      <w:rFonts w:ascii="Futura Light" w:hAnsi="Futura Light" w:cs="Futura Light" w:eastAsia="Futura Light" w:hint="default"/>
                      <w:sz w:val="16"/>
                      <w:szCs w:val="16"/>
                    </w:rPr>
                  </w:pPr>
                  <w:r>
                    <w:rPr>
                      <w:rFonts w:ascii="Futura Light" w:hAnsi="Futura Light"/>
                      <w:color w:val="231F20"/>
                      <w:sz w:val="16"/>
                    </w:rPr>
                    <w:t>Mit Hauptsitz in Deutschland ist Vossloh-Schwabe seit 2002 </w:t>
                  </w:r>
                  <w:r>
                    <w:rPr>
                      <w:rFonts w:ascii="Futura Light" w:hAnsi="Futura Light"/>
                      <w:color w:val="231F20"/>
                      <w:spacing w:val="-4"/>
                      <w:sz w:val="16"/>
                    </w:rPr>
                    <w:t>Teil </w:t>
                  </w:r>
                  <w:r>
                    <w:rPr>
                      <w:rFonts w:ascii="Futura Light" w:hAnsi="Futura Light"/>
                      <w:color w:val="231F20"/>
                      <w:spacing w:val="-4"/>
                      <w:sz w:val="16"/>
                    </w:rPr>
                  </w:r>
                  <w:r>
                    <w:rPr>
                      <w:rFonts w:ascii="Futura Light" w:hAnsi="Futura Light"/>
                      <w:color w:val="231F20"/>
                      <w:sz w:val="16"/>
                    </w:rPr>
                    <w:t>des global agierenden Panasonic- </w:t>
                  </w:r>
                  <w:r>
                    <w:rPr>
                      <w:rFonts w:ascii="Futura Light" w:hAnsi="Futura Light"/>
                      <w:color w:val="231F20"/>
                      <w:sz w:val="16"/>
                    </w:rPr>
                    <w:t>Konzerns und gilt als Technologie- führer im Lichtsektor. Die Qualität und die Leistungsfähigkeit der Produkte begründen diesen</w:t>
                  </w:r>
                  <w:r>
                    <w:rPr>
                      <w:rFonts w:ascii="Futura Light" w:hAnsi="Futura Light"/>
                      <w:color w:val="231F20"/>
                      <w:spacing w:val="3"/>
                      <w:sz w:val="16"/>
                    </w:rPr>
                    <w:t> </w:t>
                  </w:r>
                  <w:r>
                    <w:rPr>
                      <w:rFonts w:ascii="Futura Light" w:hAnsi="Futura Light"/>
                      <w:color w:val="231F20"/>
                      <w:sz w:val="16"/>
                    </w:rPr>
                    <w:t>Erfolg.</w:t>
                  </w:r>
                  <w:r>
                    <w:rPr>
                      <w:rFonts w:ascii="Futura Light" w:hAnsi="Futura Light"/>
                      <w:sz w:val="16"/>
                    </w:rPr>
                  </w:r>
                </w:p>
                <w:p>
                  <w:pPr>
                    <w:spacing w:line="240" w:lineRule="auto" w:before="11"/>
                    <w:rPr>
                      <w:rFonts w:ascii="Futura Light" w:hAnsi="Futura Light" w:cs="Futura Light" w:eastAsia="Futura Light" w:hint="default"/>
                      <w:sz w:val="17"/>
                      <w:szCs w:val="17"/>
                    </w:rPr>
                  </w:pPr>
                </w:p>
                <w:p>
                  <w:pPr>
                    <w:spacing w:line="266" w:lineRule="auto" w:before="0"/>
                    <w:ind w:left="226" w:right="505" w:firstLine="0"/>
                    <w:jc w:val="left"/>
                    <w:rPr>
                      <w:rFonts w:ascii="Futura Light" w:hAnsi="Futura Light" w:cs="Futura Light" w:eastAsia="Futura Light" w:hint="default"/>
                      <w:sz w:val="16"/>
                      <w:szCs w:val="16"/>
                    </w:rPr>
                  </w:pPr>
                  <w:r>
                    <w:rPr>
                      <w:rFonts w:ascii="Futura Light" w:hAnsi="Futura Light"/>
                      <w:color w:val="231F20"/>
                      <w:sz w:val="16"/>
                    </w:rPr>
                    <w:t>Das Produktportfolio umfasst die gesamte Palette lichttechnischer Bauteile von LED-Systemen mit optimal darauf abgestimmten Be- triebsgeräten und hocheffizienten optischen Systemen, modernen Steuerungssystemen (LiCS) sowie elektronische und magnetische Vorschaltgeräte und</w:t>
                  </w:r>
                  <w:r>
                    <w:rPr>
                      <w:rFonts w:ascii="Futura Light" w:hAnsi="Futura Light"/>
                      <w:color w:val="231F20"/>
                      <w:spacing w:val="-13"/>
                      <w:sz w:val="16"/>
                    </w:rPr>
                    <w:t> </w:t>
                  </w:r>
                  <w:r>
                    <w:rPr>
                      <w:rFonts w:ascii="Futura Light" w:hAnsi="Futura Light"/>
                      <w:color w:val="231F20"/>
                      <w:sz w:val="16"/>
                    </w:rPr>
                    <w:t>Fassungen.</w:t>
                  </w:r>
                  <w:r>
                    <w:rPr>
                      <w:rFonts w:ascii="Futura Light" w:hAnsi="Futura Light"/>
                      <w:sz w:val="16"/>
                    </w:rPr>
                  </w:r>
                </w:p>
                <w:p>
                  <w:pPr>
                    <w:spacing w:line="240" w:lineRule="auto" w:before="11"/>
                    <w:rPr>
                      <w:rFonts w:ascii="Futura Light" w:hAnsi="Futura Light" w:cs="Futura Light" w:eastAsia="Futura Light" w:hint="default"/>
                      <w:sz w:val="17"/>
                      <w:szCs w:val="17"/>
                    </w:rPr>
                  </w:pPr>
                </w:p>
                <w:p>
                  <w:pPr>
                    <w:spacing w:line="266" w:lineRule="auto" w:before="0"/>
                    <w:ind w:left="226" w:right="444" w:firstLine="0"/>
                    <w:jc w:val="left"/>
                    <w:rPr>
                      <w:rFonts w:ascii="Futura Light" w:hAnsi="Futura Light" w:cs="Futura Light" w:eastAsia="Futura Light" w:hint="default"/>
                      <w:sz w:val="16"/>
                      <w:szCs w:val="16"/>
                    </w:rPr>
                  </w:pPr>
                  <w:r>
                    <w:rPr>
                      <w:rFonts w:ascii="Futura Light"/>
                      <w:color w:val="231F20"/>
                      <w:sz w:val="16"/>
                    </w:rPr>
                    <w:t>Die Zukunft des Unternehmens ist ausgerichtet auf das Thema Smart Lighting.</w:t>
                  </w:r>
                  <w:r>
                    <w:rPr>
                      <w:rFonts w:ascii="Futura Light"/>
                      <w:sz w:val="16"/>
                    </w:rPr>
                  </w:r>
                </w:p>
              </w:txbxContent>
            </v:textbox>
          </v:shape>
        </w:pict>
      </w:r>
      <w:r>
        <w:rPr>
          <w:rFonts w:ascii="Futura Light" w:hAnsi="Futura Light" w:cs="Futura Light" w:eastAsia="Futura Light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line="240" w:lineRule="auto" w:before="0"/>
        <w:ind w:right="0"/>
        <w:rPr>
          <w:rFonts w:ascii="Futura Light" w:hAnsi="Futura Light" w:cs="Futura Light" w:eastAsia="Futura Light" w:hint="default"/>
          <w:sz w:val="18"/>
          <w:szCs w:val="18"/>
        </w:rPr>
      </w:pPr>
    </w:p>
    <w:p>
      <w:pPr>
        <w:spacing w:before="153"/>
        <w:ind w:left="992" w:right="0" w:firstLine="0"/>
        <w:jc w:val="left"/>
        <w:rPr>
          <w:rFonts w:ascii="Futura Bold" w:hAnsi="Futura Bold" w:cs="Futura Bold" w:eastAsia="Futura Bold" w:hint="default"/>
          <w:sz w:val="19"/>
          <w:szCs w:val="19"/>
        </w:rPr>
      </w:pPr>
      <w:r>
        <w:rPr>
          <w:rFonts w:ascii="Futura Bold"/>
          <w:b/>
          <w:color w:val="231F20"/>
          <w:sz w:val="19"/>
        </w:rPr>
        <w:t>Vossloh-Schwabe Deutschland</w:t>
      </w:r>
      <w:r>
        <w:rPr>
          <w:rFonts w:ascii="Futura Bold"/>
          <w:b/>
          <w:color w:val="231F20"/>
          <w:spacing w:val="-16"/>
          <w:sz w:val="19"/>
        </w:rPr>
        <w:t> </w:t>
      </w:r>
      <w:r>
        <w:rPr>
          <w:rFonts w:ascii="Futura Bold"/>
          <w:b/>
          <w:color w:val="231F20"/>
          <w:sz w:val="19"/>
        </w:rPr>
        <w:t>GmbH</w:t>
      </w:r>
      <w:r>
        <w:rPr>
          <w:rFonts w:ascii="Futura Bold"/>
          <w:sz w:val="19"/>
        </w:rPr>
      </w:r>
    </w:p>
    <w:p>
      <w:pPr>
        <w:spacing w:line="240" w:lineRule="auto" w:before="1"/>
        <w:ind w:right="0"/>
        <w:rPr>
          <w:rFonts w:ascii="Futura Bold" w:hAnsi="Futura Bold" w:cs="Futura Bold" w:eastAsia="Futura Bold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0"/>
        <w:ind w:left="992" w:right="0" w:firstLine="0"/>
        <w:jc w:val="left"/>
      </w:pPr>
      <w:r>
        <w:rPr>
          <w:color w:val="231F20"/>
        </w:rPr>
        <w:t>Hohe Steinert 8 · 58509</w:t>
      </w:r>
      <w:r>
        <w:rPr>
          <w:color w:val="231F20"/>
          <w:spacing w:val="3"/>
        </w:rPr>
        <w:t> </w:t>
      </w:r>
      <w:r>
        <w:rPr>
          <w:color w:val="231F20"/>
        </w:rPr>
        <w:t>Lüdenscheid</w:t>
      </w:r>
      <w:r>
        <w:rPr/>
      </w:r>
    </w:p>
    <w:p>
      <w:pPr>
        <w:pStyle w:val="BodyText"/>
        <w:spacing w:line="240" w:lineRule="auto"/>
        <w:ind w:left="992" w:right="0" w:firstLine="0"/>
        <w:jc w:val="left"/>
      </w:pPr>
      <w:r>
        <w:rPr>
          <w:color w:val="231F20"/>
          <w:spacing w:val="-3"/>
        </w:rPr>
        <w:t>Telefon </w:t>
      </w:r>
      <w:r>
        <w:rPr>
          <w:color w:val="231F20"/>
        </w:rPr>
        <w:t>+49 (0) 23 51/10 10 · </w:t>
      </w:r>
      <w:r>
        <w:rPr>
          <w:color w:val="231F20"/>
          <w:spacing w:val="-3"/>
        </w:rPr>
        <w:t>Telefax </w:t>
      </w:r>
      <w:r>
        <w:rPr>
          <w:color w:val="231F20"/>
        </w:rPr>
        <w:t>+49 (0) 23 51/10 12 17</w:t>
      </w:r>
      <w:r>
        <w:rPr/>
      </w:r>
    </w:p>
    <w:p>
      <w:pPr>
        <w:pStyle w:val="Heading3"/>
        <w:spacing w:line="240" w:lineRule="auto" w:before="55"/>
        <w:ind w:left="992" w:right="0"/>
        <w:jc w:val="left"/>
        <w:rPr>
          <w:b w:val="0"/>
          <w:bCs w:val="0"/>
        </w:rPr>
      </w:pPr>
      <w:hyperlink r:id="rId18">
        <w:r>
          <w:rPr>
            <w:color w:val="231F20"/>
          </w:rPr>
          <w:t>www.vossloh-schwabe.com</w:t>
        </w:r>
        <w:r>
          <w:rPr>
            <w:b w:val="0"/>
          </w:rPr>
        </w:r>
      </w:hyperlink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Futura Bold"/>
          <w:b/>
          <w:sz w:val="2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3"/>
        <w:ind w:right="0"/>
        <w:rPr>
          <w:rFonts w:ascii="Futura Bold" w:hAnsi="Futura Bold" w:cs="Futura Bold" w:eastAsia="Futura Bold" w:hint="default"/>
          <w:b/>
          <w:bCs/>
          <w:sz w:val="15"/>
          <w:szCs w:val="15"/>
        </w:rPr>
      </w:pPr>
    </w:p>
    <w:p>
      <w:pPr>
        <w:spacing w:line="240" w:lineRule="auto"/>
        <w:ind w:left="225" w:right="0" w:firstLine="0"/>
        <w:rPr>
          <w:rFonts w:ascii="Futura Bold" w:hAnsi="Futura Bold" w:cs="Futura Bold" w:eastAsia="Futura Bold" w:hint="default"/>
          <w:sz w:val="20"/>
          <w:szCs w:val="20"/>
        </w:rPr>
      </w:pPr>
      <w:r>
        <w:rPr>
          <w:rFonts w:ascii="Futura Bold"/>
          <w:sz w:val="20"/>
        </w:rPr>
        <w:pict>
          <v:group style="width:127.1pt;height:7.8pt;mso-position-horizontal-relative:char;mso-position-vertical-relative:line" coordorigin="0,0" coordsize="2542,156">
            <v:shape style="position:absolute;left:0;top:0;width:2262;height:156" type="#_x0000_t75" stroked="false">
              <v:imagedata r:id="rId113" o:title=""/>
            </v:shape>
            <v:shape style="position:absolute;left:2264;top:44;width:277;height:112" type="#_x0000_t75" stroked="false">
              <v:imagedata r:id="rId114" o:title=""/>
            </v:shape>
          </v:group>
        </w:pict>
      </w:r>
      <w:r>
        <w:rPr>
          <w:rFonts w:ascii="Futura Bold"/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Futura Bold"/>
          <w:spacing w:val="68"/>
          <w:position w:val="1"/>
          <w:sz w:val="20"/>
        </w:rPr>
        <w:drawing>
          <wp:inline distT="0" distB="0" distL="0" distR="0">
            <wp:extent cx="1004885" cy="170021"/>
            <wp:effectExtent l="0" t="0" r="0" b="0"/>
            <wp:docPr id="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8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Bold"/>
          <w:spacing w:val="68"/>
          <w:position w:val="1"/>
          <w:sz w:val="20"/>
        </w:rPr>
      </w: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Futura Bold" w:hAnsi="Futura Bold" w:cs="Futura Bold" w:eastAsia="Futura Bold" w:hint="default"/>
          <w:b/>
          <w:bCs/>
          <w:sz w:val="20"/>
          <w:szCs w:val="20"/>
        </w:rPr>
      </w:pPr>
    </w:p>
    <w:p>
      <w:pPr>
        <w:spacing w:line="240" w:lineRule="auto" w:before="7"/>
        <w:ind w:right="0"/>
        <w:rPr>
          <w:rFonts w:ascii="Futura Bold" w:hAnsi="Futura Bold" w:cs="Futura Bold" w:eastAsia="Futura Bold" w:hint="default"/>
          <w:b/>
          <w:bCs/>
          <w:sz w:val="24"/>
          <w:szCs w:val="24"/>
        </w:rPr>
      </w:pPr>
    </w:p>
    <w:p>
      <w:pPr>
        <w:spacing w:line="240" w:lineRule="auto"/>
        <w:ind w:left="2389" w:right="0" w:firstLine="0"/>
        <w:rPr>
          <w:rFonts w:ascii="Futura Bold" w:hAnsi="Futura Bold" w:cs="Futura Bold" w:eastAsia="Futura Bold" w:hint="default"/>
          <w:sz w:val="20"/>
          <w:szCs w:val="20"/>
        </w:rPr>
      </w:pPr>
      <w:r>
        <w:rPr>
          <w:rFonts w:ascii="Futura Bold"/>
          <w:position w:val="2"/>
          <w:sz w:val="20"/>
        </w:rPr>
        <w:pict>
          <v:group style="width:41.35pt;height:17.9pt;mso-position-horizontal-relative:char;mso-position-vertical-relative:line" coordorigin="0,0" coordsize="827,358">
            <v:group style="position:absolute;left:0;top:0;width:827;height:358" coordorigin="0,0" coordsize="827,358">
              <v:shape style="position:absolute;left:0;top:0;width:827;height:358" coordorigin="0,0" coordsize="827,358" path="m53,0l0,0,6,12,171,333,203,358,749,358,779,354,803,342,820,321,822,312,212,312,204,296,58,11,53,0xe" filled="true" fillcolor="#231f20" stroked="false">
                <v:path arrowok="t"/>
                <v:fill type="solid"/>
              </v:shape>
              <v:shape style="position:absolute;left:0;top:0;width:827;height:358" coordorigin="0,0" coordsize="827,358" path="m820,0l487,0,477,19,335,296,327,312,379,312,385,301,403,266,408,254,716,254,722,249,722,214,716,208,454,208,441,190,449,176,507,62,515,46,820,46,826,41,826,5,820,0xe" filled="true" fillcolor="#231f20" stroked="false">
                <v:path arrowok="t"/>
                <v:fill type="solid"/>
              </v:shape>
              <v:shape style="position:absolute;left:0;top:0;width:827;height:358" coordorigin="0,0" coordsize="827,358" path="m764,104l550,104,545,115,533,139,527,150,749,150,760,153,770,160,777,170,780,182,780,280,777,292,770,302,760,309,749,312,822,312,826,290,826,166,821,143,807,123,787,109,764,104xe" filled="true" fillcolor="#231f20" stroked="false">
                <v:path arrowok="t"/>
                <v:fill type="solid"/>
              </v:shape>
              <v:shape style="position:absolute;left:0;top:0;width:827;height:358" coordorigin="0,0" coordsize="827,358" path="m716,254l408,254,716,254xe" filled="true" fillcolor="#231f20" stroked="false">
                <v:path arrowok="t"/>
                <v:fill type="solid"/>
              </v:shape>
              <v:shape style="position:absolute;left:154;top:0;width:233;height:208" type="#_x0000_t75" stroked="false">
                <v:imagedata r:id="rId116" o:title=""/>
              </v:shape>
            </v:group>
          </v:group>
        </w:pict>
      </w:r>
      <w:r>
        <w:rPr>
          <w:rFonts w:ascii="Futura Bold"/>
          <w:position w:val="2"/>
          <w:sz w:val="20"/>
        </w:rPr>
      </w:r>
      <w:r>
        <w:rPr>
          <w:rFonts w:ascii="Times New Roman"/>
          <w:spacing w:val="11"/>
          <w:position w:val="2"/>
          <w:sz w:val="20"/>
        </w:rPr>
        <w:t> </w:t>
      </w:r>
      <w:r>
        <w:rPr>
          <w:rFonts w:ascii="Futura Bold"/>
          <w:spacing w:val="11"/>
          <w:sz w:val="20"/>
        </w:rPr>
        <w:pict>
          <v:group style="width:58.05pt;height:19.650pt;mso-position-horizontal-relative:char;mso-position-vertical-relative:line" coordorigin="0,0" coordsize="1161,393">
            <v:group style="position:absolute;left:0;top:223;width:104;height:155" coordorigin="0,223" coordsize="104,155">
              <v:shape style="position:absolute;left:0;top:223;width:104;height:155" coordorigin="0,223" coordsize="104,155" path="m7,340l43,377,70,374,88,364,99,350,30,350,16,345,7,340xe" filled="true" fillcolor="#231f20" stroked="false">
                <v:path arrowok="t"/>
                <v:fill type="solid"/>
              </v:shape>
              <v:shape style="position:absolute;left:0;top:223;width:104;height:155" coordorigin="0,223" coordsize="104,155" path="m76,223l59,223,35,226,17,236,6,250,2,268,5,283,13,295,26,305,43,312,61,319,69,324,69,343,60,350,99,350,100,349,103,331,101,316,94,304,82,294,64,286,45,279,36,274,36,257,44,250,92,250,97,230,88,226,76,223xe" filled="true" fillcolor="#231f20" stroked="false">
                <v:path arrowok="t"/>
                <v:fill type="solid"/>
              </v:shape>
              <v:shape style="position:absolute;left:0;top:223;width:104;height:155" coordorigin="0,223" coordsize="104,155" path="m92,250l73,250,84,255,90,258,92,250xe" filled="true" fillcolor="#231f20" stroked="false">
                <v:path arrowok="t"/>
                <v:fill type="solid"/>
              </v:shape>
            </v:group>
            <v:group style="position:absolute;left:6;top:18;width:96;height:151" coordorigin="6,18" coordsize="96,151">
              <v:shape style="position:absolute;left:6;top:18;width:96;height:151" coordorigin="6,18" coordsize="96,151" path="m41,18l6,18,6,168,101,168,101,139,41,139,41,18xe" filled="true" fillcolor="#231f20" stroked="false">
                <v:path arrowok="t"/>
                <v:fill type="solid"/>
              </v:shape>
              <v:shape style="position:absolute;left:376;top:18;width:290;height:167" type="#_x0000_t75" stroked="false">
                <v:imagedata r:id="rId117" o:title=""/>
              </v:shape>
              <v:shape style="position:absolute;left:200;top:16;width:135;height:153" type="#_x0000_t75" stroked="false">
                <v:imagedata r:id="rId118" o:title=""/>
              </v:shape>
            </v:group>
            <v:group style="position:absolute;left:150;top:18;width:2;height:151" coordorigin="150,18" coordsize="2,151">
              <v:shape style="position:absolute;left:150;top:18;width:2;height:151" coordorigin="150,18" coordsize="0,151" path="m150,17l150,168e" filled="false" stroked="true" strokeweight="1.721pt" strokecolor="#231f20">
                <v:path arrowok="t"/>
              </v:shape>
              <v:shape style="position:absolute;left:917;top:16;width:135;height:153" type="#_x0000_t75" stroked="false">
                <v:imagedata r:id="rId119" o:title=""/>
              </v:shape>
              <v:shape style="position:absolute;left:760;top:18;width:126;height:150" type="#_x0000_t75" stroked="false">
                <v:imagedata r:id="rId120" o:title=""/>
              </v:shape>
            </v:group>
            <v:group style="position:absolute;left:702;top:18;width:2;height:151" coordorigin="702,18" coordsize="2,151">
              <v:shape style="position:absolute;left:702;top:18;width:2;height:151" coordorigin="702,18" coordsize="0,151" path="m702,17l702,168e" filled="false" stroked="true" strokeweight="1.721pt" strokecolor="#231f20">
                <v:path arrowok="t"/>
              </v:shape>
              <v:shape style="position:absolute;left:742;top:222;width:418;height:155" type="#_x0000_t75" stroked="false">
                <v:imagedata r:id="rId121" o:title=""/>
              </v:shape>
            </v:group>
            <v:group style="position:absolute;left:702;top:225;width:2;height:151" coordorigin="702,225" coordsize="2,151">
              <v:shape style="position:absolute;left:702;top:225;width:2;height:151" coordorigin="702,225" coordsize="0,151" path="m702,225l702,375e" filled="false" stroked="true" strokeweight="1.697pt" strokecolor="#231f20">
                <v:path arrowok="t"/>
              </v:shape>
            </v:group>
            <v:group style="position:absolute;left:598;top:254;width:2;height:122" coordorigin="598,254" coordsize="2,122">
              <v:shape style="position:absolute;left:598;top:254;width:2;height:122" coordorigin="598,254" coordsize="0,122" path="m598,254l598,375e" filled="false" stroked="true" strokeweight="1.697pt" strokecolor="#231f20">
                <v:path arrowok="t"/>
              </v:shape>
            </v:group>
            <v:group style="position:absolute;left:540;top:239;width:116;height:2" coordorigin="540,239" coordsize="116,2">
              <v:shape style="position:absolute;left:540;top:239;width:116;height:2" coordorigin="540,239" coordsize="116,0" path="m540,239l656,239e" filled="false" stroked="true" strokeweight="1.426pt" strokecolor="#231f20">
                <v:path arrowok="t"/>
              </v:shape>
            </v:group>
            <v:group style="position:absolute;left:396;top:225;width:123;height:153" coordorigin="396,225" coordsize="123,153">
              <v:shape style="position:absolute;left:396;top:225;width:123;height:153" coordorigin="396,225" coordsize="123,153" path="m430,225l396,225,396,309,400,340,412,361,431,374,456,378,482,373,502,361,508,350,457,350,446,348,437,341,432,328,430,311,430,225xe" filled="true" fillcolor="#231f20" stroked="false">
                <v:path arrowok="t"/>
                <v:fill type="solid"/>
              </v:shape>
              <v:shape style="position:absolute;left:396;top:225;width:123;height:153" coordorigin="396,225" coordsize="123,153" path="m519,225l485,225,485,311,483,329,478,341,469,348,457,350,508,350,514,339,519,309,519,225xe" filled="true" fillcolor="#231f20" stroked="false">
                <v:path arrowok="t"/>
                <v:fill type="solid"/>
              </v:shape>
            </v:group>
            <v:group style="position:absolute;left:288;top:225;width:92;height:151" coordorigin="288,225" coordsize="92,151">
              <v:shape style="position:absolute;left:288;top:225;width:92;height:151" coordorigin="288,225" coordsize="92,151" path="m322,225l288,225,288,375,380,375,380,347,322,347,322,225xe" filled="true" fillcolor="#231f20" stroked="false">
                <v:path arrowok="t"/>
                <v:fill type="solid"/>
              </v:shape>
            </v:group>
            <v:group style="position:absolute;left:123;top:222;width:145;height:156" coordorigin="123,222" coordsize="145,156">
              <v:shape style="position:absolute;left:123;top:222;width:145;height:156" coordorigin="123,222" coordsize="145,156" path="m196,222l166,228,143,245,128,270,123,301,127,331,141,355,164,372,193,378,224,372,247,357,251,351,195,351,180,347,168,337,161,321,159,301,159,299,161,280,168,264,180,253,195,249,251,249,249,245,227,228,196,222xe" filled="true" fillcolor="#231f20" stroked="false">
                <v:path arrowok="t"/>
                <v:fill type="solid"/>
              </v:shape>
              <v:shape style="position:absolute;left:123;top:222;width:145;height:156" coordorigin="123,222" coordsize="145,156" path="m251,249l195,249,211,253,222,264,229,280,231,299,231,301,229,320,222,336,211,347,195,351,251,351,262,332,267,299,263,269,251,24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Futura Bold"/>
          <w:spacing w:val="11"/>
          <w:sz w:val="20"/>
        </w:rPr>
      </w:r>
    </w:p>
    <w:p>
      <w:pPr>
        <w:spacing w:line="240" w:lineRule="auto" w:before="4"/>
        <w:ind w:right="0"/>
        <w:rPr>
          <w:rFonts w:ascii="Futura Bold" w:hAnsi="Futura Bold" w:cs="Futura Bold" w:eastAsia="Futura Bold" w:hint="default"/>
          <w:b/>
          <w:bCs/>
          <w:sz w:val="16"/>
          <w:szCs w:val="16"/>
        </w:rPr>
      </w:pPr>
    </w:p>
    <w:p>
      <w:pPr>
        <w:spacing w:line="252" w:lineRule="auto" w:before="0"/>
        <w:ind w:left="992" w:right="831" w:firstLine="1101"/>
        <w:jc w:val="left"/>
        <w:rPr>
          <w:rFonts w:ascii="Futura Light" w:hAnsi="Futura Light" w:cs="Futura Light" w:eastAsia="Futura Light" w:hint="default"/>
          <w:sz w:val="15"/>
          <w:szCs w:val="15"/>
        </w:rPr>
      </w:pPr>
      <w:r>
        <w:rPr/>
        <w:pict>
          <v:group style="position:absolute;margin-left:48.897598pt;margin-top:-57.826366pt;width:503.9pt;height:.1pt;mso-position-horizontal-relative:page;mso-position-vertical-relative:paragraph;z-index:3232" coordorigin="978,-1157" coordsize="10078,2">
            <v:shape style="position:absolute;left:978;top:-1157;width:10078;height:2" coordorigin="978,-1157" coordsize="10078,0" path="m978,-1157l11055,-1157e" filled="false" stroked="true" strokeweight=".3pt" strokecolor="#231f20">
              <v:path arrowok="t"/>
            </v:shape>
            <w10:wrap type="none"/>
          </v:group>
        </w:pict>
      </w:r>
      <w:r>
        <w:rPr/>
        <w:pict>
          <v:group style="position:absolute;margin-left:0pt;margin-top:-723.684265pt;width:595.3pt;height:586.65pt;mso-position-horizontal-relative:page;mso-position-vertical-relative:paragraph;z-index:-40528" coordorigin="0,-14474" coordsize="11906,11733">
            <v:shape style="position:absolute;left:0;top:-12946;width:11906;height:10205" type="#_x0000_t75" stroked="false">
              <v:imagedata r:id="rId122" o:title=""/>
            </v:shape>
            <v:group style="position:absolute;left:1994;top:-14474;width:2929;height:6525" coordorigin="1994,-14474" coordsize="2929,6525">
              <v:shape style="position:absolute;left:1994;top:-14474;width:2929;height:6525" coordorigin="1994,-14474" coordsize="2929,6525" path="m1994,-7950l4922,-7950,4922,-14474,1994,-14474,1994,-795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Futura Light" w:hAnsi="Futura Light"/>
          <w:color w:val="231F20"/>
          <w:sz w:val="15"/>
        </w:rPr>
        <w:t>All rights reserved ©</w:t>
      </w:r>
      <w:r>
        <w:rPr>
          <w:rFonts w:ascii="Futura Light" w:hAnsi="Futura Light"/>
          <w:color w:val="231F20"/>
          <w:spacing w:val="-6"/>
          <w:sz w:val="15"/>
        </w:rPr>
        <w:t> </w:t>
      </w:r>
      <w:r>
        <w:rPr>
          <w:rFonts w:ascii="Futura Light" w:hAnsi="Futura Light"/>
          <w:color w:val="231F20"/>
          <w:sz w:val="15"/>
        </w:rPr>
        <w:t>Vossloh-Schwabe </w:t>
      </w:r>
      <w:r>
        <w:rPr>
          <w:rFonts w:ascii="Futura Light" w:hAnsi="Futura Light"/>
          <w:color w:val="231F20"/>
          <w:sz w:val="15"/>
        </w:rPr>
        <w:t>Technische Änderungen erfolgen ohne</w:t>
      </w:r>
      <w:r>
        <w:rPr>
          <w:rFonts w:ascii="Futura Light" w:hAnsi="Futura Light"/>
          <w:color w:val="231F20"/>
          <w:spacing w:val="-12"/>
          <w:sz w:val="15"/>
        </w:rPr>
        <w:t> </w:t>
      </w:r>
      <w:r>
        <w:rPr>
          <w:rFonts w:ascii="Futura Light" w:hAnsi="Futura Light"/>
          <w:color w:val="231F20"/>
          <w:sz w:val="15"/>
        </w:rPr>
        <w:t>Benachrichtigung</w:t>
      </w:r>
      <w:r>
        <w:rPr>
          <w:rFonts w:ascii="Futura Light" w:hAnsi="Futura Light"/>
          <w:sz w:val="15"/>
        </w:rPr>
      </w:r>
    </w:p>
    <w:p>
      <w:pPr>
        <w:spacing w:line="190" w:lineRule="exact" w:before="0"/>
        <w:ind w:left="2456" w:right="0" w:firstLine="0"/>
        <w:jc w:val="left"/>
        <w:rPr>
          <w:rFonts w:ascii="Futura Light" w:hAnsi="Futura Light" w:cs="Futura Light" w:eastAsia="Futura Light" w:hint="default"/>
          <w:sz w:val="15"/>
          <w:szCs w:val="15"/>
        </w:rPr>
      </w:pPr>
      <w:r>
        <w:rPr>
          <w:rFonts w:ascii="Futura Light"/>
          <w:color w:val="231F20"/>
          <w:sz w:val="15"/>
        </w:rPr>
        <w:t>Pressemappe L+B DE</w:t>
      </w:r>
      <w:r>
        <w:rPr>
          <w:rFonts w:ascii="Futura Light"/>
          <w:color w:val="231F20"/>
          <w:spacing w:val="-1"/>
          <w:sz w:val="15"/>
        </w:rPr>
        <w:t> </w:t>
      </w:r>
      <w:r>
        <w:rPr>
          <w:rFonts w:ascii="Futura Light"/>
          <w:color w:val="231F20"/>
          <w:sz w:val="15"/>
        </w:rPr>
        <w:t>03/2016</w:t>
      </w:r>
      <w:r>
        <w:rPr>
          <w:rFonts w:ascii="Futura Light"/>
          <w:sz w:val="15"/>
        </w:rPr>
      </w:r>
    </w:p>
    <w:sectPr>
      <w:headerReference w:type="even" r:id="rId111"/>
      <w:footerReference w:type="even" r:id="rId112"/>
      <w:pgSz w:w="11910" w:h="16840"/>
      <w:pgMar w:header="0" w:footer="0" w:top="1120" w:bottom="280" w:left="0" w:right="0"/>
      <w:cols w:num="2" w:equalWidth="0">
        <w:col w:w="5813" w:space="776"/>
        <w:col w:w="53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Futura Book">
    <w:altName w:val="Futura Book"/>
    <w:charset w:val="0"/>
    <w:family w:val="swiss"/>
    <w:pitch w:val="variable"/>
  </w:font>
  <w:font w:name="FuturaT">
    <w:altName w:val="FuturaT"/>
    <w:charset w:val="0"/>
    <w:family w:val="swiss"/>
    <w:pitch w:val="variable"/>
  </w:font>
  <w:font w:name="Futura Light">
    <w:altName w:val="Futura Light"/>
    <w:charset w:val="0"/>
    <w:family w:val="swiss"/>
    <w:pitch w:val="variable"/>
  </w:font>
  <w:font w:name="Futura Bold">
    <w:altName w:val="Futura Bol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3.670898pt;margin-top:805.598999pt;width:34.050pt;height:11.55pt;mso-position-horizontal-relative:page;mso-position-vertical-relative:page;z-index:-42664" coordorigin="1473,16112" coordsize="681,231">
          <v:group style="position:absolute;left:1473;top:16243;width:61;height:91" coordorigin="1473,16243" coordsize="61,91">
            <v:shape style="position:absolute;left:1473;top:16243;width:61;height:91" coordorigin="1473,16243" coordsize="61,91" path="m1477,16312l1473,16328,1478,16331,1488,16333,1498,16333,1514,16331,1525,16325,1531,16317,1491,16317,1483,16314,1477,16312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18,16243l1508,16243,1494,16245,1483,16250,1477,16259,1474,16269,1474,16282,1484,16290,1499,16295,1509,16299,1514,16302,1514,16313,1509,16317,1531,16317,1532,16317,1534,16306,1534,16294,1527,16285,1500,16275,1495,16273,1495,16263,1499,16259,1527,16259,1530,16247,1525,16245,1518,16243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27,16259l1516,16259,1523,16261,1526,16263,1527,16259xe" filled="true" fillcolor="#231f20" stroked="false">
              <v:path arrowok="t"/>
              <v:fill type="solid"/>
            </v:shape>
          </v:group>
          <v:group style="position:absolute;left:1886;top:16122;width:2;height:210" coordorigin="1886,16122" coordsize="2,210">
            <v:shape style="position:absolute;left:1886;top:16122;width:2;height:210" coordorigin="1886,16122" coordsize="0,210" path="m1886,16122l1886,16332e" filled="false" stroked="true" strokeweight="1.016pt" strokecolor="#231f20">
              <v:path arrowok="t"/>
            </v:shape>
          </v:group>
          <v:group style="position:absolute;left:2094;top:16243;width:61;height:91" coordorigin="2094,16243" coordsize="61,91">
            <v:shape style="position:absolute;left:2094;top:16243;width:61;height:91" coordorigin="2094,16243" coordsize="61,91" path="m2098,16312l2094,16328,2099,16331,2109,16333,2119,16333,2135,16331,2146,16325,2152,16317,2112,16317,2103,16314,2098,16312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38,16243l2128,16243,2114,16245,2104,16250,2097,16259,2095,16269,2095,16282,2105,16290,2119,16295,2130,16299,2134,16302,2134,16313,2129,16317,2152,16317,2152,16317,2154,16306,2154,16294,2147,16285,2120,16275,2115,16273,2115,16263,2119,16259,2148,16259,2151,16247,2146,16245,2138,16243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48,16259l2137,16259,2143,16261,2146,16263,2148,16259xe" filled="true" fillcolor="#231f20" stroked="false">
              <v:path arrowok="t"/>
              <v:fill type="solid"/>
            </v:shape>
          </v:group>
          <v:group style="position:absolute;left:2006;top:16244;width:74;height:89" coordorigin="2006,16244" coordsize="74,89">
            <v:shape style="position:absolute;left:2006;top:16244;width:74;height:89" coordorigin="2006,16244" coordsize="74,89" path="m2030,16244l2006,16244,2006,16332,2025,16332,2025,16283,2024,16277,2024,16267,2043,16267,2030,16244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43,16267l2024,16267,2029,16277,2034,16289,2059,16332,2080,16332,2080,16306,2063,16306,2058,16296,2053,16285,2043,16267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80,16244l2061,16244,2061,16289,2062,16295,2063,16306,2080,16306,2080,16244xe" filled="true" fillcolor="#231f20" stroked="false">
              <v:path arrowok="t"/>
              <v:fill type="solid"/>
            </v:shape>
          </v:group>
          <v:group style="position:absolute;left:1909;top:16242;width:85;height:92" coordorigin="1909,16242" coordsize="85,92">
            <v:shape style="position:absolute;left:1909;top:16242;width:85;height:92" coordorigin="1909,16242" coordsize="85,92" path="m1952,16242l1934,16246,1921,16256,1912,16270,1909,16289,1912,16306,1920,16320,1933,16330,1950,16333,1968,16330,1982,16321,1984,16318,1938,16318,1930,16305,1930,16271,1938,16258,1984,16258,1983,16256,1970,16246,1952,16242xe" filled="true" fillcolor="#231f20" stroked="false">
              <v:path arrowok="t"/>
              <v:fill type="solid"/>
            </v:shape>
            <v:shape style="position:absolute;left:1909;top:16242;width:85;height:92" coordorigin="1909,16242" coordsize="85,92" path="m1984,16258l1965,16258,1973,16272,1973,16305,1965,16318,1984,16318,1991,16307,1994,16287,1991,16270,1984,16258xe" filled="true" fillcolor="#231f20" stroked="false">
              <v:path arrowok="t"/>
              <v:fill type="solid"/>
            </v:shape>
          </v:group>
          <v:group style="position:absolute;left:1790;top:16244;width:68;height:89" coordorigin="1790,16244" coordsize="68,89">
            <v:shape style="position:absolute;left:1790;top:16244;width:68;height:89" coordorigin="1790,16244" coordsize="68,89" path="m1834,16261l1814,16261,1814,16332,1834,16332,1834,16261xe" filled="true" fillcolor="#231f20" stroked="false">
              <v:path arrowok="t"/>
              <v:fill type="solid"/>
            </v:shape>
            <v:shape style="position:absolute;left:1790;top:16244;width:68;height:89" coordorigin="1790,16244" coordsize="68,89" path="m1858,16244l1790,16244,1790,16261,1858,16261,1858,16244xe" filled="true" fillcolor="#231f20" stroked="false">
              <v:path arrowok="t"/>
              <v:fill type="solid"/>
            </v:shape>
          </v:group>
          <v:group style="position:absolute;left:1706;top:16244;width:73;height:90" coordorigin="1706,16244" coordsize="73,90">
            <v:shape style="position:absolute;left:1706;top:16244;width:73;height:90" coordorigin="1706,16244" coordsize="73,90" path="m1726,16244l1706,16244,1706,16293,1708,16311,1715,16324,1726,16331,1741,16333,1756,16331,1768,16324,1772,16318,1732,16318,1726,16310,1726,16244xe" filled="true" fillcolor="#231f20" stroked="false">
              <v:path arrowok="t"/>
              <v:fill type="solid"/>
            </v:shape>
            <v:shape style="position:absolute;left:1706;top:16244;width:73;height:90" coordorigin="1706,16244" coordsize="73,90" path="m1778,16244l1758,16244,1758,16310,1752,16318,1772,16318,1775,16311,1775,16310,1778,16293,1778,16244xe" filled="true" fillcolor="#231f20" stroked="false">
              <v:path arrowok="t"/>
              <v:fill type="solid"/>
            </v:shape>
          </v:group>
          <v:group style="position:absolute;left:1643;top:16244;width:54;height:89" coordorigin="1643,16244" coordsize="54,89">
            <v:shape style="position:absolute;left:1643;top:16244;width:54;height:89" coordorigin="1643,16244" coordsize="54,89" path="m1663,16244l1643,16244,1643,16332,1696,16332,1696,16315,1663,16315,1663,16244xe" filled="true" fillcolor="#231f20" stroked="false">
              <v:path arrowok="t"/>
              <v:fill type="solid"/>
            </v:shape>
          </v:group>
          <v:group style="position:absolute;left:1545;top:16242;width:85;height:92" coordorigin="1545,16242" coordsize="85,92">
            <v:shape style="position:absolute;left:1545;top:16242;width:85;height:92" coordorigin="1545,16242" coordsize="85,92" path="m1588,16242l1571,16246,1557,16256,1548,16270,1545,16289,1548,16306,1556,16320,1569,16330,1587,16333,1605,16330,1618,16321,1620,16318,1575,16318,1566,16305,1566,16271,1574,16258,1621,16258,1619,16256,1606,16246,1588,16242xe" filled="true" fillcolor="#231f20" stroked="false">
              <v:path arrowok="t"/>
              <v:fill type="solid"/>
            </v:shape>
            <v:shape style="position:absolute;left:1545;top:16242;width:85;height:92" coordorigin="1545,16242" coordsize="85,92" path="m1621,16258l1602,16258,1609,16272,1609,16305,1601,16318,1620,16318,1627,16307,1630,16287,1628,16270,1621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.205601pt;margin-top:806.103943pt;width:24.25pt;height:10.55pt;mso-position-horizontal-relative:page;mso-position-vertical-relative:page;z-index:-42640" coordorigin="944,16122" coordsize="485,211">
          <v:group style="position:absolute;left:944;top:16122;width:485;height:211" coordorigin="944,16122" coordsize="485,211">
            <v:shape style="position:absolute;left:944;top:16122;width:485;height:211" coordorigin="944,16122" coordsize="485,211" path="m975,16122l944,16122,1045,16318,1052,16332,1384,16332,1401,16330,1416,16323,1425,16310,1426,16305,1069,16305,1064,16296,978,16129,97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425,16122l1230,16122,1224,16133,1141,16296,1136,16305,1167,16305,1170,16298,1181,16278,1184,16271,1365,16271,1368,16268,1368,16248,1365,16244,1211,16244,1203,16234,1207,16225,1242,16158,1247,16149,1426,16149,1429,16146,1429,16125,142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93,16183l1267,16183,1264,16190,1257,16204,1253,16210,1393,16210,1402,16219,1402,16296,1393,16305,1426,16305,1429,16292,1429,16219,1426,16206,1418,16194,1406,16186,1393,16183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65,16271l1184,16271,1365,16271xe" filled="true" fillcolor="#231f20" stroked="false">
              <v:path arrowok="t"/>
              <v:fill type="solid"/>
            </v:shape>
            <v:shape style="position:absolute;left:1034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78.082001pt;margin-top:806.106995pt;width:.1pt;height:4.45pt;mso-position-horizontal-relative:page;mso-position-vertical-relative:page;z-index:-42616" coordorigin="1562,16122" coordsize="2,89">
          <v:shape style="position:absolute;left:1562;top:16122;width:2;height:89" coordorigin="1562,16122" coordsize="0,89" path="m1562,16122l1562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79.537003pt;margin-top:806.061707pt;width:3.95pt;height:4.5pt;mso-position-horizontal-relative:page;mso-position-vertical-relative:page;z-index:-42592" coordorigin="1591,16121" coordsize="79,90">
          <v:shape style="position:absolute;left:1591;top:16121;width:79;height:90" coordorigin="1591,16121" coordsize="79,90" path="m1653,16121l1642,16121,1622,16124,1605,16133,1595,16148,1591,16167,1591,16180,1595,16192,1603,16199,1612,16207,1623,16211,1652,16211,1663,16208,1670,16206,1670,16195,1640,16195,1629,16193,1620,16188,1614,16178,1612,16166,1614,16154,1621,16145,1630,16139,1642,16138,1664,16138,1667,16125,1662,16123,1653,16121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70,16160l1636,16160,1636,16175,1650,16175,1650,16194,1649,16195,1645,16195,1670,16195,1670,16160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64,16138l1652,16138,1658,16139,1663,16141,1664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00.587097pt;margin-top:806.061707pt;width:3.95pt;height:4.5pt;mso-position-horizontal-relative:page;mso-position-vertical-relative:page;z-index:-42568" coordorigin="2012,16121" coordsize="79,90">
          <v:shape style="position:absolute;left:2012;top:16121;width:79;height:90" coordorigin="2012,16121" coordsize="79,90" path="m2074,16121l2063,16121,2043,16124,2026,16133,2016,16148,2012,16167,2012,16180,2016,16192,2024,16199,2033,16207,2044,16211,2073,16211,2084,16208,2091,16206,2091,16195,2061,16195,2050,16193,2041,16188,2035,16178,2033,16166,2035,16154,2042,16145,2051,16139,2063,16138,2085,16138,2088,16125,2083,16123,2074,16121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91,16160l2057,16160,2057,16175,2071,16175,2071,16194,2070,16195,2066,16195,2091,16195,2091,16160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85,16138l2073,16138,2079,16139,2084,16141,2085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3.854897pt;margin-top:806.106995pt;width:2.8pt;height:4.45pt;mso-position-horizontal-relative:page;mso-position-vertical-relative:page;z-index:-42544" coordorigin="1477,16122" coordsize="56,89">
          <v:shape style="position:absolute;left:1477;top:16122;width:56;height:89" coordorigin="1477,16122" coordsize="56,89" path="m1497,16122l1477,16122,1477,16210,1533,16210,1533,16194,1497,16194,1497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4.704201pt;margin-top:806.107117pt;width:3.7pt;height:4.45pt;mso-position-horizontal-relative:page;mso-position-vertical-relative:page;z-index:-42520" coordorigin="1694,16122" coordsize="74,89">
          <v:shape style="position:absolute;left:1694;top:16122;width:74;height:89" coordorigin="1694,16122" coordsize="74,89" path="m1714,16122l1694,16122,1694,16210,1714,16210,1714,16173,1768,16173,1768,16156,1714,16156,1714,16122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73l1748,16173,1748,16210,1768,16210,1768,16173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22l1748,16122,1748,16156,1768,16156,1768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9.341599pt;margin-top:806.106995pt;width:3.45pt;height:4.45pt;mso-position-horizontal-relative:page;mso-position-vertical-relative:page;z-index:-42496" coordorigin="1787,16122" coordsize="69,89">
          <v:shape style="position:absolute;left:1787;top:16122;width:69;height:89" coordorigin="1787,16122" coordsize="69,89" path="m1831,16139l1811,16139,1811,16210,1831,16210,1831,16139xe" filled="true" fillcolor="#231f20" stroked="false">
            <v:path arrowok="t"/>
            <v:fill type="solid"/>
          </v:shape>
          <v:shape style="position:absolute;left:1787;top:16122;width:69;height:89" coordorigin="1787,16122" coordsize="69,89" path="m1856,16122l1787,16122,1787,16139,1856,16139,1856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95.970703pt;margin-top:806.106995pt;width:3.75pt;height:4.45pt;mso-position-horizontal-relative:page;mso-position-vertical-relative:page;z-index:-42472" coordorigin="1919,16122" coordsize="75,89">
          <v:shape style="position:absolute;left:1919;top:16122;width:75;height:89" coordorigin="1919,16122" coordsize="75,89" path="m1943,16122l1919,16122,1919,16210,1938,16210,1938,16161,1938,16155,1937,16145,1956,16145,1943,16122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56,16145l1938,16145,1942,16155,1948,16167,1972,16210,1994,16210,1994,16185,1976,16185,1972,16175,1967,16164,1956,16145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94,16122l1975,16122,1975,16164,1975,16173,1977,16185,1994,16185,199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5.9832pt;margin-top:807.017822pt;width:17.650pt;height:13pt;mso-position-horizontal-relative:page;mso-position-vertical-relative:page;z-index:-42448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1.481903pt;margin-top:805.598999pt;width:34.050pt;height:11.55pt;mso-position-horizontal-relative:page;mso-position-vertical-relative:page;z-index:-42424" coordorigin="10230,16112" coordsize="681,231">
          <v:group style="position:absolute;left:10230;top:16243;width:61;height:91" coordorigin="10230,16243" coordsize="61,91">
            <v:shape style="position:absolute;left:10230;top:16243;width:61;height:91" coordorigin="10230,16243" coordsize="61,91" path="m10234,16312l10230,16328,10235,16331,10245,16333,10255,16333,10270,16331,10282,16325,10288,16317,10247,16317,10239,16314,10234,16312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74,16243l10264,16243,10250,16245,10240,16250,10233,16259,10231,16269,10231,16282,10240,16290,10255,16295,10266,16299,10270,16302,10270,16313,10265,16317,10288,16317,10288,16317,10290,16306,10290,16294,10283,16285,10256,16275,10251,16273,10251,16263,10255,16259,10283,16259,10287,16247,10281,16245,10274,16243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83,16259l10272,16259,10279,16261,10282,16263,10283,16259xe" filled="true" fillcolor="#231f20" stroked="false">
              <v:path arrowok="t"/>
              <v:fill type="solid"/>
            </v:shape>
          </v:group>
          <v:group style="position:absolute;left:10642;top:16122;width:2;height:210" coordorigin="10642,16122" coordsize="2,210">
            <v:shape style="position:absolute;left:10642;top:16122;width:2;height:210" coordorigin="10642,16122" coordsize="0,210" path="m10642,16122l10642,16332e" filled="false" stroked="true" strokeweight="1.016pt" strokecolor="#231f20">
              <v:path arrowok="t"/>
            </v:shape>
          </v:group>
          <v:group style="position:absolute;left:10850;top:16243;width:61;height:91" coordorigin="10850,16243" coordsize="61,91">
            <v:shape style="position:absolute;left:10850;top:16243;width:61;height:91" coordorigin="10850,16243" coordsize="61,91" path="m10854,16312l10850,16328,10855,16331,10865,16333,10875,16333,10891,16331,10902,16325,10908,16317,10868,16317,10859,16314,10854,16312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895,16243l10885,16243,10871,16245,10860,16250,10853,16259,10851,16269,10851,16282,10861,16290,10876,16295,10886,16299,10890,16302,10890,16313,10885,16317,10908,16317,10908,16317,10911,16306,10911,16294,10903,16285,10876,16275,10871,16273,10871,16263,10876,16259,10904,16259,10907,16247,10902,16245,10895,16243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904,16259l10893,16259,10899,16261,10903,16263,10904,16259xe" filled="true" fillcolor="#231f20" stroked="false">
              <v:path arrowok="t"/>
              <v:fill type="solid"/>
            </v:shape>
          </v:group>
          <v:group style="position:absolute;left:10763;top:16244;width:74;height:89" coordorigin="10763,16244" coordsize="74,89">
            <v:shape style="position:absolute;left:10763;top:16244;width:74;height:89" coordorigin="10763,16244" coordsize="74,89" path="m10786,16244l10763,16244,10763,16332,10781,16332,10781,16283,10781,16277,10780,16267,10799,16267,10786,16244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799,16267l10781,16267,10785,16277,10791,16289,10815,16332,10836,16332,10836,16306,10819,16306,10815,16296,10810,16285,10799,16267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836,16244l10817,16244,10818,16289,10818,16295,10819,16306,10836,16306,10836,16244xe" filled="true" fillcolor="#231f20" stroked="false">
              <v:path arrowok="t"/>
              <v:fill type="solid"/>
            </v:shape>
          </v:group>
          <v:group style="position:absolute;left:10665;top:16242;width:85;height:92" coordorigin="10665,16242" coordsize="85,92">
            <v:shape style="position:absolute;left:10665;top:16242;width:85;height:92" coordorigin="10665,16242" coordsize="85,92" path="m10708,16242l10690,16246,10677,16256,10668,16270,10665,16289,10668,16306,10676,16320,10689,16330,10707,16333,10724,16330,10738,16321,10740,16318,10694,16318,10686,16305,10686,16271,10694,16258,10741,16258,10739,16256,10726,16246,10708,16242xe" filled="true" fillcolor="#231f20" stroked="false">
              <v:path arrowok="t"/>
              <v:fill type="solid"/>
            </v:shape>
            <v:shape style="position:absolute;left:10665;top:16242;width:85;height:92" coordorigin="10665,16242" coordsize="85,92" path="m10741,16258l10721,16258,10729,16272,10729,16305,10721,16318,10740,16318,10747,16307,10750,16287,10747,16270,10741,16258xe" filled="true" fillcolor="#231f20" stroked="false">
              <v:path arrowok="t"/>
              <v:fill type="solid"/>
            </v:shape>
          </v:group>
          <v:group style="position:absolute;left:10547;top:16244;width:68;height:89" coordorigin="10547,16244" coordsize="68,89">
            <v:shape style="position:absolute;left:10547;top:16244;width:68;height:89" coordorigin="10547,16244" coordsize="68,89" path="m10590,16261l10571,16261,10571,16332,10590,16332,10590,16261xe" filled="true" fillcolor="#231f20" stroked="false">
              <v:path arrowok="t"/>
              <v:fill type="solid"/>
            </v:shape>
            <v:shape style="position:absolute;left:10547;top:16244;width:68;height:89" coordorigin="10547,16244" coordsize="68,89" path="m10615,16244l10547,16244,10547,16261,10615,16261,10615,16244xe" filled="true" fillcolor="#231f20" stroked="false">
              <v:path arrowok="t"/>
              <v:fill type="solid"/>
            </v:shape>
          </v:group>
          <v:group style="position:absolute;left:10462;top:16244;width:73;height:90" coordorigin="10462,16244" coordsize="73,90">
            <v:shape style="position:absolute;left:10462;top:16244;width:73;height:90" coordorigin="10462,16244" coordsize="73,90" path="m10482,16244l10462,16244,10462,16293,10464,16311,10471,16324,10482,16331,10497,16333,10513,16331,10524,16324,10528,16318,10488,16318,10482,16310,10482,16244xe" filled="true" fillcolor="#231f20" stroked="false">
              <v:path arrowok="t"/>
              <v:fill type="solid"/>
            </v:shape>
            <v:shape style="position:absolute;left:10462;top:16244;width:73;height:90" coordorigin="10462,16244" coordsize="73,90" path="m10534,16244l10514,16244,10514,16310,10508,16318,10528,16318,10531,16311,10532,16310,10534,16293,10534,16244xe" filled="true" fillcolor="#231f20" stroked="false">
              <v:path arrowok="t"/>
              <v:fill type="solid"/>
            </v:shape>
          </v:group>
          <v:group style="position:absolute;left:10399;top:16244;width:54;height:89" coordorigin="10399,16244" coordsize="54,89">
            <v:shape style="position:absolute;left:10399;top:16244;width:54;height:89" coordorigin="10399,16244" coordsize="54,89" path="m10419,16244l10399,16244,10399,16332,10452,16332,10452,16315,10419,16315,10419,16244xe" filled="true" fillcolor="#231f20" stroked="false">
              <v:path arrowok="t"/>
              <v:fill type="solid"/>
            </v:shape>
          </v:group>
          <v:group style="position:absolute;left:10302;top:16242;width:85;height:92" coordorigin="10302,16242" coordsize="85,92">
            <v:shape style="position:absolute;left:10302;top:16242;width:85;height:92" coordorigin="10302,16242" coordsize="85,92" path="m10345,16242l10327,16246,10313,16256,10305,16270,10302,16289,10304,16306,10313,16320,10326,16330,10343,16333,10361,16330,10375,16321,10377,16318,10331,16318,10323,16305,10323,16271,10331,16258,10377,16258,10376,16256,10363,16246,10345,16242xe" filled="true" fillcolor="#231f20" stroked="false">
              <v:path arrowok="t"/>
              <v:fill type="solid"/>
            </v:shape>
            <v:shape style="position:absolute;left:10302;top:16242;width:85;height:92" coordorigin="10302,16242" coordsize="85,92" path="m10377,16258l10358,16258,10365,16272,10365,16305,10358,16318,10377,16318,10383,16307,10387,16287,10384,16270,10377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85.016602pt;margin-top:806.103943pt;width:24.25pt;height:10.55pt;mso-position-horizontal-relative:page;mso-position-vertical-relative:page;z-index:-42400" coordorigin="9700,16122" coordsize="485,211">
          <v:group style="position:absolute;left:9700;top:16122;width:485;height:211" coordorigin="9700,16122" coordsize="485,211">
            <v:shape style="position:absolute;left:9700;top:16122;width:485;height:211" coordorigin="9700,16122" coordsize="485,211" path="m9731,16122l9700,16122,9801,16318,9808,16332,10140,16332,10157,16330,10172,16323,10182,16310,10183,16305,9825,16305,9820,16296,9734,16129,9731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82,16122l9986,16122,9980,16133,9897,16296,9892,16305,9923,16305,9926,16298,9937,16278,9940,16271,10121,16271,10124,16268,10124,16248,10121,16244,9967,16244,9959,16234,9964,16225,9998,16158,10003,16149,10182,16149,10185,16146,10185,16125,10182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49,16183l10023,16183,10020,16190,10013,16204,10009,16210,10149,16210,10158,16219,10158,16296,10149,16305,10183,16305,10185,16292,10185,16219,10182,16206,10174,16194,10162,16186,10149,16183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21,16271l9940,16271,10121,16271xe" filled="true" fillcolor="#231f20" stroked="false">
              <v:path arrowok="t"/>
              <v:fill type="solid"/>
            </v:shape>
            <v:shape style="position:absolute;left:9790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515.893005pt;margin-top:806.106995pt;width:.1pt;height:4.45pt;mso-position-horizontal-relative:page;mso-position-vertical-relative:page;z-index:-42376" coordorigin="10318,16122" coordsize="2,89">
          <v:shape style="position:absolute;left:10318;top:16122;width:2;height:89" coordorigin="10318,16122" coordsize="0,89" path="m10318,16122l10318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517.348022pt;margin-top:806.061707pt;width:3.95pt;height:4.5pt;mso-position-horizontal-relative:page;mso-position-vertical-relative:page;z-index:-42352" coordorigin="10347,16121" coordsize="79,90">
          <v:shape style="position:absolute;left:10347;top:16121;width:79;height:90" coordorigin="10347,16121" coordsize="79,90" path="m10410,16121l10398,16121,10378,16124,10362,16133,10351,16148,10347,16167,10347,16180,10351,16192,10360,16199,10368,16207,10380,16211,10408,16211,10420,16208,10426,16206,10426,16195,10397,16195,10385,16193,10376,16188,10370,16178,10368,16166,10370,16154,10377,16145,10386,16139,10398,16138,10420,16138,10423,16125,10419,16123,10410,16121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6,16160l10393,16160,10393,16175,10406,16175,10406,16194,10405,16195,10401,16195,10426,16195,10426,16160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0,16138l10408,16138,10414,16139,10419,16141,10420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8.398193pt;margin-top:806.061707pt;width:3.95pt;height:4.5pt;mso-position-horizontal-relative:page;mso-position-vertical-relative:page;z-index:-42328" coordorigin="10768,16121" coordsize="79,90">
          <v:shape style="position:absolute;left:10768;top:16121;width:79;height:90" coordorigin="10768,16121" coordsize="79,90" path="m10831,16121l10819,16121,10799,16124,10783,16133,10772,16148,10768,16167,10768,16180,10772,16192,10781,16199,10789,16207,10801,16211,10829,16211,10841,16208,10847,16206,10847,16195,10818,16195,10806,16193,10797,16188,10791,16178,10789,16166,10792,16154,10798,16145,10807,16139,10819,16138,10841,16138,10844,16125,10840,16123,10831,16121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7,16160l10814,16160,10814,16175,10827,16175,10827,16194,10826,16195,10822,16195,10847,16195,10847,16160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1,16138l10829,16138,10835,16139,10840,16141,10841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665894pt;margin-top:806.106995pt;width:2.8pt;height:4.45pt;mso-position-horizontal-relative:page;mso-position-vertical-relative:page;z-index:-42304" coordorigin="10233,16122" coordsize="56,89">
          <v:shape style="position:absolute;left:10233;top:16122;width:56;height:89" coordorigin="10233,16122" coordsize="56,89" path="m10254,16122l10233,16122,10233,16210,10289,16210,10289,16194,10254,16194,1025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2.51532pt;margin-top:806.107117pt;width:3.7pt;height:4.45pt;mso-position-horizontal-relative:page;mso-position-vertical-relative:page;z-index:-42280" coordorigin="10450,16122" coordsize="74,89">
          <v:shape style="position:absolute;left:10450;top:16122;width:74;height:89" coordorigin="10450,16122" coordsize="74,89" path="m10471,16122l10450,16122,10450,16210,10471,16210,10471,16173,10524,16173,10524,16156,10471,16156,10471,16122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73l10504,16173,10504,16210,10524,16210,10524,16173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22l10504,16122,10504,16156,10524,16156,1052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7.152588pt;margin-top:806.106995pt;width:3.45pt;height:4.45pt;mso-position-horizontal-relative:page;mso-position-vertical-relative:page;z-index:-42256" coordorigin="10543,16122" coordsize="69,89">
          <v:shape style="position:absolute;left:10543;top:16122;width:69;height:89" coordorigin="10543,16122" coordsize="69,89" path="m10587,16139l10567,16139,10567,16210,10587,16210,10587,16139xe" filled="true" fillcolor="#231f20" stroked="false">
            <v:path arrowok="t"/>
            <v:fill type="solid"/>
          </v:shape>
          <v:shape style="position:absolute;left:10543;top:16122;width:69;height:89" coordorigin="10543,16122" coordsize="69,89" path="m10612,16122l10543,16122,10543,16139,10612,16139,10612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3.781677pt;margin-top:806.106995pt;width:3.75pt;height:4.45pt;mso-position-horizontal-relative:page;mso-position-vertical-relative:page;z-index:-42232" coordorigin="10676,16122" coordsize="75,89">
          <v:shape style="position:absolute;left:10676;top:16122;width:75;height:89" coordorigin="10676,16122" coordsize="75,89" path="m10699,16122l10676,16122,10676,16210,10694,16210,10694,16161,10694,16155,10693,16145,10713,16145,10699,16122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13,16145l10694,16145,10698,16155,10704,16167,10709,16176,10729,16210,10750,16210,10750,16185,10733,16185,10728,16175,10723,16164,10713,16145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50,16122l10731,16122,10731,16164,10732,16173,10733,16185,10750,16185,10750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61.652527pt;margin-top:807.017822pt;width:17.650pt;height:13pt;mso-position-horizontal-relative:page;mso-position-vertical-relative:page;z-index:-42208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3.670898pt;margin-top:805.598999pt;width:34.050pt;height:11.55pt;mso-position-horizontal-relative:page;mso-position-vertical-relative:page;z-index:-42088" coordorigin="1473,16112" coordsize="681,231">
          <v:group style="position:absolute;left:1473;top:16243;width:61;height:91" coordorigin="1473,16243" coordsize="61,91">
            <v:shape style="position:absolute;left:1473;top:16243;width:61;height:91" coordorigin="1473,16243" coordsize="61,91" path="m1477,16312l1473,16328,1478,16331,1488,16333,1498,16333,1514,16331,1525,16325,1531,16317,1491,16317,1483,16314,1477,16312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18,16243l1508,16243,1494,16245,1483,16250,1477,16259,1474,16269,1474,16282,1484,16290,1499,16295,1509,16299,1514,16302,1514,16313,1509,16317,1531,16317,1532,16317,1534,16306,1534,16294,1527,16285,1500,16275,1495,16273,1495,16263,1499,16259,1527,16259,1530,16247,1525,16245,1518,16243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27,16259l1516,16259,1523,16261,1526,16263,1527,16259xe" filled="true" fillcolor="#231f20" stroked="false">
              <v:path arrowok="t"/>
              <v:fill type="solid"/>
            </v:shape>
          </v:group>
          <v:group style="position:absolute;left:1886;top:16122;width:2;height:210" coordorigin="1886,16122" coordsize="2,210">
            <v:shape style="position:absolute;left:1886;top:16122;width:2;height:210" coordorigin="1886,16122" coordsize="0,210" path="m1886,16122l1886,16332e" filled="false" stroked="true" strokeweight="1.016pt" strokecolor="#231f20">
              <v:path arrowok="t"/>
            </v:shape>
          </v:group>
          <v:group style="position:absolute;left:2094;top:16243;width:61;height:91" coordorigin="2094,16243" coordsize="61,91">
            <v:shape style="position:absolute;left:2094;top:16243;width:61;height:91" coordorigin="2094,16243" coordsize="61,91" path="m2098,16312l2094,16328,2099,16331,2109,16333,2119,16333,2135,16331,2146,16325,2152,16317,2112,16317,2103,16314,2098,16312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38,16243l2128,16243,2114,16245,2104,16250,2097,16259,2095,16269,2095,16282,2105,16290,2119,16295,2130,16299,2134,16302,2134,16313,2129,16317,2152,16317,2152,16317,2154,16306,2154,16294,2147,16285,2120,16275,2115,16273,2115,16263,2119,16259,2148,16259,2151,16247,2146,16245,2138,16243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48,16259l2137,16259,2143,16261,2146,16263,2148,16259xe" filled="true" fillcolor="#231f20" stroked="false">
              <v:path arrowok="t"/>
              <v:fill type="solid"/>
            </v:shape>
          </v:group>
          <v:group style="position:absolute;left:2006;top:16244;width:74;height:89" coordorigin="2006,16244" coordsize="74,89">
            <v:shape style="position:absolute;left:2006;top:16244;width:74;height:89" coordorigin="2006,16244" coordsize="74,89" path="m2030,16244l2006,16244,2006,16332,2025,16332,2025,16283,2024,16277,2024,16267,2043,16267,2030,16244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43,16267l2024,16267,2029,16277,2034,16289,2059,16332,2080,16332,2080,16306,2063,16306,2058,16296,2053,16285,2043,16267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80,16244l2061,16244,2061,16289,2062,16295,2063,16306,2080,16306,2080,16244xe" filled="true" fillcolor="#231f20" stroked="false">
              <v:path arrowok="t"/>
              <v:fill type="solid"/>
            </v:shape>
          </v:group>
          <v:group style="position:absolute;left:1909;top:16242;width:85;height:92" coordorigin="1909,16242" coordsize="85,92">
            <v:shape style="position:absolute;left:1909;top:16242;width:85;height:92" coordorigin="1909,16242" coordsize="85,92" path="m1952,16242l1934,16246,1921,16256,1912,16270,1909,16289,1912,16306,1920,16320,1933,16330,1950,16333,1968,16330,1982,16321,1984,16318,1938,16318,1930,16305,1930,16271,1938,16258,1984,16258,1983,16256,1970,16246,1952,16242xe" filled="true" fillcolor="#231f20" stroked="false">
              <v:path arrowok="t"/>
              <v:fill type="solid"/>
            </v:shape>
            <v:shape style="position:absolute;left:1909;top:16242;width:85;height:92" coordorigin="1909,16242" coordsize="85,92" path="m1984,16258l1965,16258,1973,16272,1973,16305,1965,16318,1984,16318,1991,16307,1994,16287,1991,16270,1984,16258xe" filled="true" fillcolor="#231f20" stroked="false">
              <v:path arrowok="t"/>
              <v:fill type="solid"/>
            </v:shape>
          </v:group>
          <v:group style="position:absolute;left:1790;top:16244;width:68;height:89" coordorigin="1790,16244" coordsize="68,89">
            <v:shape style="position:absolute;left:1790;top:16244;width:68;height:89" coordorigin="1790,16244" coordsize="68,89" path="m1834,16261l1814,16261,1814,16332,1834,16332,1834,16261xe" filled="true" fillcolor="#231f20" stroked="false">
              <v:path arrowok="t"/>
              <v:fill type="solid"/>
            </v:shape>
            <v:shape style="position:absolute;left:1790;top:16244;width:68;height:89" coordorigin="1790,16244" coordsize="68,89" path="m1858,16244l1790,16244,1790,16261,1858,16261,1858,16244xe" filled="true" fillcolor="#231f20" stroked="false">
              <v:path arrowok="t"/>
              <v:fill type="solid"/>
            </v:shape>
          </v:group>
          <v:group style="position:absolute;left:1706;top:16244;width:73;height:90" coordorigin="1706,16244" coordsize="73,90">
            <v:shape style="position:absolute;left:1706;top:16244;width:73;height:90" coordorigin="1706,16244" coordsize="73,90" path="m1726,16244l1706,16244,1706,16293,1708,16311,1715,16324,1726,16331,1741,16333,1756,16331,1768,16324,1772,16318,1732,16318,1726,16310,1726,16244xe" filled="true" fillcolor="#231f20" stroked="false">
              <v:path arrowok="t"/>
              <v:fill type="solid"/>
            </v:shape>
            <v:shape style="position:absolute;left:1706;top:16244;width:73;height:90" coordorigin="1706,16244" coordsize="73,90" path="m1778,16244l1758,16244,1758,16310,1752,16318,1772,16318,1775,16311,1775,16310,1778,16293,1778,16244xe" filled="true" fillcolor="#231f20" stroked="false">
              <v:path arrowok="t"/>
              <v:fill type="solid"/>
            </v:shape>
          </v:group>
          <v:group style="position:absolute;left:1643;top:16244;width:54;height:89" coordorigin="1643,16244" coordsize="54,89">
            <v:shape style="position:absolute;left:1643;top:16244;width:54;height:89" coordorigin="1643,16244" coordsize="54,89" path="m1663,16244l1643,16244,1643,16332,1696,16332,1696,16315,1663,16315,1663,16244xe" filled="true" fillcolor="#231f20" stroked="false">
              <v:path arrowok="t"/>
              <v:fill type="solid"/>
            </v:shape>
          </v:group>
          <v:group style="position:absolute;left:1545;top:16242;width:85;height:92" coordorigin="1545,16242" coordsize="85,92">
            <v:shape style="position:absolute;left:1545;top:16242;width:85;height:92" coordorigin="1545,16242" coordsize="85,92" path="m1588,16242l1571,16246,1557,16256,1548,16270,1545,16289,1548,16306,1556,16320,1569,16330,1587,16333,1605,16330,1618,16321,1620,16318,1575,16318,1566,16305,1566,16271,1574,16258,1621,16258,1619,16256,1606,16246,1588,16242xe" filled="true" fillcolor="#231f20" stroked="false">
              <v:path arrowok="t"/>
              <v:fill type="solid"/>
            </v:shape>
            <v:shape style="position:absolute;left:1545;top:16242;width:85;height:92" coordorigin="1545,16242" coordsize="85,92" path="m1621,16258l1602,16258,1609,16272,1609,16305,1601,16318,1620,16318,1627,16307,1630,16287,1628,16270,1621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.205601pt;margin-top:806.103943pt;width:24.25pt;height:10.55pt;mso-position-horizontal-relative:page;mso-position-vertical-relative:page;z-index:-42064" coordorigin="944,16122" coordsize="485,211">
          <v:group style="position:absolute;left:944;top:16122;width:485;height:211" coordorigin="944,16122" coordsize="485,211">
            <v:shape style="position:absolute;left:944;top:16122;width:485;height:211" coordorigin="944,16122" coordsize="485,211" path="m975,16122l944,16122,1045,16318,1052,16332,1384,16332,1401,16330,1416,16323,1425,16310,1426,16305,1069,16305,1064,16296,978,16129,97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425,16122l1230,16122,1224,16133,1141,16296,1136,16305,1167,16305,1170,16298,1181,16278,1184,16271,1365,16271,1368,16268,1368,16248,1365,16244,1211,16244,1203,16234,1207,16225,1242,16158,1247,16149,1426,16149,1429,16146,1429,16125,142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93,16183l1267,16183,1264,16190,1257,16204,1253,16210,1393,16210,1402,16219,1402,16296,1393,16305,1426,16305,1429,16292,1429,16219,1426,16206,1418,16194,1406,16186,1393,16183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65,16271l1184,16271,1365,16271xe" filled="true" fillcolor="#231f20" stroked="false">
              <v:path arrowok="t"/>
              <v:fill type="solid"/>
            </v:shape>
            <v:shape style="position:absolute;left:1034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78.082001pt;margin-top:806.106995pt;width:.1pt;height:4.45pt;mso-position-horizontal-relative:page;mso-position-vertical-relative:page;z-index:-42040" coordorigin="1562,16122" coordsize="2,89">
          <v:shape style="position:absolute;left:1562;top:16122;width:2;height:89" coordorigin="1562,16122" coordsize="0,89" path="m1562,16122l1562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79.537003pt;margin-top:806.061707pt;width:3.95pt;height:4.5pt;mso-position-horizontal-relative:page;mso-position-vertical-relative:page;z-index:-42016" coordorigin="1591,16121" coordsize="79,90">
          <v:shape style="position:absolute;left:1591;top:16121;width:79;height:90" coordorigin="1591,16121" coordsize="79,90" path="m1653,16121l1642,16121,1622,16124,1605,16133,1595,16148,1591,16167,1591,16180,1595,16192,1603,16199,1612,16207,1623,16211,1652,16211,1663,16208,1670,16206,1670,16195,1640,16195,1629,16193,1620,16188,1614,16178,1612,16166,1614,16154,1621,16145,1630,16139,1642,16138,1664,16138,1667,16125,1662,16123,1653,16121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70,16160l1636,16160,1636,16175,1650,16175,1650,16194,1649,16195,1645,16195,1670,16195,1670,16160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64,16138l1652,16138,1658,16139,1663,16141,1664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00.587097pt;margin-top:806.061707pt;width:3.95pt;height:4.5pt;mso-position-horizontal-relative:page;mso-position-vertical-relative:page;z-index:-41992" coordorigin="2012,16121" coordsize="79,90">
          <v:shape style="position:absolute;left:2012;top:16121;width:79;height:90" coordorigin="2012,16121" coordsize="79,90" path="m2074,16121l2063,16121,2043,16124,2026,16133,2016,16148,2012,16167,2012,16180,2016,16192,2024,16199,2033,16207,2044,16211,2073,16211,2084,16208,2091,16206,2091,16195,2061,16195,2050,16193,2041,16188,2035,16178,2033,16166,2035,16154,2042,16145,2051,16139,2063,16138,2085,16138,2088,16125,2083,16123,2074,16121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91,16160l2057,16160,2057,16175,2071,16175,2071,16194,2070,16195,2066,16195,2091,16195,2091,16160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85,16138l2073,16138,2079,16139,2084,16141,2085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3.854897pt;margin-top:806.106995pt;width:2.8pt;height:4.45pt;mso-position-horizontal-relative:page;mso-position-vertical-relative:page;z-index:-41968" coordorigin="1477,16122" coordsize="56,89">
          <v:shape style="position:absolute;left:1477;top:16122;width:56;height:89" coordorigin="1477,16122" coordsize="56,89" path="m1497,16122l1477,16122,1477,16210,1533,16210,1533,16194,1497,16194,1497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4.704201pt;margin-top:806.107117pt;width:3.7pt;height:4.45pt;mso-position-horizontal-relative:page;mso-position-vertical-relative:page;z-index:-41944" coordorigin="1694,16122" coordsize="74,89">
          <v:shape style="position:absolute;left:1694;top:16122;width:74;height:89" coordorigin="1694,16122" coordsize="74,89" path="m1714,16122l1694,16122,1694,16210,1714,16210,1714,16173,1768,16173,1768,16156,1714,16156,1714,16122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73l1748,16173,1748,16210,1768,16210,1768,16173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22l1748,16122,1748,16156,1768,16156,1768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9.341599pt;margin-top:806.106995pt;width:3.45pt;height:4.45pt;mso-position-horizontal-relative:page;mso-position-vertical-relative:page;z-index:-41920" coordorigin="1787,16122" coordsize="69,89">
          <v:shape style="position:absolute;left:1787;top:16122;width:69;height:89" coordorigin="1787,16122" coordsize="69,89" path="m1831,16139l1811,16139,1811,16210,1831,16210,1831,16139xe" filled="true" fillcolor="#231f20" stroked="false">
            <v:path arrowok="t"/>
            <v:fill type="solid"/>
          </v:shape>
          <v:shape style="position:absolute;left:1787;top:16122;width:69;height:89" coordorigin="1787,16122" coordsize="69,89" path="m1856,16122l1787,16122,1787,16139,1856,16139,1856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95.970703pt;margin-top:806.106995pt;width:3.75pt;height:4.45pt;mso-position-horizontal-relative:page;mso-position-vertical-relative:page;z-index:-41896" coordorigin="1919,16122" coordsize="75,89">
          <v:shape style="position:absolute;left:1919;top:16122;width:75;height:89" coordorigin="1919,16122" coordsize="75,89" path="m1943,16122l1919,16122,1919,16210,1938,16210,1938,16161,1938,16155,1937,16145,1956,16145,1943,16122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56,16145l1938,16145,1942,16155,1948,16167,1972,16210,1994,16210,1994,16185,1976,16185,1972,16175,1967,16164,1956,16145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94,16122l1975,16122,1975,16164,1975,16173,1977,16185,1994,16185,199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9.3932pt;margin-top:807.017822pt;width:10.85pt;height:13pt;mso-position-horizontal-relative:page;mso-position-vertical-relative:page;z-index:-41872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1.481903pt;margin-top:805.598999pt;width:34.050pt;height:11.55pt;mso-position-horizontal-relative:page;mso-position-vertical-relative:page;z-index:-41848" coordorigin="10230,16112" coordsize="681,231">
          <v:group style="position:absolute;left:10230;top:16243;width:61;height:91" coordorigin="10230,16243" coordsize="61,91">
            <v:shape style="position:absolute;left:10230;top:16243;width:61;height:91" coordorigin="10230,16243" coordsize="61,91" path="m10234,16312l10230,16328,10235,16331,10245,16333,10255,16333,10270,16331,10282,16325,10288,16317,10247,16317,10239,16314,10234,16312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74,16243l10264,16243,10250,16245,10240,16250,10233,16259,10231,16269,10231,16282,10240,16290,10255,16295,10266,16299,10270,16302,10270,16313,10265,16317,10288,16317,10288,16317,10290,16306,10290,16294,10283,16285,10256,16275,10251,16273,10251,16263,10255,16259,10283,16259,10287,16247,10281,16245,10274,16243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83,16259l10272,16259,10279,16261,10282,16263,10283,16259xe" filled="true" fillcolor="#231f20" stroked="false">
              <v:path arrowok="t"/>
              <v:fill type="solid"/>
            </v:shape>
          </v:group>
          <v:group style="position:absolute;left:10642;top:16122;width:2;height:210" coordorigin="10642,16122" coordsize="2,210">
            <v:shape style="position:absolute;left:10642;top:16122;width:2;height:210" coordorigin="10642,16122" coordsize="0,210" path="m10642,16122l10642,16332e" filled="false" stroked="true" strokeweight="1.016pt" strokecolor="#231f20">
              <v:path arrowok="t"/>
            </v:shape>
          </v:group>
          <v:group style="position:absolute;left:10850;top:16243;width:61;height:91" coordorigin="10850,16243" coordsize="61,91">
            <v:shape style="position:absolute;left:10850;top:16243;width:61;height:91" coordorigin="10850,16243" coordsize="61,91" path="m10854,16312l10850,16328,10855,16331,10865,16333,10875,16333,10891,16331,10902,16325,10908,16317,10868,16317,10859,16314,10854,16312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895,16243l10885,16243,10871,16245,10860,16250,10853,16259,10851,16269,10851,16282,10861,16290,10876,16295,10886,16299,10890,16302,10890,16313,10885,16317,10908,16317,10908,16317,10911,16306,10911,16294,10903,16285,10876,16275,10871,16273,10871,16263,10876,16259,10904,16259,10907,16247,10902,16245,10895,16243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904,16259l10893,16259,10899,16261,10903,16263,10904,16259xe" filled="true" fillcolor="#231f20" stroked="false">
              <v:path arrowok="t"/>
              <v:fill type="solid"/>
            </v:shape>
          </v:group>
          <v:group style="position:absolute;left:10763;top:16244;width:74;height:89" coordorigin="10763,16244" coordsize="74,89">
            <v:shape style="position:absolute;left:10763;top:16244;width:74;height:89" coordorigin="10763,16244" coordsize="74,89" path="m10786,16244l10763,16244,10763,16332,10781,16332,10781,16283,10781,16277,10780,16267,10799,16267,10786,16244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799,16267l10781,16267,10785,16277,10791,16289,10815,16332,10836,16332,10836,16306,10819,16306,10815,16296,10810,16285,10799,16267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836,16244l10817,16244,10818,16289,10818,16295,10819,16306,10836,16306,10836,16244xe" filled="true" fillcolor="#231f20" stroked="false">
              <v:path arrowok="t"/>
              <v:fill type="solid"/>
            </v:shape>
          </v:group>
          <v:group style="position:absolute;left:10665;top:16242;width:85;height:92" coordorigin="10665,16242" coordsize="85,92">
            <v:shape style="position:absolute;left:10665;top:16242;width:85;height:92" coordorigin="10665,16242" coordsize="85,92" path="m10708,16242l10690,16246,10677,16256,10668,16270,10665,16289,10668,16306,10676,16320,10689,16330,10707,16333,10724,16330,10738,16321,10740,16318,10694,16318,10686,16305,10686,16271,10694,16258,10741,16258,10739,16256,10726,16246,10708,16242xe" filled="true" fillcolor="#231f20" stroked="false">
              <v:path arrowok="t"/>
              <v:fill type="solid"/>
            </v:shape>
            <v:shape style="position:absolute;left:10665;top:16242;width:85;height:92" coordorigin="10665,16242" coordsize="85,92" path="m10741,16258l10721,16258,10729,16272,10729,16305,10721,16318,10740,16318,10747,16307,10750,16287,10747,16270,10741,16258xe" filled="true" fillcolor="#231f20" stroked="false">
              <v:path arrowok="t"/>
              <v:fill type="solid"/>
            </v:shape>
          </v:group>
          <v:group style="position:absolute;left:10547;top:16244;width:68;height:89" coordorigin="10547,16244" coordsize="68,89">
            <v:shape style="position:absolute;left:10547;top:16244;width:68;height:89" coordorigin="10547,16244" coordsize="68,89" path="m10590,16261l10571,16261,10571,16332,10590,16332,10590,16261xe" filled="true" fillcolor="#231f20" stroked="false">
              <v:path arrowok="t"/>
              <v:fill type="solid"/>
            </v:shape>
            <v:shape style="position:absolute;left:10547;top:16244;width:68;height:89" coordorigin="10547,16244" coordsize="68,89" path="m10615,16244l10547,16244,10547,16261,10615,16261,10615,16244xe" filled="true" fillcolor="#231f20" stroked="false">
              <v:path arrowok="t"/>
              <v:fill type="solid"/>
            </v:shape>
          </v:group>
          <v:group style="position:absolute;left:10462;top:16244;width:73;height:90" coordorigin="10462,16244" coordsize="73,90">
            <v:shape style="position:absolute;left:10462;top:16244;width:73;height:90" coordorigin="10462,16244" coordsize="73,90" path="m10482,16244l10462,16244,10462,16293,10464,16311,10471,16324,10482,16331,10497,16333,10513,16331,10524,16324,10528,16318,10488,16318,10482,16310,10482,16244xe" filled="true" fillcolor="#231f20" stroked="false">
              <v:path arrowok="t"/>
              <v:fill type="solid"/>
            </v:shape>
            <v:shape style="position:absolute;left:10462;top:16244;width:73;height:90" coordorigin="10462,16244" coordsize="73,90" path="m10534,16244l10514,16244,10514,16310,10508,16318,10528,16318,10531,16311,10532,16310,10534,16293,10534,16244xe" filled="true" fillcolor="#231f20" stroked="false">
              <v:path arrowok="t"/>
              <v:fill type="solid"/>
            </v:shape>
          </v:group>
          <v:group style="position:absolute;left:10399;top:16244;width:54;height:89" coordorigin="10399,16244" coordsize="54,89">
            <v:shape style="position:absolute;left:10399;top:16244;width:54;height:89" coordorigin="10399,16244" coordsize="54,89" path="m10419,16244l10399,16244,10399,16332,10452,16332,10452,16315,10419,16315,10419,16244xe" filled="true" fillcolor="#231f20" stroked="false">
              <v:path arrowok="t"/>
              <v:fill type="solid"/>
            </v:shape>
          </v:group>
          <v:group style="position:absolute;left:10302;top:16242;width:85;height:92" coordorigin="10302,16242" coordsize="85,92">
            <v:shape style="position:absolute;left:10302;top:16242;width:85;height:92" coordorigin="10302,16242" coordsize="85,92" path="m10345,16242l10327,16246,10313,16256,10305,16270,10302,16289,10304,16306,10313,16320,10326,16330,10343,16333,10361,16330,10375,16321,10377,16318,10331,16318,10323,16305,10323,16271,10331,16258,10377,16258,10376,16256,10363,16246,10345,16242xe" filled="true" fillcolor="#231f20" stroked="false">
              <v:path arrowok="t"/>
              <v:fill type="solid"/>
            </v:shape>
            <v:shape style="position:absolute;left:10302;top:16242;width:85;height:92" coordorigin="10302,16242" coordsize="85,92" path="m10377,16258l10358,16258,10365,16272,10365,16305,10358,16318,10377,16318,10383,16307,10387,16287,10384,16270,10377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85.016602pt;margin-top:806.103943pt;width:24.25pt;height:10.55pt;mso-position-horizontal-relative:page;mso-position-vertical-relative:page;z-index:-41824" coordorigin="9700,16122" coordsize="485,211">
          <v:group style="position:absolute;left:9700;top:16122;width:485;height:211" coordorigin="9700,16122" coordsize="485,211">
            <v:shape style="position:absolute;left:9700;top:16122;width:485;height:211" coordorigin="9700,16122" coordsize="485,211" path="m9731,16122l9700,16122,9801,16318,9808,16332,10140,16332,10157,16330,10172,16323,10182,16310,10183,16305,9825,16305,9820,16296,9734,16129,9731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82,16122l9986,16122,9980,16133,9897,16296,9892,16305,9923,16305,9926,16298,9937,16278,9940,16271,10121,16271,10124,16268,10124,16248,10121,16244,9967,16244,9959,16234,9964,16225,9998,16158,10003,16149,10182,16149,10185,16146,10185,16125,10182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49,16183l10023,16183,10020,16190,10013,16204,10009,16210,10149,16210,10158,16219,10158,16296,10149,16305,10183,16305,10185,16292,10185,16219,10182,16206,10174,16194,10162,16186,10149,16183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21,16271l9940,16271,10121,16271xe" filled="true" fillcolor="#231f20" stroked="false">
              <v:path arrowok="t"/>
              <v:fill type="solid"/>
            </v:shape>
            <v:shape style="position:absolute;left:9790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515.893005pt;margin-top:806.106995pt;width:.1pt;height:4.45pt;mso-position-horizontal-relative:page;mso-position-vertical-relative:page;z-index:-41800" coordorigin="10318,16122" coordsize="2,89">
          <v:shape style="position:absolute;left:10318;top:16122;width:2;height:89" coordorigin="10318,16122" coordsize="0,89" path="m10318,16122l10318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517.348022pt;margin-top:806.061707pt;width:3.95pt;height:4.5pt;mso-position-horizontal-relative:page;mso-position-vertical-relative:page;z-index:-41776" coordorigin="10347,16121" coordsize="79,90">
          <v:shape style="position:absolute;left:10347;top:16121;width:79;height:90" coordorigin="10347,16121" coordsize="79,90" path="m10410,16121l10398,16121,10378,16124,10362,16133,10351,16148,10347,16167,10347,16180,10351,16192,10360,16199,10368,16207,10380,16211,10408,16211,10420,16208,10426,16206,10426,16195,10397,16195,10385,16193,10376,16188,10370,16178,10368,16166,10370,16154,10377,16145,10386,16139,10398,16138,10420,16138,10423,16125,10419,16123,10410,16121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6,16160l10393,16160,10393,16175,10406,16175,10406,16194,10405,16195,10401,16195,10426,16195,10426,16160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0,16138l10408,16138,10414,16139,10419,16141,10420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8.398193pt;margin-top:806.061707pt;width:3.95pt;height:4.5pt;mso-position-horizontal-relative:page;mso-position-vertical-relative:page;z-index:-41752" coordorigin="10768,16121" coordsize="79,90">
          <v:shape style="position:absolute;left:10768;top:16121;width:79;height:90" coordorigin="10768,16121" coordsize="79,90" path="m10831,16121l10819,16121,10799,16124,10783,16133,10772,16148,10768,16167,10768,16180,10772,16192,10781,16199,10789,16207,10801,16211,10829,16211,10841,16208,10847,16206,10847,16195,10818,16195,10806,16193,10797,16188,10791,16178,10789,16166,10792,16154,10798,16145,10807,16139,10819,16138,10841,16138,10844,16125,10840,16123,10831,16121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7,16160l10814,16160,10814,16175,10827,16175,10827,16194,10826,16195,10822,16195,10847,16195,10847,16160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1,16138l10829,16138,10835,16139,10840,16141,10841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665894pt;margin-top:806.106995pt;width:2.8pt;height:4.45pt;mso-position-horizontal-relative:page;mso-position-vertical-relative:page;z-index:-41728" coordorigin="10233,16122" coordsize="56,89">
          <v:shape style="position:absolute;left:10233;top:16122;width:56;height:89" coordorigin="10233,16122" coordsize="56,89" path="m10254,16122l10233,16122,10233,16210,10289,16210,10289,16194,10254,16194,1025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2.51532pt;margin-top:806.107117pt;width:3.7pt;height:4.45pt;mso-position-horizontal-relative:page;mso-position-vertical-relative:page;z-index:-41704" coordorigin="10450,16122" coordsize="74,89">
          <v:shape style="position:absolute;left:10450;top:16122;width:74;height:89" coordorigin="10450,16122" coordsize="74,89" path="m10471,16122l10450,16122,10450,16210,10471,16210,10471,16173,10524,16173,10524,16156,10471,16156,10471,16122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73l10504,16173,10504,16210,10524,16210,10524,16173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22l10504,16122,10504,16156,10524,16156,1052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7.152588pt;margin-top:806.106995pt;width:3.45pt;height:4.45pt;mso-position-horizontal-relative:page;mso-position-vertical-relative:page;z-index:-41680" coordorigin="10543,16122" coordsize="69,89">
          <v:shape style="position:absolute;left:10543;top:16122;width:69;height:89" coordorigin="10543,16122" coordsize="69,89" path="m10587,16139l10567,16139,10567,16210,10587,16210,10587,16139xe" filled="true" fillcolor="#231f20" stroked="false">
            <v:path arrowok="t"/>
            <v:fill type="solid"/>
          </v:shape>
          <v:shape style="position:absolute;left:10543;top:16122;width:69;height:89" coordorigin="10543,16122" coordsize="69,89" path="m10612,16122l10543,16122,10543,16139,10612,16139,10612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3.781677pt;margin-top:806.106995pt;width:3.75pt;height:4.45pt;mso-position-horizontal-relative:page;mso-position-vertical-relative:page;z-index:-41656" coordorigin="10676,16122" coordsize="75,89">
          <v:shape style="position:absolute;left:10676;top:16122;width:75;height:89" coordorigin="10676,16122" coordsize="75,89" path="m10699,16122l10676,16122,10676,16210,10694,16210,10694,16161,10694,16155,10693,16145,10713,16145,10699,16122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13,16145l10694,16145,10698,16155,10704,16167,10709,16176,10729,16210,10750,16210,10750,16185,10733,16185,10728,16175,10723,16164,10713,16145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50,16122l10731,16122,10731,16164,10732,16173,10733,16185,10750,16185,10750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65.062378pt;margin-top:807.017822pt;width:10.85pt;height:13pt;mso-position-horizontal-relative:page;mso-position-vertical-relative:page;z-index:-41632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3.670898pt;margin-top:805.598999pt;width:34.050pt;height:11.55pt;mso-position-horizontal-relative:page;mso-position-vertical-relative:page;z-index:-41512" coordorigin="1473,16112" coordsize="681,231">
          <v:group style="position:absolute;left:1473;top:16243;width:61;height:91" coordorigin="1473,16243" coordsize="61,91">
            <v:shape style="position:absolute;left:1473;top:16243;width:61;height:91" coordorigin="1473,16243" coordsize="61,91" path="m1477,16312l1473,16328,1478,16331,1488,16333,1498,16333,1514,16331,1525,16325,1531,16317,1491,16317,1483,16314,1477,16312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18,16243l1508,16243,1494,16245,1483,16250,1477,16259,1474,16269,1474,16282,1484,16290,1499,16295,1509,16299,1514,16302,1514,16313,1509,16317,1531,16317,1532,16317,1534,16306,1534,16294,1527,16285,1500,16275,1495,16273,1495,16263,1499,16259,1527,16259,1530,16247,1525,16245,1518,16243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27,16259l1516,16259,1523,16261,1526,16263,1527,16259xe" filled="true" fillcolor="#231f20" stroked="false">
              <v:path arrowok="t"/>
              <v:fill type="solid"/>
            </v:shape>
          </v:group>
          <v:group style="position:absolute;left:1886;top:16122;width:2;height:210" coordorigin="1886,16122" coordsize="2,210">
            <v:shape style="position:absolute;left:1886;top:16122;width:2;height:210" coordorigin="1886,16122" coordsize="0,210" path="m1886,16122l1886,16332e" filled="false" stroked="true" strokeweight="1.016pt" strokecolor="#231f20">
              <v:path arrowok="t"/>
            </v:shape>
          </v:group>
          <v:group style="position:absolute;left:2094;top:16243;width:61;height:91" coordorigin="2094,16243" coordsize="61,91">
            <v:shape style="position:absolute;left:2094;top:16243;width:61;height:91" coordorigin="2094,16243" coordsize="61,91" path="m2098,16312l2094,16328,2099,16331,2109,16333,2119,16333,2135,16331,2146,16325,2152,16317,2112,16317,2103,16314,2098,16312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38,16243l2128,16243,2114,16245,2104,16250,2097,16259,2095,16269,2095,16282,2105,16290,2119,16295,2130,16299,2134,16302,2134,16313,2129,16317,2152,16317,2152,16317,2154,16306,2154,16294,2147,16285,2120,16275,2115,16273,2115,16263,2119,16259,2148,16259,2151,16247,2146,16245,2138,16243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48,16259l2137,16259,2143,16261,2146,16263,2148,16259xe" filled="true" fillcolor="#231f20" stroked="false">
              <v:path arrowok="t"/>
              <v:fill type="solid"/>
            </v:shape>
          </v:group>
          <v:group style="position:absolute;left:2006;top:16244;width:74;height:89" coordorigin="2006,16244" coordsize="74,89">
            <v:shape style="position:absolute;left:2006;top:16244;width:74;height:89" coordorigin="2006,16244" coordsize="74,89" path="m2030,16244l2006,16244,2006,16332,2025,16332,2025,16283,2024,16277,2024,16267,2043,16267,2030,16244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43,16267l2024,16267,2029,16277,2034,16289,2059,16332,2080,16332,2080,16306,2063,16306,2058,16296,2053,16285,2043,16267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80,16244l2061,16244,2061,16289,2062,16295,2063,16306,2080,16306,2080,16244xe" filled="true" fillcolor="#231f20" stroked="false">
              <v:path arrowok="t"/>
              <v:fill type="solid"/>
            </v:shape>
          </v:group>
          <v:group style="position:absolute;left:1909;top:16242;width:85;height:92" coordorigin="1909,16242" coordsize="85,92">
            <v:shape style="position:absolute;left:1909;top:16242;width:85;height:92" coordorigin="1909,16242" coordsize="85,92" path="m1952,16242l1934,16246,1921,16256,1912,16270,1909,16289,1912,16306,1920,16320,1933,16330,1950,16333,1968,16330,1982,16321,1984,16318,1938,16318,1930,16305,1930,16271,1938,16258,1984,16258,1983,16256,1970,16246,1952,16242xe" filled="true" fillcolor="#231f20" stroked="false">
              <v:path arrowok="t"/>
              <v:fill type="solid"/>
            </v:shape>
            <v:shape style="position:absolute;left:1909;top:16242;width:85;height:92" coordorigin="1909,16242" coordsize="85,92" path="m1984,16258l1965,16258,1973,16272,1973,16305,1965,16318,1984,16318,1991,16307,1994,16287,1991,16270,1984,16258xe" filled="true" fillcolor="#231f20" stroked="false">
              <v:path arrowok="t"/>
              <v:fill type="solid"/>
            </v:shape>
          </v:group>
          <v:group style="position:absolute;left:1790;top:16244;width:68;height:89" coordorigin="1790,16244" coordsize="68,89">
            <v:shape style="position:absolute;left:1790;top:16244;width:68;height:89" coordorigin="1790,16244" coordsize="68,89" path="m1834,16261l1814,16261,1814,16332,1834,16332,1834,16261xe" filled="true" fillcolor="#231f20" stroked="false">
              <v:path arrowok="t"/>
              <v:fill type="solid"/>
            </v:shape>
            <v:shape style="position:absolute;left:1790;top:16244;width:68;height:89" coordorigin="1790,16244" coordsize="68,89" path="m1858,16244l1790,16244,1790,16261,1858,16261,1858,16244xe" filled="true" fillcolor="#231f20" stroked="false">
              <v:path arrowok="t"/>
              <v:fill type="solid"/>
            </v:shape>
          </v:group>
          <v:group style="position:absolute;left:1706;top:16244;width:73;height:90" coordorigin="1706,16244" coordsize="73,90">
            <v:shape style="position:absolute;left:1706;top:16244;width:73;height:90" coordorigin="1706,16244" coordsize="73,90" path="m1726,16244l1706,16244,1706,16293,1708,16311,1715,16324,1726,16331,1741,16333,1756,16331,1768,16324,1772,16318,1732,16318,1726,16310,1726,16244xe" filled="true" fillcolor="#231f20" stroked="false">
              <v:path arrowok="t"/>
              <v:fill type="solid"/>
            </v:shape>
            <v:shape style="position:absolute;left:1706;top:16244;width:73;height:90" coordorigin="1706,16244" coordsize="73,90" path="m1778,16244l1758,16244,1758,16310,1752,16318,1772,16318,1775,16311,1775,16310,1778,16293,1778,16244xe" filled="true" fillcolor="#231f20" stroked="false">
              <v:path arrowok="t"/>
              <v:fill type="solid"/>
            </v:shape>
          </v:group>
          <v:group style="position:absolute;left:1643;top:16244;width:54;height:89" coordorigin="1643,16244" coordsize="54,89">
            <v:shape style="position:absolute;left:1643;top:16244;width:54;height:89" coordorigin="1643,16244" coordsize="54,89" path="m1663,16244l1643,16244,1643,16332,1696,16332,1696,16315,1663,16315,1663,16244xe" filled="true" fillcolor="#231f20" stroked="false">
              <v:path arrowok="t"/>
              <v:fill type="solid"/>
            </v:shape>
          </v:group>
          <v:group style="position:absolute;left:1545;top:16242;width:85;height:92" coordorigin="1545,16242" coordsize="85,92">
            <v:shape style="position:absolute;left:1545;top:16242;width:85;height:92" coordorigin="1545,16242" coordsize="85,92" path="m1588,16242l1571,16246,1557,16256,1548,16270,1545,16289,1548,16306,1556,16320,1569,16330,1587,16333,1605,16330,1618,16321,1620,16318,1575,16318,1566,16305,1566,16271,1574,16258,1621,16258,1619,16256,1606,16246,1588,16242xe" filled="true" fillcolor="#231f20" stroked="false">
              <v:path arrowok="t"/>
              <v:fill type="solid"/>
            </v:shape>
            <v:shape style="position:absolute;left:1545;top:16242;width:85;height:92" coordorigin="1545,16242" coordsize="85,92" path="m1621,16258l1602,16258,1609,16272,1609,16305,1601,16318,1620,16318,1627,16307,1630,16287,1628,16270,1621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.205601pt;margin-top:806.103943pt;width:24.25pt;height:10.55pt;mso-position-horizontal-relative:page;mso-position-vertical-relative:page;z-index:-41488" coordorigin="944,16122" coordsize="485,211">
          <v:group style="position:absolute;left:944;top:16122;width:485;height:211" coordorigin="944,16122" coordsize="485,211">
            <v:shape style="position:absolute;left:944;top:16122;width:485;height:211" coordorigin="944,16122" coordsize="485,211" path="m975,16122l944,16122,1045,16318,1052,16332,1384,16332,1401,16330,1416,16323,1425,16310,1426,16305,1069,16305,1064,16296,978,16129,97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425,16122l1230,16122,1224,16133,1141,16296,1136,16305,1167,16305,1170,16298,1181,16278,1184,16271,1365,16271,1368,16268,1368,16248,1365,16244,1211,16244,1203,16234,1207,16225,1242,16158,1247,16149,1426,16149,1429,16146,1429,16125,142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93,16183l1267,16183,1264,16190,1257,16204,1253,16210,1393,16210,1402,16219,1402,16296,1393,16305,1426,16305,1429,16292,1429,16219,1426,16206,1418,16194,1406,16186,1393,16183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65,16271l1184,16271,1365,16271xe" filled="true" fillcolor="#231f20" stroked="false">
              <v:path arrowok="t"/>
              <v:fill type="solid"/>
            </v:shape>
            <v:shape style="position:absolute;left:1034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78.082001pt;margin-top:806.106995pt;width:.1pt;height:4.45pt;mso-position-horizontal-relative:page;mso-position-vertical-relative:page;z-index:-41464" coordorigin="1562,16122" coordsize="2,89">
          <v:shape style="position:absolute;left:1562;top:16122;width:2;height:89" coordorigin="1562,16122" coordsize="0,89" path="m1562,16122l1562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79.537003pt;margin-top:806.061707pt;width:3.95pt;height:4.5pt;mso-position-horizontal-relative:page;mso-position-vertical-relative:page;z-index:-41440" coordorigin="1591,16121" coordsize="79,90">
          <v:shape style="position:absolute;left:1591;top:16121;width:79;height:90" coordorigin="1591,16121" coordsize="79,90" path="m1653,16121l1642,16121,1622,16124,1605,16133,1595,16148,1591,16167,1591,16180,1595,16192,1603,16199,1612,16207,1623,16211,1652,16211,1663,16208,1670,16206,1670,16195,1640,16195,1629,16193,1620,16188,1614,16178,1612,16166,1614,16154,1621,16145,1630,16139,1642,16138,1664,16138,1667,16125,1662,16123,1653,16121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70,16160l1636,16160,1636,16175,1650,16175,1650,16194,1649,16195,1645,16195,1670,16195,1670,16160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64,16138l1652,16138,1658,16139,1663,16141,1664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00.587097pt;margin-top:806.061707pt;width:3.95pt;height:4.5pt;mso-position-horizontal-relative:page;mso-position-vertical-relative:page;z-index:-41416" coordorigin="2012,16121" coordsize="79,90">
          <v:shape style="position:absolute;left:2012;top:16121;width:79;height:90" coordorigin="2012,16121" coordsize="79,90" path="m2074,16121l2063,16121,2043,16124,2026,16133,2016,16148,2012,16167,2012,16180,2016,16192,2024,16199,2033,16207,2044,16211,2073,16211,2084,16208,2091,16206,2091,16195,2061,16195,2050,16193,2041,16188,2035,16178,2033,16166,2035,16154,2042,16145,2051,16139,2063,16138,2085,16138,2088,16125,2083,16123,2074,16121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91,16160l2057,16160,2057,16175,2071,16175,2071,16194,2070,16195,2066,16195,2091,16195,2091,16160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85,16138l2073,16138,2079,16139,2084,16141,2085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3.854897pt;margin-top:806.106995pt;width:2.8pt;height:4.45pt;mso-position-horizontal-relative:page;mso-position-vertical-relative:page;z-index:-41392" coordorigin="1477,16122" coordsize="56,89">
          <v:shape style="position:absolute;left:1477;top:16122;width:56;height:89" coordorigin="1477,16122" coordsize="56,89" path="m1497,16122l1477,16122,1477,16210,1533,16210,1533,16194,1497,16194,1497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4.704201pt;margin-top:806.107117pt;width:3.7pt;height:4.45pt;mso-position-horizontal-relative:page;mso-position-vertical-relative:page;z-index:-41368" coordorigin="1694,16122" coordsize="74,89">
          <v:shape style="position:absolute;left:1694;top:16122;width:74;height:89" coordorigin="1694,16122" coordsize="74,89" path="m1714,16122l1694,16122,1694,16210,1714,16210,1714,16173,1768,16173,1768,16156,1714,16156,1714,16122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73l1748,16173,1748,16210,1768,16210,1768,16173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22l1748,16122,1748,16156,1768,16156,1768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9.341599pt;margin-top:806.106995pt;width:3.45pt;height:4.45pt;mso-position-horizontal-relative:page;mso-position-vertical-relative:page;z-index:-41344" coordorigin="1787,16122" coordsize="69,89">
          <v:shape style="position:absolute;left:1787;top:16122;width:69;height:89" coordorigin="1787,16122" coordsize="69,89" path="m1831,16139l1811,16139,1811,16210,1831,16210,1831,16139xe" filled="true" fillcolor="#231f20" stroked="false">
            <v:path arrowok="t"/>
            <v:fill type="solid"/>
          </v:shape>
          <v:shape style="position:absolute;left:1787;top:16122;width:69;height:89" coordorigin="1787,16122" coordsize="69,89" path="m1856,16122l1787,16122,1787,16139,1856,16139,1856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95.970703pt;margin-top:806.106995pt;width:3.75pt;height:4.45pt;mso-position-horizontal-relative:page;mso-position-vertical-relative:page;z-index:-41320" coordorigin="1919,16122" coordsize="75,89">
          <v:shape style="position:absolute;left:1919;top:16122;width:75;height:89" coordorigin="1919,16122" coordsize="75,89" path="m1943,16122l1919,16122,1919,16210,1938,16210,1938,16161,1938,16155,1937,16145,1956,16145,1943,16122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56,16145l1938,16145,1942,16155,1948,16167,1972,16210,1994,16210,1994,16185,1976,16185,1972,16175,1967,16164,1956,16145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94,16122l1975,16122,1975,16164,1975,16173,1977,16185,1994,16185,199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9.3932pt;margin-top:807.017822pt;width:10.85pt;height:13pt;mso-position-horizontal-relative:page;mso-position-vertical-relative:page;z-index:-41296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1.481903pt;margin-top:805.598999pt;width:34.050pt;height:11.55pt;mso-position-horizontal-relative:page;mso-position-vertical-relative:page;z-index:-41272" coordorigin="10230,16112" coordsize="681,231">
          <v:group style="position:absolute;left:10230;top:16243;width:61;height:91" coordorigin="10230,16243" coordsize="61,91">
            <v:shape style="position:absolute;left:10230;top:16243;width:61;height:91" coordorigin="10230,16243" coordsize="61,91" path="m10234,16312l10230,16328,10235,16331,10245,16333,10255,16333,10270,16331,10282,16325,10288,16317,10247,16317,10239,16314,10234,16312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74,16243l10264,16243,10250,16245,10240,16250,10233,16259,10231,16269,10231,16282,10240,16290,10255,16295,10266,16299,10270,16302,10270,16313,10265,16317,10288,16317,10288,16317,10290,16306,10290,16294,10283,16285,10256,16275,10251,16273,10251,16263,10255,16259,10283,16259,10287,16247,10281,16245,10274,16243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83,16259l10272,16259,10279,16261,10282,16263,10283,16259xe" filled="true" fillcolor="#231f20" stroked="false">
              <v:path arrowok="t"/>
              <v:fill type="solid"/>
            </v:shape>
          </v:group>
          <v:group style="position:absolute;left:10642;top:16122;width:2;height:210" coordorigin="10642,16122" coordsize="2,210">
            <v:shape style="position:absolute;left:10642;top:16122;width:2;height:210" coordorigin="10642,16122" coordsize="0,210" path="m10642,16122l10642,16332e" filled="false" stroked="true" strokeweight="1.016pt" strokecolor="#231f20">
              <v:path arrowok="t"/>
            </v:shape>
          </v:group>
          <v:group style="position:absolute;left:10850;top:16243;width:61;height:91" coordorigin="10850,16243" coordsize="61,91">
            <v:shape style="position:absolute;left:10850;top:16243;width:61;height:91" coordorigin="10850,16243" coordsize="61,91" path="m10854,16312l10850,16328,10855,16331,10865,16333,10875,16333,10891,16331,10902,16325,10908,16317,10868,16317,10859,16314,10854,16312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895,16243l10885,16243,10871,16245,10860,16250,10853,16259,10851,16269,10851,16282,10861,16290,10876,16295,10886,16299,10890,16302,10890,16313,10885,16317,10908,16317,10908,16317,10911,16306,10911,16294,10903,16285,10876,16275,10871,16273,10871,16263,10876,16259,10904,16259,10907,16247,10902,16245,10895,16243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904,16259l10893,16259,10899,16261,10903,16263,10904,16259xe" filled="true" fillcolor="#231f20" stroked="false">
              <v:path arrowok="t"/>
              <v:fill type="solid"/>
            </v:shape>
          </v:group>
          <v:group style="position:absolute;left:10763;top:16244;width:74;height:89" coordorigin="10763,16244" coordsize="74,89">
            <v:shape style="position:absolute;left:10763;top:16244;width:74;height:89" coordorigin="10763,16244" coordsize="74,89" path="m10786,16244l10763,16244,10763,16332,10781,16332,10781,16283,10781,16277,10780,16267,10799,16267,10786,16244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799,16267l10781,16267,10785,16277,10791,16289,10815,16332,10836,16332,10836,16306,10819,16306,10815,16296,10810,16285,10799,16267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836,16244l10817,16244,10818,16289,10818,16295,10819,16306,10836,16306,10836,16244xe" filled="true" fillcolor="#231f20" stroked="false">
              <v:path arrowok="t"/>
              <v:fill type="solid"/>
            </v:shape>
          </v:group>
          <v:group style="position:absolute;left:10665;top:16242;width:85;height:92" coordorigin="10665,16242" coordsize="85,92">
            <v:shape style="position:absolute;left:10665;top:16242;width:85;height:92" coordorigin="10665,16242" coordsize="85,92" path="m10708,16242l10690,16246,10677,16256,10668,16270,10665,16289,10668,16306,10676,16320,10689,16330,10707,16333,10724,16330,10738,16321,10740,16318,10694,16318,10686,16305,10686,16271,10694,16258,10741,16258,10739,16256,10726,16246,10708,16242xe" filled="true" fillcolor="#231f20" stroked="false">
              <v:path arrowok="t"/>
              <v:fill type="solid"/>
            </v:shape>
            <v:shape style="position:absolute;left:10665;top:16242;width:85;height:92" coordorigin="10665,16242" coordsize="85,92" path="m10741,16258l10721,16258,10729,16272,10729,16305,10721,16318,10740,16318,10747,16307,10750,16287,10747,16270,10741,16258xe" filled="true" fillcolor="#231f20" stroked="false">
              <v:path arrowok="t"/>
              <v:fill type="solid"/>
            </v:shape>
          </v:group>
          <v:group style="position:absolute;left:10547;top:16244;width:68;height:89" coordorigin="10547,16244" coordsize="68,89">
            <v:shape style="position:absolute;left:10547;top:16244;width:68;height:89" coordorigin="10547,16244" coordsize="68,89" path="m10590,16261l10571,16261,10571,16332,10590,16332,10590,16261xe" filled="true" fillcolor="#231f20" stroked="false">
              <v:path arrowok="t"/>
              <v:fill type="solid"/>
            </v:shape>
            <v:shape style="position:absolute;left:10547;top:16244;width:68;height:89" coordorigin="10547,16244" coordsize="68,89" path="m10615,16244l10547,16244,10547,16261,10615,16261,10615,16244xe" filled="true" fillcolor="#231f20" stroked="false">
              <v:path arrowok="t"/>
              <v:fill type="solid"/>
            </v:shape>
          </v:group>
          <v:group style="position:absolute;left:10462;top:16244;width:73;height:90" coordorigin="10462,16244" coordsize="73,90">
            <v:shape style="position:absolute;left:10462;top:16244;width:73;height:90" coordorigin="10462,16244" coordsize="73,90" path="m10482,16244l10462,16244,10462,16293,10464,16311,10471,16324,10482,16331,10497,16333,10513,16331,10524,16324,10528,16318,10488,16318,10482,16310,10482,16244xe" filled="true" fillcolor="#231f20" stroked="false">
              <v:path arrowok="t"/>
              <v:fill type="solid"/>
            </v:shape>
            <v:shape style="position:absolute;left:10462;top:16244;width:73;height:90" coordorigin="10462,16244" coordsize="73,90" path="m10534,16244l10514,16244,10514,16310,10508,16318,10528,16318,10531,16311,10532,16310,10534,16293,10534,16244xe" filled="true" fillcolor="#231f20" stroked="false">
              <v:path arrowok="t"/>
              <v:fill type="solid"/>
            </v:shape>
          </v:group>
          <v:group style="position:absolute;left:10399;top:16244;width:54;height:89" coordorigin="10399,16244" coordsize="54,89">
            <v:shape style="position:absolute;left:10399;top:16244;width:54;height:89" coordorigin="10399,16244" coordsize="54,89" path="m10419,16244l10399,16244,10399,16332,10452,16332,10452,16315,10419,16315,10419,16244xe" filled="true" fillcolor="#231f20" stroked="false">
              <v:path arrowok="t"/>
              <v:fill type="solid"/>
            </v:shape>
          </v:group>
          <v:group style="position:absolute;left:10302;top:16242;width:85;height:92" coordorigin="10302,16242" coordsize="85,92">
            <v:shape style="position:absolute;left:10302;top:16242;width:85;height:92" coordorigin="10302,16242" coordsize="85,92" path="m10345,16242l10327,16246,10313,16256,10305,16270,10302,16289,10304,16306,10313,16320,10326,16330,10343,16333,10361,16330,10375,16321,10377,16318,10331,16318,10323,16305,10323,16271,10331,16258,10377,16258,10376,16256,10363,16246,10345,16242xe" filled="true" fillcolor="#231f20" stroked="false">
              <v:path arrowok="t"/>
              <v:fill type="solid"/>
            </v:shape>
            <v:shape style="position:absolute;left:10302;top:16242;width:85;height:92" coordorigin="10302,16242" coordsize="85,92" path="m10377,16258l10358,16258,10365,16272,10365,16305,10358,16318,10377,16318,10383,16307,10387,16287,10384,16270,10377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85.016602pt;margin-top:806.103943pt;width:24.25pt;height:10.55pt;mso-position-horizontal-relative:page;mso-position-vertical-relative:page;z-index:-41248" coordorigin="9700,16122" coordsize="485,211">
          <v:group style="position:absolute;left:9700;top:16122;width:485;height:211" coordorigin="9700,16122" coordsize="485,211">
            <v:shape style="position:absolute;left:9700;top:16122;width:485;height:211" coordorigin="9700,16122" coordsize="485,211" path="m9731,16122l9700,16122,9801,16318,9808,16332,10140,16332,10157,16330,10172,16323,10182,16310,10183,16305,9825,16305,9820,16296,9734,16129,9731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82,16122l9986,16122,9980,16133,9897,16296,9892,16305,9923,16305,9926,16298,9937,16278,9940,16271,10121,16271,10124,16268,10124,16248,10121,16244,9967,16244,9959,16234,9964,16225,9998,16158,10003,16149,10182,16149,10185,16146,10185,16125,10182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49,16183l10023,16183,10020,16190,10013,16204,10009,16210,10149,16210,10158,16219,10158,16296,10149,16305,10183,16305,10185,16292,10185,16219,10182,16206,10174,16194,10162,16186,10149,16183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21,16271l9940,16271,10121,16271xe" filled="true" fillcolor="#231f20" stroked="false">
              <v:path arrowok="t"/>
              <v:fill type="solid"/>
            </v:shape>
            <v:shape style="position:absolute;left:9790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515.893005pt;margin-top:806.106995pt;width:.1pt;height:4.45pt;mso-position-horizontal-relative:page;mso-position-vertical-relative:page;z-index:-41224" coordorigin="10318,16122" coordsize="2,89">
          <v:shape style="position:absolute;left:10318;top:16122;width:2;height:89" coordorigin="10318,16122" coordsize="0,89" path="m10318,16122l10318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517.348022pt;margin-top:806.061707pt;width:3.95pt;height:4.5pt;mso-position-horizontal-relative:page;mso-position-vertical-relative:page;z-index:-41200" coordorigin="10347,16121" coordsize="79,90">
          <v:shape style="position:absolute;left:10347;top:16121;width:79;height:90" coordorigin="10347,16121" coordsize="79,90" path="m10410,16121l10398,16121,10378,16124,10362,16133,10351,16148,10347,16167,10347,16180,10351,16192,10360,16199,10368,16207,10380,16211,10408,16211,10420,16208,10426,16206,10426,16195,10397,16195,10385,16193,10376,16188,10370,16178,10368,16166,10370,16154,10377,16145,10386,16139,10398,16138,10420,16138,10423,16125,10419,16123,10410,16121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6,16160l10393,16160,10393,16175,10406,16175,10406,16194,10405,16195,10401,16195,10426,16195,10426,16160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0,16138l10408,16138,10414,16139,10419,16141,10420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8.398193pt;margin-top:806.061707pt;width:3.95pt;height:4.5pt;mso-position-horizontal-relative:page;mso-position-vertical-relative:page;z-index:-41176" coordorigin="10768,16121" coordsize="79,90">
          <v:shape style="position:absolute;left:10768;top:16121;width:79;height:90" coordorigin="10768,16121" coordsize="79,90" path="m10831,16121l10819,16121,10799,16124,10783,16133,10772,16148,10768,16167,10768,16180,10772,16192,10781,16199,10789,16207,10801,16211,10829,16211,10841,16208,10847,16206,10847,16195,10818,16195,10806,16193,10797,16188,10791,16178,10789,16166,10792,16154,10798,16145,10807,16139,10819,16138,10841,16138,10844,16125,10840,16123,10831,16121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7,16160l10814,16160,10814,16175,10827,16175,10827,16194,10826,16195,10822,16195,10847,16195,10847,16160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1,16138l10829,16138,10835,16139,10840,16141,10841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665894pt;margin-top:806.106995pt;width:2.8pt;height:4.45pt;mso-position-horizontal-relative:page;mso-position-vertical-relative:page;z-index:-41152" coordorigin="10233,16122" coordsize="56,89">
          <v:shape style="position:absolute;left:10233;top:16122;width:56;height:89" coordorigin="10233,16122" coordsize="56,89" path="m10254,16122l10233,16122,10233,16210,10289,16210,10289,16194,10254,16194,1025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2.51532pt;margin-top:806.107117pt;width:3.7pt;height:4.45pt;mso-position-horizontal-relative:page;mso-position-vertical-relative:page;z-index:-41128" coordorigin="10450,16122" coordsize="74,89">
          <v:shape style="position:absolute;left:10450;top:16122;width:74;height:89" coordorigin="10450,16122" coordsize="74,89" path="m10471,16122l10450,16122,10450,16210,10471,16210,10471,16173,10524,16173,10524,16156,10471,16156,10471,16122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73l10504,16173,10504,16210,10524,16210,10524,16173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22l10504,16122,10504,16156,10524,16156,1052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7.152588pt;margin-top:806.106995pt;width:3.45pt;height:4.45pt;mso-position-horizontal-relative:page;mso-position-vertical-relative:page;z-index:-41104" coordorigin="10543,16122" coordsize="69,89">
          <v:shape style="position:absolute;left:10543;top:16122;width:69;height:89" coordorigin="10543,16122" coordsize="69,89" path="m10587,16139l10567,16139,10567,16210,10587,16210,10587,16139xe" filled="true" fillcolor="#231f20" stroked="false">
            <v:path arrowok="t"/>
            <v:fill type="solid"/>
          </v:shape>
          <v:shape style="position:absolute;left:10543;top:16122;width:69;height:89" coordorigin="10543,16122" coordsize="69,89" path="m10612,16122l10543,16122,10543,16139,10612,16139,10612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3.781677pt;margin-top:806.106995pt;width:3.75pt;height:4.45pt;mso-position-horizontal-relative:page;mso-position-vertical-relative:page;z-index:-41080" coordorigin="10676,16122" coordsize="75,89">
          <v:shape style="position:absolute;left:10676;top:16122;width:75;height:89" coordorigin="10676,16122" coordsize="75,89" path="m10699,16122l10676,16122,10676,16210,10694,16210,10694,16161,10694,16155,10693,16145,10713,16145,10699,16122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13,16145l10694,16145,10698,16155,10704,16167,10709,16176,10729,16210,10750,16210,10750,16185,10733,16185,10728,16175,10723,16164,10713,16145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50,16122l10731,16122,10731,16164,10732,16173,10733,16185,10750,16185,10750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65.062378pt;margin-top:807.017822pt;width:10.85pt;height:13pt;mso-position-horizontal-relative:page;mso-position-vertical-relative:page;z-index:-41056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3.670898pt;margin-top:805.598999pt;width:34.050pt;height:11.55pt;mso-position-horizontal-relative:page;mso-position-vertical-relative:page;z-index:-40840" coordorigin="1473,16112" coordsize="681,231">
          <v:group style="position:absolute;left:1473;top:16243;width:61;height:91" coordorigin="1473,16243" coordsize="61,91">
            <v:shape style="position:absolute;left:1473;top:16243;width:61;height:91" coordorigin="1473,16243" coordsize="61,91" path="m1477,16312l1473,16328,1478,16331,1488,16333,1498,16333,1514,16331,1525,16325,1531,16317,1491,16317,1483,16314,1477,16312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18,16243l1508,16243,1494,16245,1483,16250,1477,16259,1474,16269,1474,16282,1484,16290,1499,16295,1509,16299,1514,16302,1514,16313,1509,16317,1531,16317,1532,16317,1534,16306,1534,16294,1527,16285,1500,16275,1495,16273,1495,16263,1499,16259,1527,16259,1530,16247,1525,16245,1518,16243xe" filled="true" fillcolor="#231f20" stroked="false">
              <v:path arrowok="t"/>
              <v:fill type="solid"/>
            </v:shape>
            <v:shape style="position:absolute;left:1473;top:16243;width:61;height:91" coordorigin="1473,16243" coordsize="61,91" path="m1527,16259l1516,16259,1523,16261,1526,16263,1527,16259xe" filled="true" fillcolor="#231f20" stroked="false">
              <v:path arrowok="t"/>
              <v:fill type="solid"/>
            </v:shape>
          </v:group>
          <v:group style="position:absolute;left:1886;top:16122;width:2;height:210" coordorigin="1886,16122" coordsize="2,210">
            <v:shape style="position:absolute;left:1886;top:16122;width:2;height:210" coordorigin="1886,16122" coordsize="0,210" path="m1886,16122l1886,16332e" filled="false" stroked="true" strokeweight="1.016pt" strokecolor="#231f20">
              <v:path arrowok="t"/>
            </v:shape>
          </v:group>
          <v:group style="position:absolute;left:2094;top:16243;width:61;height:91" coordorigin="2094,16243" coordsize="61,91">
            <v:shape style="position:absolute;left:2094;top:16243;width:61;height:91" coordorigin="2094,16243" coordsize="61,91" path="m2098,16312l2094,16328,2099,16331,2109,16333,2119,16333,2135,16331,2146,16325,2152,16317,2112,16317,2103,16314,2098,16312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38,16243l2128,16243,2114,16245,2104,16250,2097,16259,2095,16269,2095,16282,2105,16290,2119,16295,2130,16299,2134,16302,2134,16313,2129,16317,2152,16317,2152,16317,2154,16306,2154,16294,2147,16285,2120,16275,2115,16273,2115,16263,2119,16259,2148,16259,2151,16247,2146,16245,2138,16243xe" filled="true" fillcolor="#231f20" stroked="false">
              <v:path arrowok="t"/>
              <v:fill type="solid"/>
            </v:shape>
            <v:shape style="position:absolute;left:2094;top:16243;width:61;height:91" coordorigin="2094,16243" coordsize="61,91" path="m2148,16259l2137,16259,2143,16261,2146,16263,2148,16259xe" filled="true" fillcolor="#231f20" stroked="false">
              <v:path arrowok="t"/>
              <v:fill type="solid"/>
            </v:shape>
          </v:group>
          <v:group style="position:absolute;left:2006;top:16244;width:74;height:89" coordorigin="2006,16244" coordsize="74,89">
            <v:shape style="position:absolute;left:2006;top:16244;width:74;height:89" coordorigin="2006,16244" coordsize="74,89" path="m2030,16244l2006,16244,2006,16332,2025,16332,2025,16283,2024,16277,2024,16267,2043,16267,2030,16244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43,16267l2024,16267,2029,16277,2034,16289,2059,16332,2080,16332,2080,16306,2063,16306,2058,16296,2053,16285,2043,16267xe" filled="true" fillcolor="#231f20" stroked="false">
              <v:path arrowok="t"/>
              <v:fill type="solid"/>
            </v:shape>
            <v:shape style="position:absolute;left:2006;top:16244;width:74;height:89" coordorigin="2006,16244" coordsize="74,89" path="m2080,16244l2061,16244,2061,16289,2062,16295,2063,16306,2080,16306,2080,16244xe" filled="true" fillcolor="#231f20" stroked="false">
              <v:path arrowok="t"/>
              <v:fill type="solid"/>
            </v:shape>
          </v:group>
          <v:group style="position:absolute;left:1909;top:16242;width:85;height:92" coordorigin="1909,16242" coordsize="85,92">
            <v:shape style="position:absolute;left:1909;top:16242;width:85;height:92" coordorigin="1909,16242" coordsize="85,92" path="m1952,16242l1934,16246,1921,16256,1912,16270,1909,16289,1912,16306,1920,16320,1933,16330,1950,16333,1968,16330,1982,16321,1984,16318,1938,16318,1930,16305,1930,16271,1938,16258,1984,16258,1983,16256,1970,16246,1952,16242xe" filled="true" fillcolor="#231f20" stroked="false">
              <v:path arrowok="t"/>
              <v:fill type="solid"/>
            </v:shape>
            <v:shape style="position:absolute;left:1909;top:16242;width:85;height:92" coordorigin="1909,16242" coordsize="85,92" path="m1984,16258l1965,16258,1973,16272,1973,16305,1965,16318,1984,16318,1991,16307,1994,16287,1991,16270,1984,16258xe" filled="true" fillcolor="#231f20" stroked="false">
              <v:path arrowok="t"/>
              <v:fill type="solid"/>
            </v:shape>
          </v:group>
          <v:group style="position:absolute;left:1790;top:16244;width:68;height:89" coordorigin="1790,16244" coordsize="68,89">
            <v:shape style="position:absolute;left:1790;top:16244;width:68;height:89" coordorigin="1790,16244" coordsize="68,89" path="m1834,16261l1814,16261,1814,16332,1834,16332,1834,16261xe" filled="true" fillcolor="#231f20" stroked="false">
              <v:path arrowok="t"/>
              <v:fill type="solid"/>
            </v:shape>
            <v:shape style="position:absolute;left:1790;top:16244;width:68;height:89" coordorigin="1790,16244" coordsize="68,89" path="m1858,16244l1790,16244,1790,16261,1858,16261,1858,16244xe" filled="true" fillcolor="#231f20" stroked="false">
              <v:path arrowok="t"/>
              <v:fill type="solid"/>
            </v:shape>
          </v:group>
          <v:group style="position:absolute;left:1706;top:16244;width:73;height:90" coordorigin="1706,16244" coordsize="73,90">
            <v:shape style="position:absolute;left:1706;top:16244;width:73;height:90" coordorigin="1706,16244" coordsize="73,90" path="m1726,16244l1706,16244,1706,16293,1708,16311,1715,16324,1726,16331,1741,16333,1756,16331,1768,16324,1772,16318,1732,16318,1726,16310,1726,16244xe" filled="true" fillcolor="#231f20" stroked="false">
              <v:path arrowok="t"/>
              <v:fill type="solid"/>
            </v:shape>
            <v:shape style="position:absolute;left:1706;top:16244;width:73;height:90" coordorigin="1706,16244" coordsize="73,90" path="m1778,16244l1758,16244,1758,16310,1752,16318,1772,16318,1775,16311,1775,16310,1778,16293,1778,16244xe" filled="true" fillcolor="#231f20" stroked="false">
              <v:path arrowok="t"/>
              <v:fill type="solid"/>
            </v:shape>
          </v:group>
          <v:group style="position:absolute;left:1643;top:16244;width:54;height:89" coordorigin="1643,16244" coordsize="54,89">
            <v:shape style="position:absolute;left:1643;top:16244;width:54;height:89" coordorigin="1643,16244" coordsize="54,89" path="m1663,16244l1643,16244,1643,16332,1696,16332,1696,16315,1663,16315,1663,16244xe" filled="true" fillcolor="#231f20" stroked="false">
              <v:path arrowok="t"/>
              <v:fill type="solid"/>
            </v:shape>
          </v:group>
          <v:group style="position:absolute;left:1545;top:16242;width:85;height:92" coordorigin="1545,16242" coordsize="85,92">
            <v:shape style="position:absolute;left:1545;top:16242;width:85;height:92" coordorigin="1545,16242" coordsize="85,92" path="m1588,16242l1571,16246,1557,16256,1548,16270,1545,16289,1548,16306,1556,16320,1569,16330,1587,16333,1605,16330,1618,16321,1620,16318,1575,16318,1566,16305,1566,16271,1574,16258,1621,16258,1619,16256,1606,16246,1588,16242xe" filled="true" fillcolor="#231f20" stroked="false">
              <v:path arrowok="t"/>
              <v:fill type="solid"/>
            </v:shape>
            <v:shape style="position:absolute;left:1545;top:16242;width:85;height:92" coordorigin="1545,16242" coordsize="85,92" path="m1621,16258l1602,16258,1609,16272,1609,16305,1601,16318,1620,16318,1627,16307,1630,16287,1628,16270,1621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.205601pt;margin-top:806.103943pt;width:24.25pt;height:10.55pt;mso-position-horizontal-relative:page;mso-position-vertical-relative:page;z-index:-40816" coordorigin="944,16122" coordsize="485,211">
          <v:group style="position:absolute;left:944;top:16122;width:485;height:211" coordorigin="944,16122" coordsize="485,211">
            <v:shape style="position:absolute;left:944;top:16122;width:485;height:211" coordorigin="944,16122" coordsize="485,211" path="m975,16122l944,16122,1045,16318,1052,16332,1384,16332,1401,16330,1416,16323,1425,16310,1426,16305,1069,16305,1064,16296,978,16129,97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425,16122l1230,16122,1224,16133,1141,16296,1136,16305,1167,16305,1170,16298,1181,16278,1184,16271,1365,16271,1368,16268,1368,16248,1365,16244,1211,16244,1203,16234,1207,16225,1242,16158,1247,16149,1426,16149,1429,16146,1429,16125,1425,16122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93,16183l1267,16183,1264,16190,1257,16204,1253,16210,1393,16210,1402,16219,1402,16296,1393,16305,1426,16305,1429,16292,1429,16219,1426,16206,1418,16194,1406,16186,1393,16183xe" filled="true" fillcolor="#231f20" stroked="false">
              <v:path arrowok="t"/>
              <v:fill type="solid"/>
            </v:shape>
            <v:shape style="position:absolute;left:944;top:16122;width:485;height:211" coordorigin="944,16122" coordsize="485,211" path="m1365,16271l1184,16271,1365,16271xe" filled="true" fillcolor="#231f20" stroked="false">
              <v:path arrowok="t"/>
              <v:fill type="solid"/>
            </v:shape>
            <v:shape style="position:absolute;left:1034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78.082001pt;margin-top:806.106995pt;width:.1pt;height:4.45pt;mso-position-horizontal-relative:page;mso-position-vertical-relative:page;z-index:-40792" coordorigin="1562,16122" coordsize="2,89">
          <v:shape style="position:absolute;left:1562;top:16122;width:2;height:89" coordorigin="1562,16122" coordsize="0,89" path="m1562,16122l1562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79.537003pt;margin-top:806.061707pt;width:3.95pt;height:4.5pt;mso-position-horizontal-relative:page;mso-position-vertical-relative:page;z-index:-40768" coordorigin="1591,16121" coordsize="79,90">
          <v:shape style="position:absolute;left:1591;top:16121;width:79;height:90" coordorigin="1591,16121" coordsize="79,90" path="m1653,16121l1642,16121,1622,16124,1605,16133,1595,16148,1591,16167,1591,16180,1595,16192,1603,16199,1612,16207,1623,16211,1652,16211,1663,16208,1670,16206,1670,16195,1640,16195,1629,16193,1620,16188,1614,16178,1612,16166,1614,16154,1621,16145,1630,16139,1642,16138,1664,16138,1667,16125,1662,16123,1653,16121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70,16160l1636,16160,1636,16175,1650,16175,1650,16194,1649,16195,1645,16195,1670,16195,1670,16160xe" filled="true" fillcolor="#231f20" stroked="false">
            <v:path arrowok="t"/>
            <v:fill type="solid"/>
          </v:shape>
          <v:shape style="position:absolute;left:1591;top:16121;width:79;height:90" coordorigin="1591,16121" coordsize="79,90" path="m1664,16138l1652,16138,1658,16139,1663,16141,1664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00.587097pt;margin-top:806.061707pt;width:3.95pt;height:4.5pt;mso-position-horizontal-relative:page;mso-position-vertical-relative:page;z-index:-40744" coordorigin="2012,16121" coordsize="79,90">
          <v:shape style="position:absolute;left:2012;top:16121;width:79;height:90" coordorigin="2012,16121" coordsize="79,90" path="m2074,16121l2063,16121,2043,16124,2026,16133,2016,16148,2012,16167,2012,16180,2016,16192,2024,16199,2033,16207,2044,16211,2073,16211,2084,16208,2091,16206,2091,16195,2061,16195,2050,16193,2041,16188,2035,16178,2033,16166,2035,16154,2042,16145,2051,16139,2063,16138,2085,16138,2088,16125,2083,16123,2074,16121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91,16160l2057,16160,2057,16175,2071,16175,2071,16194,2070,16195,2066,16195,2091,16195,2091,16160xe" filled="true" fillcolor="#231f20" stroked="false">
            <v:path arrowok="t"/>
            <v:fill type="solid"/>
          </v:shape>
          <v:shape style="position:absolute;left:2012;top:16121;width:79;height:90" coordorigin="2012,16121" coordsize="79,90" path="m2085,16138l2073,16138,2079,16139,2084,16141,2085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3.854897pt;margin-top:806.106995pt;width:2.8pt;height:4.45pt;mso-position-horizontal-relative:page;mso-position-vertical-relative:page;z-index:-40720" coordorigin="1477,16122" coordsize="56,89">
          <v:shape style="position:absolute;left:1477;top:16122;width:56;height:89" coordorigin="1477,16122" coordsize="56,89" path="m1497,16122l1477,16122,1477,16210,1533,16210,1533,16194,1497,16194,1497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4.704201pt;margin-top:806.107117pt;width:3.7pt;height:4.45pt;mso-position-horizontal-relative:page;mso-position-vertical-relative:page;z-index:-40696" coordorigin="1694,16122" coordsize="74,89">
          <v:shape style="position:absolute;left:1694;top:16122;width:74;height:89" coordorigin="1694,16122" coordsize="74,89" path="m1714,16122l1694,16122,1694,16210,1714,16210,1714,16173,1768,16173,1768,16156,1714,16156,1714,16122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73l1748,16173,1748,16210,1768,16210,1768,16173xe" filled="true" fillcolor="#231f20" stroked="false">
            <v:path arrowok="t"/>
            <v:fill type="solid"/>
          </v:shape>
          <v:shape style="position:absolute;left:1694;top:16122;width:74;height:89" coordorigin="1694,16122" coordsize="74,89" path="m1768,16122l1748,16122,1748,16156,1768,16156,1768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89.341599pt;margin-top:806.106995pt;width:3.45pt;height:4.45pt;mso-position-horizontal-relative:page;mso-position-vertical-relative:page;z-index:-40672" coordorigin="1787,16122" coordsize="69,89">
          <v:shape style="position:absolute;left:1787;top:16122;width:69;height:89" coordorigin="1787,16122" coordsize="69,89" path="m1831,16139l1811,16139,1811,16210,1831,16210,1831,16139xe" filled="true" fillcolor="#231f20" stroked="false">
            <v:path arrowok="t"/>
            <v:fill type="solid"/>
          </v:shape>
          <v:shape style="position:absolute;left:1787;top:16122;width:69;height:89" coordorigin="1787,16122" coordsize="69,89" path="m1856,16122l1787,16122,1787,16139,1856,16139,1856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95.970703pt;margin-top:806.106995pt;width:3.75pt;height:4.45pt;mso-position-horizontal-relative:page;mso-position-vertical-relative:page;z-index:-40648" coordorigin="1919,16122" coordsize="75,89">
          <v:shape style="position:absolute;left:1919;top:16122;width:75;height:89" coordorigin="1919,16122" coordsize="75,89" path="m1943,16122l1919,16122,1919,16210,1938,16210,1938,16161,1938,16155,1937,16145,1956,16145,1943,16122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56,16145l1938,16145,1942,16155,1948,16167,1972,16210,1994,16210,1994,16185,1976,16185,1972,16175,1967,16164,1956,16145xe" filled="true" fillcolor="#231f20" stroked="false">
            <v:path arrowok="t"/>
            <v:fill type="solid"/>
          </v:shape>
          <v:shape style="position:absolute;left:1919;top:16122;width:75;height:89" coordorigin="1919,16122" coordsize="75,89" path="m1994,16122l1975,16122,1975,16164,1975,16173,1977,16185,1994,16185,199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9.3932pt;margin-top:807.017822pt;width:10.85pt;height:13pt;mso-position-horizontal-relative:page;mso-position-vertical-relative:page;z-index:-40624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1.481903pt;margin-top:805.598999pt;width:34.050pt;height:11.55pt;mso-position-horizontal-relative:page;mso-position-vertical-relative:page;z-index:-40600" coordorigin="10230,16112" coordsize="681,231">
          <v:group style="position:absolute;left:10230;top:16243;width:61;height:91" coordorigin="10230,16243" coordsize="61,91">
            <v:shape style="position:absolute;left:10230;top:16243;width:61;height:91" coordorigin="10230,16243" coordsize="61,91" path="m10234,16312l10230,16328,10235,16331,10245,16333,10255,16333,10270,16331,10282,16325,10288,16317,10247,16317,10239,16314,10234,16312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74,16243l10264,16243,10250,16245,10240,16250,10233,16259,10231,16269,10231,16282,10240,16290,10255,16295,10266,16299,10270,16302,10270,16313,10265,16317,10288,16317,10288,16317,10290,16306,10290,16294,10283,16285,10256,16275,10251,16273,10251,16263,10255,16259,10283,16259,10287,16247,10281,16245,10274,16243xe" filled="true" fillcolor="#231f20" stroked="false">
              <v:path arrowok="t"/>
              <v:fill type="solid"/>
            </v:shape>
            <v:shape style="position:absolute;left:10230;top:16243;width:61;height:91" coordorigin="10230,16243" coordsize="61,91" path="m10283,16259l10272,16259,10279,16261,10282,16263,10283,16259xe" filled="true" fillcolor="#231f20" stroked="false">
              <v:path arrowok="t"/>
              <v:fill type="solid"/>
            </v:shape>
          </v:group>
          <v:group style="position:absolute;left:10642;top:16122;width:2;height:210" coordorigin="10642,16122" coordsize="2,210">
            <v:shape style="position:absolute;left:10642;top:16122;width:2;height:210" coordorigin="10642,16122" coordsize="0,210" path="m10642,16122l10642,16332e" filled="false" stroked="true" strokeweight="1.016pt" strokecolor="#231f20">
              <v:path arrowok="t"/>
            </v:shape>
          </v:group>
          <v:group style="position:absolute;left:10850;top:16243;width:61;height:91" coordorigin="10850,16243" coordsize="61,91">
            <v:shape style="position:absolute;left:10850;top:16243;width:61;height:91" coordorigin="10850,16243" coordsize="61,91" path="m10854,16312l10850,16328,10855,16331,10865,16333,10875,16333,10891,16331,10902,16325,10908,16317,10868,16317,10859,16314,10854,16312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895,16243l10885,16243,10871,16245,10860,16250,10853,16259,10851,16269,10851,16282,10861,16290,10876,16295,10886,16299,10890,16302,10890,16313,10885,16317,10908,16317,10908,16317,10911,16306,10911,16294,10903,16285,10876,16275,10871,16273,10871,16263,10876,16259,10904,16259,10907,16247,10902,16245,10895,16243xe" filled="true" fillcolor="#231f20" stroked="false">
              <v:path arrowok="t"/>
              <v:fill type="solid"/>
            </v:shape>
            <v:shape style="position:absolute;left:10850;top:16243;width:61;height:91" coordorigin="10850,16243" coordsize="61,91" path="m10904,16259l10893,16259,10899,16261,10903,16263,10904,16259xe" filled="true" fillcolor="#231f20" stroked="false">
              <v:path arrowok="t"/>
              <v:fill type="solid"/>
            </v:shape>
          </v:group>
          <v:group style="position:absolute;left:10763;top:16244;width:74;height:89" coordorigin="10763,16244" coordsize="74,89">
            <v:shape style="position:absolute;left:10763;top:16244;width:74;height:89" coordorigin="10763,16244" coordsize="74,89" path="m10786,16244l10763,16244,10763,16332,10781,16332,10781,16283,10781,16277,10780,16267,10799,16267,10786,16244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799,16267l10781,16267,10785,16277,10791,16289,10815,16332,10836,16332,10836,16306,10819,16306,10815,16296,10810,16285,10799,16267xe" filled="true" fillcolor="#231f20" stroked="false">
              <v:path arrowok="t"/>
              <v:fill type="solid"/>
            </v:shape>
            <v:shape style="position:absolute;left:10763;top:16244;width:74;height:89" coordorigin="10763,16244" coordsize="74,89" path="m10836,16244l10817,16244,10818,16289,10818,16295,10819,16306,10836,16306,10836,16244xe" filled="true" fillcolor="#231f20" stroked="false">
              <v:path arrowok="t"/>
              <v:fill type="solid"/>
            </v:shape>
          </v:group>
          <v:group style="position:absolute;left:10665;top:16242;width:85;height:92" coordorigin="10665,16242" coordsize="85,92">
            <v:shape style="position:absolute;left:10665;top:16242;width:85;height:92" coordorigin="10665,16242" coordsize="85,92" path="m10708,16242l10690,16246,10677,16256,10668,16270,10665,16289,10668,16306,10676,16320,10689,16330,10707,16333,10724,16330,10738,16321,10740,16318,10694,16318,10686,16305,10686,16271,10694,16258,10741,16258,10739,16256,10726,16246,10708,16242xe" filled="true" fillcolor="#231f20" stroked="false">
              <v:path arrowok="t"/>
              <v:fill type="solid"/>
            </v:shape>
            <v:shape style="position:absolute;left:10665;top:16242;width:85;height:92" coordorigin="10665,16242" coordsize="85,92" path="m10741,16258l10721,16258,10729,16272,10729,16305,10721,16318,10740,16318,10747,16307,10750,16287,10747,16270,10741,16258xe" filled="true" fillcolor="#231f20" stroked="false">
              <v:path arrowok="t"/>
              <v:fill type="solid"/>
            </v:shape>
          </v:group>
          <v:group style="position:absolute;left:10547;top:16244;width:68;height:89" coordorigin="10547,16244" coordsize="68,89">
            <v:shape style="position:absolute;left:10547;top:16244;width:68;height:89" coordorigin="10547,16244" coordsize="68,89" path="m10590,16261l10571,16261,10571,16332,10590,16332,10590,16261xe" filled="true" fillcolor="#231f20" stroked="false">
              <v:path arrowok="t"/>
              <v:fill type="solid"/>
            </v:shape>
            <v:shape style="position:absolute;left:10547;top:16244;width:68;height:89" coordorigin="10547,16244" coordsize="68,89" path="m10615,16244l10547,16244,10547,16261,10615,16261,10615,16244xe" filled="true" fillcolor="#231f20" stroked="false">
              <v:path arrowok="t"/>
              <v:fill type="solid"/>
            </v:shape>
          </v:group>
          <v:group style="position:absolute;left:10462;top:16244;width:73;height:90" coordorigin="10462,16244" coordsize="73,90">
            <v:shape style="position:absolute;left:10462;top:16244;width:73;height:90" coordorigin="10462,16244" coordsize="73,90" path="m10482,16244l10462,16244,10462,16293,10464,16311,10471,16324,10482,16331,10497,16333,10513,16331,10524,16324,10528,16318,10488,16318,10482,16310,10482,16244xe" filled="true" fillcolor="#231f20" stroked="false">
              <v:path arrowok="t"/>
              <v:fill type="solid"/>
            </v:shape>
            <v:shape style="position:absolute;left:10462;top:16244;width:73;height:90" coordorigin="10462,16244" coordsize="73,90" path="m10534,16244l10514,16244,10514,16310,10508,16318,10528,16318,10531,16311,10532,16310,10534,16293,10534,16244xe" filled="true" fillcolor="#231f20" stroked="false">
              <v:path arrowok="t"/>
              <v:fill type="solid"/>
            </v:shape>
          </v:group>
          <v:group style="position:absolute;left:10399;top:16244;width:54;height:89" coordorigin="10399,16244" coordsize="54,89">
            <v:shape style="position:absolute;left:10399;top:16244;width:54;height:89" coordorigin="10399,16244" coordsize="54,89" path="m10419,16244l10399,16244,10399,16332,10452,16332,10452,16315,10419,16315,10419,16244xe" filled="true" fillcolor="#231f20" stroked="false">
              <v:path arrowok="t"/>
              <v:fill type="solid"/>
            </v:shape>
          </v:group>
          <v:group style="position:absolute;left:10302;top:16242;width:85;height:92" coordorigin="10302,16242" coordsize="85,92">
            <v:shape style="position:absolute;left:10302;top:16242;width:85;height:92" coordorigin="10302,16242" coordsize="85,92" path="m10345,16242l10327,16246,10313,16256,10305,16270,10302,16289,10304,16306,10313,16320,10326,16330,10343,16333,10361,16330,10375,16321,10377,16318,10331,16318,10323,16305,10323,16271,10331,16258,10377,16258,10376,16256,10363,16246,10345,16242xe" filled="true" fillcolor="#231f20" stroked="false">
              <v:path arrowok="t"/>
              <v:fill type="solid"/>
            </v:shape>
            <v:shape style="position:absolute;left:10302;top:16242;width:85;height:92" coordorigin="10302,16242" coordsize="85,92" path="m10377,16258l10358,16258,10365,16272,10365,16305,10358,16318,10377,16318,10383,16307,10387,16287,10384,16270,10377,16258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85.016602pt;margin-top:806.103943pt;width:24.25pt;height:10.55pt;mso-position-horizontal-relative:page;mso-position-vertical-relative:page;z-index:-40576" coordorigin="9700,16122" coordsize="485,211">
          <v:group style="position:absolute;left:9700;top:16122;width:485;height:211" coordorigin="9700,16122" coordsize="485,211">
            <v:shape style="position:absolute;left:9700;top:16122;width:485;height:211" coordorigin="9700,16122" coordsize="485,211" path="m9731,16122l9700,16122,9801,16318,9808,16332,10140,16332,10157,16330,10172,16323,10182,16310,10183,16305,9825,16305,9820,16296,9734,16129,9731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82,16122l9986,16122,9980,16133,9897,16296,9892,16305,9923,16305,9926,16298,9937,16278,9940,16271,10121,16271,10124,16268,10124,16248,10121,16244,9967,16244,9959,16234,9964,16225,9998,16158,10003,16149,10182,16149,10185,16146,10185,16125,10182,16122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49,16183l10023,16183,10020,16190,10013,16204,10009,16210,10149,16210,10158,16219,10158,16296,10149,16305,10183,16305,10185,16292,10185,16219,10182,16206,10174,16194,10162,16186,10149,16183xe" filled="true" fillcolor="#231f20" stroked="false">
              <v:path arrowok="t"/>
              <v:fill type="solid"/>
            </v:shape>
            <v:shape style="position:absolute;left:9700;top:16122;width:485;height:211" coordorigin="9700,16122" coordsize="485,211" path="m10121,16271l9940,16271,10121,16271xe" filled="true" fillcolor="#231f20" stroked="false">
              <v:path arrowok="t"/>
              <v:fill type="solid"/>
            </v:shape>
            <v:shape style="position:absolute;left:9790;top:16122;width:137;height:122" type="#_x0000_t75" stroked="false">
              <v:imagedata r:id="rId1" o:title=""/>
            </v:shape>
          </v:group>
          <w10:wrap type="none"/>
        </v:group>
      </w:pict>
    </w:r>
    <w:r>
      <w:rPr/>
      <w:pict>
        <v:group style="position:absolute;margin-left:515.893005pt;margin-top:806.106995pt;width:.1pt;height:4.45pt;mso-position-horizontal-relative:page;mso-position-vertical-relative:page;z-index:-40552" coordorigin="10318,16122" coordsize="2,89">
          <v:shape style="position:absolute;left:10318;top:16122;width:2;height:89" coordorigin="10318,16122" coordsize="0,89" path="m10318,16122l10318,16210e" filled="false" stroked="true" strokeweight="1.01pt" strokecolor="#231f20">
            <v:path arrowok="t"/>
          </v:shape>
          <w10:wrap type="none"/>
        </v:group>
      </w:pict>
    </w:r>
    <w:r>
      <w:rPr/>
      <w:pict>
        <v:group style="position:absolute;margin-left:517.348022pt;margin-top:806.061707pt;width:3.95pt;height:4.5pt;mso-position-horizontal-relative:page;mso-position-vertical-relative:page;z-index:-40528" coordorigin="10347,16121" coordsize="79,90">
          <v:shape style="position:absolute;left:10347;top:16121;width:79;height:90" coordorigin="10347,16121" coordsize="79,90" path="m10410,16121l10398,16121,10378,16124,10362,16133,10351,16148,10347,16167,10347,16180,10351,16192,10360,16199,10368,16207,10380,16211,10408,16211,10420,16208,10426,16206,10426,16195,10397,16195,10385,16193,10376,16188,10370,16178,10368,16166,10370,16154,10377,16145,10386,16139,10398,16138,10420,16138,10423,16125,10419,16123,10410,16121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6,16160l10393,16160,10393,16175,10406,16175,10406,16194,10405,16195,10401,16195,10426,16195,10426,16160xe" filled="true" fillcolor="#231f20" stroked="false">
            <v:path arrowok="t"/>
            <v:fill type="solid"/>
          </v:shape>
          <v:shape style="position:absolute;left:10347;top:16121;width:79;height:90" coordorigin="10347,16121" coordsize="79,90" path="m10420,16138l10408,16138,10414,16139,10419,16141,10420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8.398193pt;margin-top:806.061707pt;width:3.95pt;height:4.5pt;mso-position-horizontal-relative:page;mso-position-vertical-relative:page;z-index:-40504" coordorigin="10768,16121" coordsize="79,90">
          <v:shape style="position:absolute;left:10768;top:16121;width:79;height:90" coordorigin="10768,16121" coordsize="79,90" path="m10831,16121l10819,16121,10799,16124,10783,16133,10772,16148,10768,16167,10768,16180,10772,16192,10781,16199,10789,16207,10801,16211,10829,16211,10841,16208,10847,16206,10847,16195,10818,16195,10806,16193,10797,16188,10791,16178,10789,16166,10792,16154,10798,16145,10807,16139,10819,16138,10841,16138,10844,16125,10840,16123,10831,16121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7,16160l10814,16160,10814,16175,10827,16175,10827,16194,10826,16195,10822,16195,10847,16195,10847,16160xe" filled="true" fillcolor="#231f20" stroked="false">
            <v:path arrowok="t"/>
            <v:fill type="solid"/>
          </v:shape>
          <v:shape style="position:absolute;left:10768;top:16121;width:79;height:90" coordorigin="10768,16121" coordsize="79,90" path="m10841,16138l10829,16138,10835,16139,10840,16141,10841,16138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665894pt;margin-top:806.106995pt;width:2.8pt;height:4.45pt;mso-position-horizontal-relative:page;mso-position-vertical-relative:page;z-index:-40480" coordorigin="10233,16122" coordsize="56,89">
          <v:shape style="position:absolute;left:10233;top:16122;width:56;height:89" coordorigin="10233,16122" coordsize="56,89" path="m10254,16122l10233,16122,10233,16210,10289,16210,10289,16194,10254,16194,1025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2.51532pt;margin-top:806.107117pt;width:3.7pt;height:4.45pt;mso-position-horizontal-relative:page;mso-position-vertical-relative:page;z-index:-40456" coordorigin="10450,16122" coordsize="74,89">
          <v:shape style="position:absolute;left:10450;top:16122;width:74;height:89" coordorigin="10450,16122" coordsize="74,89" path="m10471,16122l10450,16122,10450,16210,10471,16210,10471,16173,10524,16173,10524,16156,10471,16156,10471,16122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73l10504,16173,10504,16210,10524,16210,10524,16173xe" filled="true" fillcolor="#231f20" stroked="false">
            <v:path arrowok="t"/>
            <v:fill type="solid"/>
          </v:shape>
          <v:shape style="position:absolute;left:10450;top:16122;width:74;height:89" coordorigin="10450,16122" coordsize="74,89" path="m10524,16122l10504,16122,10504,16156,10524,16156,10524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7.152588pt;margin-top:806.106995pt;width:3.45pt;height:4.45pt;mso-position-horizontal-relative:page;mso-position-vertical-relative:page;z-index:-40432" coordorigin="10543,16122" coordsize="69,89">
          <v:shape style="position:absolute;left:10543;top:16122;width:69;height:89" coordorigin="10543,16122" coordsize="69,89" path="m10587,16139l10567,16139,10567,16210,10587,16210,10587,16139xe" filled="true" fillcolor="#231f20" stroked="false">
            <v:path arrowok="t"/>
            <v:fill type="solid"/>
          </v:shape>
          <v:shape style="position:absolute;left:10543;top:16122;width:69;height:89" coordorigin="10543,16122" coordsize="69,89" path="m10612,16122l10543,16122,10543,16139,10612,16139,10612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33.781677pt;margin-top:806.106995pt;width:3.75pt;height:4.45pt;mso-position-horizontal-relative:page;mso-position-vertical-relative:page;z-index:-40408" coordorigin="10676,16122" coordsize="75,89">
          <v:shape style="position:absolute;left:10676;top:16122;width:75;height:89" coordorigin="10676,16122" coordsize="75,89" path="m10699,16122l10676,16122,10676,16210,10694,16210,10694,16161,10694,16155,10693,16145,10713,16145,10699,16122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13,16145l10694,16145,10698,16155,10704,16167,10709,16176,10729,16210,10750,16210,10750,16185,10733,16185,10728,16175,10723,16164,10713,16145xe" filled="true" fillcolor="#231f20" stroked="false">
            <v:path arrowok="t"/>
            <v:fill type="solid"/>
          </v:shape>
          <v:shape style="position:absolute;left:10676;top:16122;width:75;height:89" coordorigin="10676,16122" coordsize="75,89" path="m10750,16122l10731,16122,10731,16164,10732,16173,10733,16185,10750,16185,10750,16122xe" filled="true" fillcolor="#231f2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65.062378pt;margin-top:807.017822pt;width:10.85pt;height:13pt;mso-position-horizontal-relative:page;mso-position-vertical-relative:page;z-index:-40384" type="#_x0000_t202" filled="false" stroked="false">
          <v:textbox inset="0,0,0,0">
            <w:txbxContent>
              <w:p>
                <w:pPr>
                  <w:spacing w:line="254" w:lineRule="exact" w:before="0"/>
                  <w:ind w:left="40" w:right="0" w:firstLine="0"/>
                  <w:jc w:val="left"/>
                  <w:rPr>
                    <w:rFonts w:ascii="Futura Light" w:hAnsi="Futura Light" w:cs="Futura Light" w:eastAsia="Futura Light" w:hint="default"/>
                    <w:sz w:val="22"/>
                    <w:szCs w:val="22"/>
                  </w:rPr>
                </w:pPr>
                <w:r>
                  <w:rPr>
                    <w:rFonts w:ascii="Futura Light"/>
                    <w:color w:val="231F20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Futura Light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Futura Light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276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273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271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063pt;margin-top:20.050108pt;width:141.85pt;height:19pt;mso-position-horizontal-relative:page;mso-position-vertical-relative:page;z-index:-4268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4021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4019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4016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165.1pt;height:19pt;mso-position-horizontal-relative:page;mso-position-vertical-relative:page;z-index:-4014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 w:hAnsi="Futura Book"/>
                    <w:color w:val="231F20"/>
                    <w:sz w:val="34"/>
                  </w:rPr>
                  <w:t>BÜROBELEUCHTUNG</w:t>
                </w:r>
                <w:r>
                  <w:rPr>
                    <w:rFonts w:ascii="Futura Book" w:hAns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012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009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007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4004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4002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00.8pt;height:19pt;mso-position-horizontal-relative:page;mso-position-vertical-relative:page;z-index:-4000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STRASSENBELEUCHTUNG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3997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3995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3992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00.8pt;height:19pt;mso-position-horizontal-relative:page;mso-position-vertical-relative:page;z-index:-3990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STRASSENBELEUCHTUNG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3988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3985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3983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3980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3978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01.2pt;height:19pt;mso-position-horizontal-relative:page;mso-position-vertical-relative:page;z-index:-3976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INDUSTRIEBELEUCHTUNG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3973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3971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3968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01.2pt;height:19pt;mso-position-horizontal-relative:page;mso-position-vertical-relative:page;z-index:-3966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INDUSTRIEBELEUCHTUNG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3964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3961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3959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3956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3954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164.8pt;height:19pt;mso-position-horizontal-relative:page;mso-position-vertical-relative:page;z-index:-3952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SHOPBELEUCHTUNG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3949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3947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3944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164.8pt;height:19pt;mso-position-horizontal-relative:page;mso-position-vertical-relative:page;z-index:-3942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SHOPBELEUCHTUNG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3940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3937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3935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3932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3930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27.45pt;height:19pt;mso-position-horizontal-relative:page;mso-position-vertical-relative:page;z-index:-3928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WOHNRAUMBELEUCHTUNG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3925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3923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3920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227.45pt;height:19pt;mso-position-horizontal-relative:page;mso-position-vertical-relative:page;z-index:-3918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WOHNRAUMBELEUCHTUNG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3916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3913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3911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3908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3906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39040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39016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38992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2184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2160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2136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42112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1608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1584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1560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41536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1032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1008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0984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4096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7.637695pt;margin-top:56.901814pt;width:297.650pt;height:170.1pt;mso-position-horizontal-relative:page;mso-position-vertical-relative:page;z-index:-40936" coordorigin="5953,1138" coordsize="5953,3402">
          <v:shape style="position:absolute;left:5953;top:1138;width:5953;height:3402" coordorigin="5953,1138" coordsize="5953,3402" path="m11906,1138l6123,1138,6025,1141,5974,1159,5955,1210,5953,1308,5953,4370,5955,4468,5974,4518,6025,4537,6123,4540,11906,4540,11906,1138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0pt;margin-top:56.986115pt;width:283.5pt;height:170pt;mso-position-horizontal-relative:page;mso-position-vertical-relative:page;z-index:-40912" coordorigin="0,1140" coordsize="5670,3400">
          <v:group style="position:absolute;left:10;top:1150;width:5650;height:3380" coordorigin="10,1150" coordsize="5650,3380">
            <v:shape style="position:absolute;left:10;top:1150;width:5650;height:3380" coordorigin="10,1150" coordsize="5650,3380" path="m5489,1150l10,1150,10,4530,5489,4530,5588,4527,5638,4508,5657,4458,5659,4360,5659,1320,5657,1221,5638,1171,5588,1152,5489,1150xe" filled="true" fillcolor="#ffcb04" stroked="false">
              <v:path arrowok="t"/>
              <v:fill type="solid"/>
            </v:shape>
          </v:group>
          <v:group style="position:absolute;left:10;top:1150;width:5650;height:3380" coordorigin="10,1150" coordsize="5650,3380">
            <v:shape style="position:absolute;left:10;top:1150;width:5650;height:3380" coordorigin="10,1150" coordsize="5650,3380" path="m10,1150l10,4530,5489,4530,5588,4527,5638,4508,5657,4458,5659,4360,5659,1320,5657,1221,5638,1171,5588,1152,5489,1150,10,1150xe" filled="false" stroked="true" strokeweight="1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81.303047pt;width:170.6pt;height:61.55pt;mso-position-horizontal-relative:page;mso-position-vertical-relative:page;z-index:-40888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137.450pt;height:19pt;mso-position-horizontal-relative:page;mso-position-vertical-relative:page;z-index:-4086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/>
                    <w:color w:val="231F20"/>
                    <w:sz w:val="34"/>
                  </w:rPr>
                  <w:t>SMART</w:t>
                </w:r>
                <w:r>
                  <w:rPr>
                    <w:rFonts w:ascii="Futura Book"/>
                    <w:color w:val="231F20"/>
                    <w:spacing w:val="-8"/>
                    <w:sz w:val="34"/>
                  </w:rPr>
                  <w:t> </w:t>
                </w:r>
                <w:r>
                  <w:rPr>
                    <w:rFonts w:ascii="Futura Book"/>
                    <w:color w:val="231F20"/>
                    <w:sz w:val="34"/>
                  </w:rPr>
                  <w:t>LIGHTING</w:t>
                </w:r>
                <w:r>
                  <w:rPr>
                    <w:rFonts w:asci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0.202911pt;margin-top:-.000013pt;width:244.7pt;height:44.9pt;mso-position-horizontal-relative:page;mso-position-vertical-relative:page;z-index:-40360" coordorigin="804,0" coordsize="4894,898">
          <v:shape style="position:absolute;left:804;top:0;width:4894;height:898" coordorigin="804,0" coordsize="4894,898" path="m804,0l804,204,805,344,805,453,805,537,805,599,805,674,805,727,815,810,843,860,890,886,956,896,1040,897,5698,897e" filled="false" stroked="true" strokeweight="1pt" strokecolor="#ffcb04">
            <v:path arrowok="t"/>
          </v:shape>
          <w10:wrap type="none"/>
        </v:group>
      </w:pict>
    </w:r>
    <w:r>
      <w:rPr/>
      <w:pict>
        <v:group style="position:absolute;margin-left:297.637695pt;margin-top:56.817616pt;width:297.650pt;height:170.1pt;mso-position-horizontal-relative:page;mso-position-vertical-relative:page;z-index:-40336" coordorigin="5953,1136" coordsize="5953,3402">
          <v:shape style="position:absolute;left:5953;top:1136;width:5953;height:3402" coordorigin="5953,1136" coordsize="5953,3402" path="m11906,1136l6123,1136,6025,1139,5974,1158,5955,1208,5953,1306,5953,4368,5955,4466,5974,4517,6025,4535,6123,4538,11906,4538,11906,1136xe" filled="true" fillcolor="#d1d3d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-.5pt;margin-top:56.901814pt;width:284pt;height:170pt;mso-position-horizontal-relative:page;mso-position-vertical-relative:page;z-index:-40312" coordorigin="-10,1138" coordsize="5680,3400">
          <v:group style="position:absolute;left:0;top:1148;width:5660;height:3380" coordorigin="0,1148" coordsize="5660,3380">
            <v:shape style="position:absolute;left:0;top:1148;width:5660;height:3380" coordorigin="0,1148" coordsize="5660,3380" path="m5489,1148l0,1148,0,4528,5489,4528,5588,4525,5638,4507,5657,4456,5659,4358,5659,1318,5657,1220,5638,1169,5588,1151,5489,1148xe" filled="true" fillcolor="#ffcb04" stroked="false">
              <v:path arrowok="t"/>
              <v:fill type="solid"/>
            </v:shape>
          </v:group>
          <v:group style="position:absolute;left:0;top:1148;width:5660;height:3380" coordorigin="0,1148" coordsize="5660,3380">
            <v:shape style="position:absolute;left:0;top:1148;width:5660;height:3380" coordorigin="0,1148" coordsize="5660,3380" path="m0,4528l5489,4528,5588,4525,5638,4507,5657,4456,5659,4358,5659,1318,5657,1220,5638,1169,5588,1151,5489,1148,0,1148e" filled="false" stroked="true" strokeweight="1.0pt" strokecolor="#ffcb04">
              <v:path arrowok="t"/>
            </v:shape>
          </v:group>
          <w10:wrap type="none"/>
        </v:group>
      </w:pict>
    </w:r>
    <w:r>
      <w:rPr/>
      <w:pict>
        <v:shape style="position:absolute;margin-left:48.6063pt;margin-top:20.050108pt;width:141.85pt;height:19pt;mso-position-horizontal-relative:page;mso-position-vertical-relative:page;z-index:-4028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Light" w:hAnsi="Futura Light" w:cs="Futura Light" w:eastAsia="Futura Light" w:hint="default"/>
                    <w:sz w:val="34"/>
                    <w:szCs w:val="34"/>
                  </w:rPr>
                </w:pPr>
                <w:r>
                  <w:rPr>
                    <w:rFonts w:ascii="Futura Light"/>
                    <w:color w:val="231F20"/>
                    <w:sz w:val="34"/>
                  </w:rPr>
                  <w:t>Pressemappe 2016</w:t>
                </w:r>
                <w:r>
                  <w:rPr>
                    <w:rFonts w:ascii="Futura Light"/>
                    <w:sz w:val="3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81.303047pt;width:170.6pt;height:61.55pt;mso-position-horizontal-relative:page;mso-position-vertical-relative:page;z-index:-40264" type="#_x0000_t202" filled="false" stroked="false">
          <v:textbox inset="0,0,0,0">
            <w:txbxContent>
              <w:p>
                <w:pPr>
                  <w:spacing w:line="564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5. </w:t>
                </w:r>
                <w:r>
                  <w:rPr>
                    <w:rFonts w:ascii="Futura Book"/>
                    <w:color w:val="FFFFFF"/>
                    <w:spacing w:val="-4"/>
                    <w:sz w:val="51"/>
                  </w:rPr>
                  <w:t>PRODUKT-</w:t>
                </w:r>
                <w:r>
                  <w:rPr>
                    <w:rFonts w:ascii="Futura Book"/>
                    <w:spacing w:val="-4"/>
                    <w:sz w:val="51"/>
                  </w:rPr>
                </w:r>
              </w:p>
              <w:p>
                <w:pPr>
                  <w:spacing w:line="648" w:lineRule="exact" w:before="18"/>
                  <w:ind w:left="648" w:right="0" w:firstLine="0"/>
                  <w:jc w:val="left"/>
                  <w:rPr>
                    <w:rFonts w:ascii="Futura Book" w:hAnsi="Futura Book" w:cs="Futura Book" w:eastAsia="Futura Book" w:hint="default"/>
                    <w:sz w:val="51"/>
                    <w:szCs w:val="51"/>
                  </w:rPr>
                </w:pPr>
                <w:r>
                  <w:rPr>
                    <w:rFonts w:ascii="Futura Book"/>
                    <w:color w:val="FFFFFF"/>
                    <w:sz w:val="51"/>
                  </w:rPr>
                  <w:t>NEUHEITEN</w:t>
                </w:r>
                <w:r>
                  <w:rPr>
                    <w:rFonts w:ascii="Futura Book"/>
                    <w:sz w:val="5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.6063pt;margin-top:167.258896pt;width:165.1pt;height:19pt;mso-position-horizontal-relative:page;mso-position-vertical-relative:page;z-index:-4024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Futura Book" w:hAnsi="Futura Book" w:cs="Futura Book" w:eastAsia="Futura Book" w:hint="default"/>
                    <w:sz w:val="34"/>
                    <w:szCs w:val="34"/>
                  </w:rPr>
                </w:pPr>
                <w:r>
                  <w:rPr>
                    <w:rFonts w:ascii="Futura Book" w:hAnsi="Futura Book"/>
                    <w:color w:val="231F20"/>
                    <w:sz w:val="34"/>
                  </w:rPr>
                  <w:t>BÜROBELEUCHTUNG</w:t>
                </w:r>
                <w:r>
                  <w:rPr>
                    <w:rFonts w:ascii="Futura Book" w:hAnsi="Futura Book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."/>
      <w:lvlJc w:val="left"/>
      <w:pPr>
        <w:ind w:left="1620" w:hanging="629"/>
        <w:jc w:val="left"/>
      </w:pPr>
      <w:rPr>
        <w:rFonts w:hint="default" w:ascii="Futura Book" w:hAnsi="Futura Book" w:eastAsia="Futura Book"/>
        <w:color w:val="FFFFFF"/>
        <w:w w:val="100"/>
        <w:sz w:val="51"/>
        <w:szCs w:val="51"/>
      </w:rPr>
    </w:lvl>
    <w:lvl w:ilvl="1">
      <w:start w:val="1"/>
      <w:numFmt w:val="bullet"/>
      <w:lvlText w:val="•"/>
      <w:lvlJc w:val="left"/>
      <w:pPr>
        <w:ind w:left="6266" w:hanging="171"/>
      </w:pPr>
      <w:rPr>
        <w:rFonts w:hint="default" w:ascii="Futura Light" w:hAnsi="Futura Light" w:eastAsia="Futura Light"/>
        <w:color w:val="231F20"/>
        <w:w w:val="99"/>
        <w:sz w:val="17"/>
        <w:szCs w:val="17"/>
      </w:rPr>
    </w:lvl>
    <w:lvl w:ilvl="2">
      <w:start w:val="1"/>
      <w:numFmt w:val="bullet"/>
      <w:lvlText w:val="•"/>
      <w:lvlJc w:val="left"/>
      <w:pPr>
        <w:ind w:left="688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1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4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69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9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23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50" w:hanging="17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620" w:hanging="629"/>
        <w:jc w:val="left"/>
      </w:pPr>
      <w:rPr>
        <w:rFonts w:hint="default" w:ascii="Futura Book" w:hAnsi="Futura Book" w:eastAsia="Futura Book"/>
        <w:color w:val="FFFFFF"/>
        <w:w w:val="100"/>
        <w:sz w:val="51"/>
        <w:szCs w:val="51"/>
      </w:rPr>
    </w:lvl>
    <w:lvl w:ilvl="1">
      <w:start w:val="1"/>
      <w:numFmt w:val="bullet"/>
      <w:lvlText w:val="•"/>
      <w:lvlJc w:val="left"/>
      <w:pPr>
        <w:ind w:left="6264" w:hanging="171"/>
      </w:pPr>
      <w:rPr>
        <w:rFonts w:hint="default" w:ascii="Futura Light" w:hAnsi="Futura Light" w:eastAsia="Futura Light"/>
        <w:color w:val="231F20"/>
        <w:w w:val="99"/>
        <w:sz w:val="17"/>
        <w:szCs w:val="17"/>
      </w:rPr>
    </w:lvl>
    <w:lvl w:ilvl="2">
      <w:start w:val="1"/>
      <w:numFmt w:val="bullet"/>
      <w:lvlText w:val="•"/>
      <w:lvlJc w:val="left"/>
      <w:pPr>
        <w:ind w:left="688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1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4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69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9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23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50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327" w:hanging="234"/>
        <w:jc w:val="left"/>
      </w:pPr>
      <w:rPr>
        <w:rFonts w:hint="default" w:ascii="Futura Bold" w:hAnsi="Futura Bold" w:eastAsia="Futura Bold"/>
        <w:b/>
        <w:bCs/>
        <w:color w:val="231F20"/>
        <w:w w:val="100"/>
        <w:sz w:val="17"/>
        <w:szCs w:val="17"/>
      </w:rPr>
    </w:lvl>
    <w:lvl w:ilvl="1">
      <w:start w:val="1"/>
      <w:numFmt w:val="bullet"/>
      <w:lvlText w:val="•"/>
      <w:lvlJc w:val="left"/>
      <w:pPr>
        <w:ind w:left="6878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37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95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54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12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71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29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88" w:hanging="23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0"/>
      <w:ind w:left="6264" w:hanging="170"/>
    </w:pPr>
    <w:rPr>
      <w:rFonts w:ascii="Futura Light" w:hAnsi="Futura Light" w:eastAsia="Futura Light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Futura Book" w:hAnsi="Futura Book" w:eastAsia="Futura Book"/>
      <w:sz w:val="51"/>
      <w:szCs w:val="51"/>
    </w:rPr>
  </w:style>
  <w:style w:styleId="Heading2" w:type="paragraph">
    <w:name w:val="Heading 2"/>
    <w:basedOn w:val="Normal"/>
    <w:uiPriority w:val="1"/>
    <w:qFormat/>
    <w:pPr>
      <w:ind w:left="225"/>
      <w:outlineLvl w:val="2"/>
    </w:pPr>
    <w:rPr>
      <w:rFonts w:ascii="Times New Roman" w:hAnsi="Times New Roman" w:eastAsia="Times New Roman"/>
      <w:sz w:val="20"/>
      <w:szCs w:val="20"/>
    </w:rPr>
  </w:style>
  <w:style w:styleId="Heading3" w:type="paragraph">
    <w:name w:val="Heading 3"/>
    <w:basedOn w:val="Normal"/>
    <w:uiPriority w:val="1"/>
    <w:qFormat/>
    <w:pPr>
      <w:ind w:left="6094"/>
      <w:outlineLvl w:val="3"/>
    </w:pPr>
    <w:rPr>
      <w:rFonts w:ascii="Futura Bold" w:hAnsi="Futura Bold" w:eastAsia="Futura Bold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image" Target="media/image10.png"/><Relationship Id="rId17" Type="http://schemas.openxmlformats.org/officeDocument/2006/relationships/hyperlink" Target="mailto:barbara.lenz@vsu.vossloh-schwabe.com" TargetMode="External"/><Relationship Id="rId18" Type="http://schemas.openxmlformats.org/officeDocument/2006/relationships/hyperlink" Target="http://www.vossloh-schwabe.com/" TargetMode="External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header" Target="header4.xml"/><Relationship Id="rId23" Type="http://schemas.openxmlformats.org/officeDocument/2006/relationships/header" Target="header5.xm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header" Target="header6.xml"/><Relationship Id="rId27" Type="http://schemas.openxmlformats.org/officeDocument/2006/relationships/hyperlink" Target="http://www.light-building.de/" TargetMode="External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image" Target="media/image11.png"/><Relationship Id="rId33" Type="http://schemas.openxmlformats.org/officeDocument/2006/relationships/image" Target="media/image12.pn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header" Target="header9.xml"/><Relationship Id="rId41" Type="http://schemas.openxmlformats.org/officeDocument/2006/relationships/header" Target="header10.xm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jpe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jpeg"/><Relationship Id="rId53" Type="http://schemas.openxmlformats.org/officeDocument/2006/relationships/image" Target="media/image30.jpeg"/><Relationship Id="rId54" Type="http://schemas.openxmlformats.org/officeDocument/2006/relationships/image" Target="media/image31.png"/><Relationship Id="rId55" Type="http://schemas.openxmlformats.org/officeDocument/2006/relationships/image" Target="media/image32.jpeg"/><Relationship Id="rId56" Type="http://schemas.openxmlformats.org/officeDocument/2006/relationships/image" Target="media/image33.jpeg"/><Relationship Id="rId57" Type="http://schemas.openxmlformats.org/officeDocument/2006/relationships/header" Target="header11.xml"/><Relationship Id="rId58" Type="http://schemas.openxmlformats.org/officeDocument/2006/relationships/header" Target="header12.xml"/><Relationship Id="rId59" Type="http://schemas.openxmlformats.org/officeDocument/2006/relationships/image" Target="media/image34.jpeg"/><Relationship Id="rId60" Type="http://schemas.openxmlformats.org/officeDocument/2006/relationships/image" Target="media/image35.png"/><Relationship Id="rId61" Type="http://schemas.openxmlformats.org/officeDocument/2006/relationships/image" Target="media/image36.png"/><Relationship Id="rId62" Type="http://schemas.openxmlformats.org/officeDocument/2006/relationships/image" Target="media/image37.png"/><Relationship Id="rId63" Type="http://schemas.openxmlformats.org/officeDocument/2006/relationships/image" Target="media/image38.png"/><Relationship Id="rId64" Type="http://schemas.openxmlformats.org/officeDocument/2006/relationships/image" Target="media/image39.jpeg"/><Relationship Id="rId65" Type="http://schemas.openxmlformats.org/officeDocument/2006/relationships/image" Target="media/image40.jpeg"/><Relationship Id="rId66" Type="http://schemas.openxmlformats.org/officeDocument/2006/relationships/header" Target="header13.xml"/><Relationship Id="rId67" Type="http://schemas.openxmlformats.org/officeDocument/2006/relationships/header" Target="header14.xml"/><Relationship Id="rId68" Type="http://schemas.openxmlformats.org/officeDocument/2006/relationships/image" Target="media/image41.jpeg"/><Relationship Id="rId69" Type="http://schemas.openxmlformats.org/officeDocument/2006/relationships/image" Target="media/image42.png"/><Relationship Id="rId70" Type="http://schemas.openxmlformats.org/officeDocument/2006/relationships/image" Target="media/image43.jpeg"/><Relationship Id="rId71" Type="http://schemas.openxmlformats.org/officeDocument/2006/relationships/image" Target="media/image44.png"/><Relationship Id="rId72" Type="http://schemas.openxmlformats.org/officeDocument/2006/relationships/image" Target="media/image45.jpeg"/><Relationship Id="rId73" Type="http://schemas.openxmlformats.org/officeDocument/2006/relationships/header" Target="header15.xml"/><Relationship Id="rId74" Type="http://schemas.openxmlformats.org/officeDocument/2006/relationships/header" Target="header16.xml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image" Target="media/image48.jpeg"/><Relationship Id="rId78" Type="http://schemas.openxmlformats.org/officeDocument/2006/relationships/image" Target="media/image49.jpeg"/><Relationship Id="rId79" Type="http://schemas.openxmlformats.org/officeDocument/2006/relationships/image" Target="media/image50.png"/><Relationship Id="rId80" Type="http://schemas.openxmlformats.org/officeDocument/2006/relationships/image" Target="media/image51.png"/><Relationship Id="rId81" Type="http://schemas.openxmlformats.org/officeDocument/2006/relationships/image" Target="media/image52.jpeg"/><Relationship Id="rId82" Type="http://schemas.openxmlformats.org/officeDocument/2006/relationships/image" Target="media/image53.jpeg"/><Relationship Id="rId83" Type="http://schemas.openxmlformats.org/officeDocument/2006/relationships/image" Target="media/image54.jpeg"/><Relationship Id="rId84" Type="http://schemas.openxmlformats.org/officeDocument/2006/relationships/image" Target="media/image55.png"/><Relationship Id="rId85" Type="http://schemas.openxmlformats.org/officeDocument/2006/relationships/image" Target="media/image56.jpeg"/><Relationship Id="rId86" Type="http://schemas.openxmlformats.org/officeDocument/2006/relationships/header" Target="header17.xml"/><Relationship Id="rId87" Type="http://schemas.openxmlformats.org/officeDocument/2006/relationships/header" Target="header18.xml"/><Relationship Id="rId88" Type="http://schemas.openxmlformats.org/officeDocument/2006/relationships/image" Target="media/image57.png"/><Relationship Id="rId89" Type="http://schemas.openxmlformats.org/officeDocument/2006/relationships/image" Target="media/image58.png"/><Relationship Id="rId90" Type="http://schemas.openxmlformats.org/officeDocument/2006/relationships/image" Target="media/image59.jpeg"/><Relationship Id="rId91" Type="http://schemas.openxmlformats.org/officeDocument/2006/relationships/image" Target="media/image60.jpeg"/><Relationship Id="rId92" Type="http://schemas.openxmlformats.org/officeDocument/2006/relationships/image" Target="media/image61.jpeg"/><Relationship Id="rId93" Type="http://schemas.openxmlformats.org/officeDocument/2006/relationships/image" Target="media/image62.png"/><Relationship Id="rId94" Type="http://schemas.openxmlformats.org/officeDocument/2006/relationships/image" Target="media/image63.png"/><Relationship Id="rId95" Type="http://schemas.openxmlformats.org/officeDocument/2006/relationships/image" Target="media/image64.png"/><Relationship Id="rId96" Type="http://schemas.openxmlformats.org/officeDocument/2006/relationships/image" Target="media/image65.png"/><Relationship Id="rId97" Type="http://schemas.openxmlformats.org/officeDocument/2006/relationships/header" Target="header19.xml"/><Relationship Id="rId98" Type="http://schemas.openxmlformats.org/officeDocument/2006/relationships/header" Target="header20.xml"/><Relationship Id="rId99" Type="http://schemas.openxmlformats.org/officeDocument/2006/relationships/image" Target="media/image66.png"/><Relationship Id="rId100" Type="http://schemas.openxmlformats.org/officeDocument/2006/relationships/image" Target="media/image67.png"/><Relationship Id="rId101" Type="http://schemas.openxmlformats.org/officeDocument/2006/relationships/image" Target="media/image68.png"/><Relationship Id="rId102" Type="http://schemas.openxmlformats.org/officeDocument/2006/relationships/image" Target="media/image69.png"/><Relationship Id="rId103" Type="http://schemas.openxmlformats.org/officeDocument/2006/relationships/image" Target="media/image70.png"/><Relationship Id="rId104" Type="http://schemas.openxmlformats.org/officeDocument/2006/relationships/image" Target="media/image71.jpeg"/><Relationship Id="rId105" Type="http://schemas.openxmlformats.org/officeDocument/2006/relationships/image" Target="media/image72.jpeg"/><Relationship Id="rId106" Type="http://schemas.openxmlformats.org/officeDocument/2006/relationships/image" Target="media/image73.jpeg"/><Relationship Id="rId107" Type="http://schemas.openxmlformats.org/officeDocument/2006/relationships/image" Target="media/image74.png"/><Relationship Id="rId108" Type="http://schemas.openxmlformats.org/officeDocument/2006/relationships/image" Target="media/image75.png"/><Relationship Id="rId109" Type="http://schemas.openxmlformats.org/officeDocument/2006/relationships/image" Target="media/image76.png"/><Relationship Id="rId110" Type="http://schemas.openxmlformats.org/officeDocument/2006/relationships/image" Target="media/image77.jpeg"/><Relationship Id="rId111" Type="http://schemas.openxmlformats.org/officeDocument/2006/relationships/header" Target="header21.xml"/><Relationship Id="rId112" Type="http://schemas.openxmlformats.org/officeDocument/2006/relationships/footer" Target="footer9.xml"/><Relationship Id="rId113" Type="http://schemas.openxmlformats.org/officeDocument/2006/relationships/image" Target="media/image78.png"/><Relationship Id="rId114" Type="http://schemas.openxmlformats.org/officeDocument/2006/relationships/image" Target="media/image79.png"/><Relationship Id="rId115" Type="http://schemas.openxmlformats.org/officeDocument/2006/relationships/image" Target="media/image80.png"/><Relationship Id="rId116" Type="http://schemas.openxmlformats.org/officeDocument/2006/relationships/image" Target="media/image81.png"/><Relationship Id="rId117" Type="http://schemas.openxmlformats.org/officeDocument/2006/relationships/image" Target="media/image82.png"/><Relationship Id="rId118" Type="http://schemas.openxmlformats.org/officeDocument/2006/relationships/image" Target="media/image83.png"/><Relationship Id="rId119" Type="http://schemas.openxmlformats.org/officeDocument/2006/relationships/image" Target="media/image84.png"/><Relationship Id="rId120" Type="http://schemas.openxmlformats.org/officeDocument/2006/relationships/image" Target="media/image85.png"/><Relationship Id="rId121" Type="http://schemas.openxmlformats.org/officeDocument/2006/relationships/image" Target="media/image86.png"/><Relationship Id="rId122" Type="http://schemas.openxmlformats.org/officeDocument/2006/relationships/image" Target="media/image87.jpeg"/><Relationship Id="rId12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2016-03-08T15:10:39Z</dcterms:created>
  <dcterms:modified xsi:type="dcterms:W3CDTF">2016-03-08T15:10:39Z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2016-03-08T00:00:00Z</vt:filetime>
  </property>
</Properties>
</file>