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line="240" w:lineRule="auto"/>
        <w:ind w:left="561" w:right="0"/>
        <w:jc w:val="left"/>
      </w:pPr>
      <w:r>
        <w:rPr>
          <w:position w:val="2"/>
        </w:rPr>
        <w:pict>
          <v:group style="width:55.9pt;height:24.55pt;mso-position-horizontal-relative:char;mso-position-vertical-relative:line" coordorigin="0,0" coordsize="1118,491">
            <v:group style="position:absolute;left:0;top:0;width:1118;height:491" coordorigin="0,0" coordsize="1118,491">
              <v:shape style="position:absolute;left:0;top:0;width:1118;height:491" coordorigin="0,0" coordsize="1118,491" path="m1013,490l274,490,259,490,96,190,0,0,71,0,78,16,276,406,287,427,1113,427,1109,440,1065,481,1027,490,1013,490xe" filled="true" fillcolor="#000000" stroked="false">
                <v:path arrowok="t"/>
                <v:fill type="solid"/>
              </v:shape>
              <v:shape style="position:absolute;left:0;top:0;width:1118;height:491" coordorigin="0,0" coordsize="1118,491" path="m512,427l442,427,453,406,645,26,689,0,1109,0,1117,8,1117,56,1109,63,697,63,686,85,607,241,596,260,614,285,969,285,976,293,976,341,969,348,552,348,545,364,520,412,512,427xe" filled="true" fillcolor="#000000" stroked="false">
                <v:path arrowok="t"/>
                <v:fill type="solid"/>
              </v:shape>
              <v:shape style="position:absolute;left:0;top:0;width:1118;height:491" coordorigin="0,0" coordsize="1118,491" path="m1113,427l1012,427,1025,425,1036,418,1046,409,1052,397,1054,384,1054,249,1012,206,712,206,721,190,737,158,743,143,1033,143,1091,169,1117,227,1117,397,1116,413,1113,427xe" filled="true" fillcolor="#000000" stroked="false">
                <v:path arrowok="t"/>
                <v:fill type="solid"/>
              </v:shape>
              <v:shape style="position:absolute;left:0;top:0;width:1118;height:491" coordorigin="0,0" coordsize="1118,491" path="m969,348l552,348,969,348xe" filled="true" fillcolor="#000000" stroked="false">
                <v:path arrowok="t"/>
                <v:fill type="solid"/>
              </v:shape>
              <v:shape style="position:absolute;left:208;top:0;width:315;height:285" type="#_x0000_t75" stroked="false">
                <v:imagedata r:id="rId5" o:title=""/>
              </v:shape>
            </v:group>
          </v:group>
        </w:pict>
      </w:r>
      <w:r>
        <w:rPr>
          <w:position w:val="2"/>
        </w:rPr>
      </w:r>
      <w:r>
        <w:rPr>
          <w:spacing w:val="33"/>
          <w:position w:val="2"/>
        </w:rPr>
        <w:t> </w:t>
      </w:r>
      <w:r>
        <w:rPr>
          <w:spacing w:val="33"/>
        </w:rPr>
        <w:pict>
          <v:group style="width:79pt;height:26.85pt;mso-position-horizontal-relative:char;mso-position-vertical-relative:line" coordorigin="0,0" coordsize="1580,537">
            <v:group style="position:absolute;left:11;top:305;width:140;height:212" coordorigin="11,305" coordsize="140,212">
              <v:shape style="position:absolute;left:11;top:305;width:140;height:212" coordorigin="11,305" coordsize="140,212" path="m145,478l93,478,104,470,104,456,102,447,96,440,85,434,56,422,44,415,13,366,15,354,58,309,90,305,107,306,121,308,132,311,142,315,135,343,70,343,60,352,60,362,62,371,69,378,81,384,98,391,114,399,151,453,150,464,147,475,145,478xe" filled="true" fillcolor="#000000" stroked="false">
                <v:path arrowok="t"/>
                <v:fill type="solid"/>
              </v:shape>
              <v:shape style="position:absolute;left:11;top:305;width:140;height:212" coordorigin="11,305" coordsize="140,212" path="m132,352l125,349,115,346,104,344,90,343,135,343,132,352xe" filled="true" fillcolor="#000000" stroked="false">
                <v:path arrowok="t"/>
                <v:fill type="solid"/>
              </v:shape>
              <v:shape style="position:absolute;left:11;top:305;width:140;height:212" coordorigin="11,305" coordsize="140,212" path="m69,517l51,515,35,513,22,508,11,504,20,466,31,470,43,474,57,477,71,478,145,478,142,485,86,516,69,517xe" filled="true" fillcolor="#000000" stroked="false">
                <v:path arrowok="t"/>
                <v:fill type="solid"/>
              </v:shape>
            </v:group>
            <v:group style="position:absolute;left:43;top:24;width:2;height:168" coordorigin="43,24" coordsize="2,168">
              <v:shape style="position:absolute;left:43;top:24;width:2;height:168" coordorigin="43,24" coordsize="0,168" path="m43,24l43,191e" filled="false" stroked="true" strokeweight="2.327006pt" strokecolor="#000000">
                <v:path arrowok="t"/>
              </v:shape>
            </v:group>
            <v:group style="position:absolute;left:20;top:210;width:129;height:2" coordorigin="20,210" coordsize="129,2">
              <v:shape style="position:absolute;left:20;top:210;width:129;height:2" coordorigin="20,210" coordsize="129,0" path="m20,210l148,210e" filled="false" stroked="true" strokeweight="1.912565pt" strokecolor="#000000">
                <v:path arrowok="t"/>
              </v:shape>
              <v:shape style="position:absolute;left:281;top:21;width:630;height:231" type="#_x0000_t75" stroked="false">
                <v:imagedata r:id="rId6" o:title=""/>
              </v:shape>
            </v:group>
            <v:group style="position:absolute;left:214;top:23;width:2;height:206" coordorigin="214,23" coordsize="2,206">
              <v:shape style="position:absolute;left:214;top:23;width:2;height:206" coordorigin="214,23" coordsize="0,206" path="m214,23l214,229e" filled="false" stroked="true" strokeweight="2.326825pt" strokecolor="#000000">
                <v:path arrowok="t"/>
              </v:shape>
            </v:group>
            <v:group style="position:absolute;left:961;top:24;width:2;height:206" coordorigin="961,24" coordsize="2,206">
              <v:shape style="position:absolute;left:961;top:24;width:2;height:206" coordorigin="961,24" coordsize="0,206" path="m961,24l961,229e" filled="false" stroked="true" strokeweight="2.327186pt" strokecolor="#000000">
                <v:path arrowok="t"/>
              </v:shape>
              <v:shape style="position:absolute;left:1441;top:305;width:139;height:212" type="#_x0000_t75" stroked="false">
                <v:imagedata r:id="rId7" o:title=""/>
              </v:shape>
              <v:shape style="position:absolute;left:1014;top:304;width:393;height:213" type="#_x0000_t75" stroked="false">
                <v:imagedata r:id="rId8" o:title=""/>
              </v:shape>
            </v:group>
            <v:group style="position:absolute;left:960;top:308;width:2;height:206" coordorigin="960,308" coordsize="2,206">
              <v:shape style="position:absolute;left:960;top:308;width:2;height:206" coordorigin="960,308" coordsize="0,206" path="m960,308l960,514e" filled="false" stroked="true" strokeweight="2.294842pt" strokecolor="#000000">
                <v:path arrowok="t"/>
              </v:shape>
            </v:group>
            <v:group style="position:absolute;left:741;top:327;width:157;height:2" coordorigin="741,327" coordsize="157,2">
              <v:shape style="position:absolute;left:741;top:327;width:157;height:2" coordorigin="741,327" coordsize="157,0" path="m741,327l898,327e" filled="false" stroked="true" strokeweight="1.953332pt" strokecolor="#000000">
                <v:path arrowok="t"/>
              </v:shape>
            </v:group>
            <v:group style="position:absolute;left:819;top:347;width:2;height:167" coordorigin="819,347" coordsize="2,167">
              <v:shape style="position:absolute;left:819;top:347;width:2;height:167" coordorigin="819,347" coordsize="0,167" path="m819,347l819,514e" filled="false" stroked="true" strokeweight="2.295022pt" strokecolor="#000000">
                <v:path arrowok="t"/>
              </v:shape>
            </v:group>
            <v:group style="position:absolute;left:546;top:308;width:167;height:210" coordorigin="546,308" coordsize="167,210">
              <v:shape style="position:absolute;left:546;top:308;width:167;height:210" coordorigin="546,308" coordsize="167,210" path="m627,517l564,490,546,423,546,308,592,308,592,426,593,442,629,480,700,480,694,489,641,516,627,517xe" filled="true" fillcolor="#000000" stroked="false">
                <v:path arrowok="t"/>
                <v:fill type="solid"/>
              </v:shape>
              <v:shape style="position:absolute;left:546;top:308;width:167;height:210" coordorigin="546,308" coordsize="167,210" path="m700,480l629,480,640,478,649,474,657,467,662,456,665,443,666,426,666,308,712,308,712,423,712,440,709,455,705,468,700,479,700,480xe" filled="true" fillcolor="#000000" stroked="false">
                <v:path arrowok="t"/>
                <v:fill type="solid"/>
              </v:shape>
            </v:group>
            <v:group style="position:absolute;left:424;top:308;width:2;height:168" coordorigin="424,308" coordsize="2,168">
              <v:shape style="position:absolute;left:424;top:308;width:2;height:168" coordorigin="424,308" coordsize="0,168" path="m424,308l424,475e" filled="false" stroked="true" strokeweight="2.295022pt" strokecolor="#000000">
                <v:path arrowok="t"/>
              </v:shape>
            </v:group>
            <v:group style="position:absolute;left:401;top:494;width:124;height:2" coordorigin="401,494" coordsize="124,2">
              <v:shape style="position:absolute;left:401;top:494;width:124;height:2" coordorigin="401,494" coordsize="124,0" path="m401,494l524,494e" filled="false" stroked="true" strokeweight="1.912565pt" strokecolor="#000000">
                <v:path arrowok="t"/>
              </v:shape>
            </v:group>
            <v:group style="position:absolute;left:177;top:304;width:196;height:213" coordorigin="177,304" coordsize="196,213">
              <v:shape style="position:absolute;left:177;top:304;width:196;height:213" coordorigin="177,304" coordsize="196,213" path="m272,517l211,495,180,440,177,412,177,398,200,339,262,305,276,304,291,305,348,335,352,341,275,341,262,343,226,395,225,411,227,428,262,478,275,480,351,480,349,484,286,516,272,517xe" filled="true" fillcolor="#000000" stroked="false">
                <v:path arrowok="t"/>
                <v:fill type="solid"/>
              </v:shape>
              <v:shape style="position:absolute;left:177;top:304;width:196;height:213" coordorigin="177,304" coordsize="196,213" path="m351,480l275,480,287,478,298,473,324,410,323,395,288,343,275,341,352,341,372,409,372,424,370,438,366,451,362,463,356,474,351,480xe" filled="true" fillcolor="#000000" stroked="false">
                <v:path arrowok="t"/>
                <v:fill type="solid"/>
              </v:shape>
            </v:group>
          </v:group>
        </w:pict>
      </w:r>
      <w:r>
        <w:rPr>
          <w:spacing w:val="33"/>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16"/>
          <w:szCs w:val="16"/>
        </w:rPr>
      </w:pPr>
    </w:p>
    <w:p>
      <w:pPr>
        <w:spacing w:after="0" w:line="240" w:lineRule="auto"/>
        <w:rPr>
          <w:rFonts w:ascii="Times New Roman" w:hAnsi="Times New Roman" w:cs="Times New Roman" w:eastAsia="Times New Roman" w:hint="default"/>
          <w:sz w:val="16"/>
          <w:szCs w:val="16"/>
        </w:rPr>
        <w:sectPr>
          <w:type w:val="continuous"/>
          <w:pgSz w:w="11910" w:h="16840"/>
          <w:pgMar w:top="1440" w:bottom="280" w:left="0" w:right="0"/>
        </w:sectPr>
      </w:pPr>
    </w:p>
    <w:p>
      <w:pPr>
        <w:spacing w:before="45"/>
        <w:ind w:left="0" w:right="0" w:firstLine="0"/>
        <w:jc w:val="right"/>
        <w:rPr>
          <w:rFonts w:ascii="FuturaT" w:hAnsi="FuturaT" w:cs="FuturaT" w:eastAsia="FuturaT" w:hint="default"/>
          <w:sz w:val="34"/>
          <w:szCs w:val="34"/>
        </w:rPr>
      </w:pPr>
      <w:r>
        <w:rPr/>
        <w:pict>
          <v:group style="position:absolute;margin-left:0pt;margin-top:-528.619873pt;width:595.3pt;height:564.6pt;mso-position-horizontal-relative:page;mso-position-vertical-relative:paragraph;z-index:-43840" coordorigin="0,-10572" coordsize="11906,11292">
            <v:group style="position:absolute;left:7937;top:-368;width:2;height:1078" coordorigin="7937,-368" coordsize="2,1078">
              <v:shape style="position:absolute;left:7937;top:-368;width:2;height:1078" coordorigin="7937,-368" coordsize="0,1078" path="m7937,-368l7937,709e" filled="false" stroked="true" strokeweight="1pt" strokecolor="#000000">
                <v:path arrowok="t"/>
              </v:shape>
              <v:shape style="position:absolute;left:0;top:-10572;width:11906;height:10205" type="#_x0000_t75" stroked="false">
                <v:imagedata r:id="rId9" o:title=""/>
              </v:shape>
            </v:group>
            <w10:wrap type="none"/>
          </v:group>
        </w:pict>
      </w:r>
      <w:r>
        <w:rPr/>
        <w:pict>
          <v:group style="position:absolute;margin-left:140.411392pt;margin-top:74.438049pt;width:19.75pt;height:10.5pt;mso-position-horizontal-relative:page;mso-position-vertical-relative:page;z-index:-43816" coordorigin="2808,1489" coordsize="395,210">
            <v:shape style="position:absolute;left:3021;top:1489;width:182;height:210" type="#_x0000_t75" stroked="false">
              <v:imagedata r:id="rId10" o:title=""/>
            </v:shape>
            <v:shape style="position:absolute;left:2808;top:1491;width:171;height:206" type="#_x0000_t75" stroked="false">
              <v:imagedata r:id="rId11" o:title=""/>
            </v:shape>
            <w10:wrap type="none"/>
          </v:group>
        </w:pict>
      </w:r>
      <w:r>
        <w:rPr>
          <w:rFonts w:ascii="FuturaT"/>
          <w:b/>
          <w:sz w:val="34"/>
        </w:rPr>
        <w:t>Press</w:t>
      </w:r>
      <w:r>
        <w:rPr>
          <w:rFonts w:ascii="FuturaT"/>
          <w:b/>
          <w:spacing w:val="-2"/>
          <w:sz w:val="34"/>
        </w:rPr>
        <w:t> </w:t>
      </w:r>
      <w:r>
        <w:rPr>
          <w:rFonts w:ascii="FuturaT"/>
          <w:b/>
          <w:sz w:val="34"/>
        </w:rPr>
        <w:t>Kit</w:t>
      </w:r>
      <w:r>
        <w:rPr>
          <w:rFonts w:ascii="FuturaT"/>
          <w:sz w:val="34"/>
        </w:rPr>
      </w:r>
    </w:p>
    <w:p>
      <w:pPr>
        <w:spacing w:line="240" w:lineRule="auto" w:before="2"/>
        <w:ind w:right="0"/>
        <w:rPr>
          <w:rFonts w:ascii="FuturaT" w:hAnsi="FuturaT" w:cs="FuturaT" w:eastAsia="FuturaT" w:hint="default"/>
          <w:b/>
          <w:bCs/>
          <w:sz w:val="17"/>
          <w:szCs w:val="17"/>
        </w:rPr>
      </w:pPr>
      <w:r>
        <w:rPr/>
        <w:br w:type="column"/>
      </w:r>
      <w:r>
        <w:rPr>
          <w:rFonts w:ascii="FuturaT"/>
          <w:b/>
          <w:sz w:val="17"/>
        </w:rPr>
      </w:r>
    </w:p>
    <w:p>
      <w:pPr>
        <w:pStyle w:val="BodyText"/>
        <w:spacing w:line="240" w:lineRule="auto" w:before="0"/>
        <w:ind w:left="353" w:right="0" w:firstLine="0"/>
        <w:jc w:val="left"/>
      </w:pPr>
      <w:r>
        <w:rPr/>
        <w:t>Light + Building</w:t>
      </w:r>
      <w:r>
        <w:rPr>
          <w:spacing w:val="-1"/>
        </w:rPr>
        <w:t> </w:t>
      </w:r>
      <w:r>
        <w:rPr/>
        <w:t>2016</w:t>
      </w:r>
    </w:p>
    <w:p>
      <w:pPr>
        <w:spacing w:after="0" w:line="240" w:lineRule="auto"/>
        <w:jc w:val="left"/>
        <w:sectPr>
          <w:type w:val="continuous"/>
          <w:pgSz w:w="11910" w:h="16840"/>
          <w:pgMar w:top="1440" w:bottom="280" w:left="0" w:right="0"/>
          <w:cols w:num="2" w:equalWidth="0">
            <w:col w:w="7657" w:space="40"/>
            <w:col w:w="4213"/>
          </w:cols>
        </w:sectPr>
      </w:pPr>
    </w:p>
    <w:p>
      <w:pPr>
        <w:pStyle w:val="Heading1"/>
        <w:spacing w:line="544" w:lineRule="exact"/>
        <w:ind w:left="992" w:right="1213"/>
        <w:jc w:val="left"/>
      </w:pPr>
      <w:r>
        <w:rPr>
          <w:color w:val="FFFFFF"/>
        </w:rPr>
        <w:t>CONTENTS</w:t>
      </w:r>
      <w:r>
        <w:rPr/>
      </w: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10"/>
        <w:ind w:right="0"/>
        <w:rPr>
          <w:rFonts w:ascii="Futura Book" w:hAnsi="Futura Book" w:cs="Futura Book" w:eastAsia="Futura Book" w:hint="default"/>
          <w:sz w:val="16"/>
          <w:szCs w:val="16"/>
        </w:rPr>
      </w:pPr>
    </w:p>
    <w:p>
      <w:pPr>
        <w:pStyle w:val="Heading3"/>
        <w:numPr>
          <w:ilvl w:val="0"/>
          <w:numId w:val="1"/>
        </w:numPr>
        <w:tabs>
          <w:tab w:pos="6328" w:val="left" w:leader="none"/>
        </w:tabs>
        <w:spacing w:line="240" w:lineRule="auto" w:before="0" w:after="0"/>
        <w:ind w:left="6327" w:right="0" w:hanging="233"/>
        <w:jc w:val="left"/>
        <w:rPr>
          <w:b w:val="0"/>
          <w:bCs w:val="0"/>
        </w:rPr>
      </w:pPr>
      <w:r>
        <w:rPr/>
        <w:pict>
          <v:group style="position:absolute;margin-left:.0pt;margin-top:-24.476685pt;width:283.5pt;height:543.6pt;mso-position-horizontal-relative:page;mso-position-vertical-relative:paragraph;z-index:-43792" coordorigin="0,-490" coordsize="5670,10872">
            <v:shape style="position:absolute;left:0;top:-490;width:5670;height:10872" coordorigin="0,-490" coordsize="5670,10872" path="m5499,-490l0,-490,0,10382,5499,10382,5598,10379,5648,10361,5667,10310,5669,10212,5669,-319,5667,-418,5648,-468,5598,-487,5499,-490xe" filled="true" fillcolor="#fff5d6" stroked="false">
              <v:path arrowok="t"/>
              <v:fill type="solid"/>
            </v:shape>
            <w10:wrap type="none"/>
          </v:group>
        </w:pict>
      </w:r>
      <w:r>
        <w:rPr/>
        <w:t>Download links and</w:t>
      </w:r>
      <w:r>
        <w:rPr>
          <w:spacing w:val="-1"/>
        </w:rPr>
        <w:t> </w:t>
      </w:r>
      <w:r>
        <w:rPr/>
        <w:t>Contact</w:t>
      </w:r>
      <w:r>
        <w:rPr>
          <w:b w:val="0"/>
        </w:rPr>
      </w:r>
    </w:p>
    <w:p>
      <w:pPr>
        <w:spacing w:line="240" w:lineRule="auto" w:before="0"/>
        <w:ind w:right="0"/>
        <w:rPr>
          <w:rFonts w:ascii="Futura Bold" w:hAnsi="Futura Bold" w:cs="Futura Bold" w:eastAsia="Futura Bold" w:hint="default"/>
          <w:b/>
          <w:bCs/>
          <w:sz w:val="16"/>
          <w:szCs w:val="16"/>
        </w:rPr>
      </w:pPr>
    </w:p>
    <w:p>
      <w:pPr>
        <w:spacing w:line="240" w:lineRule="auto" w:before="2"/>
        <w:ind w:right="0"/>
        <w:rPr>
          <w:rFonts w:ascii="Futura Bold" w:hAnsi="Futura Bold" w:cs="Futura Bold" w:eastAsia="Futura Bold" w:hint="default"/>
          <w:b/>
          <w:bCs/>
          <w:sz w:val="19"/>
          <w:szCs w:val="19"/>
        </w:rPr>
      </w:pPr>
    </w:p>
    <w:p>
      <w:pPr>
        <w:pStyle w:val="ListParagraph"/>
        <w:numPr>
          <w:ilvl w:val="0"/>
          <w:numId w:val="1"/>
        </w:numPr>
        <w:tabs>
          <w:tab w:pos="6328" w:val="left" w:leader="none"/>
        </w:tabs>
        <w:spacing w:line="240" w:lineRule="auto" w:before="0" w:after="0"/>
        <w:ind w:left="6327" w:right="0" w:hanging="233"/>
        <w:jc w:val="left"/>
        <w:rPr>
          <w:rFonts w:ascii="Futura Bold" w:hAnsi="Futura Bold" w:cs="Futura Bold" w:eastAsia="Futura Bold" w:hint="default"/>
          <w:sz w:val="17"/>
          <w:szCs w:val="17"/>
        </w:rPr>
      </w:pPr>
      <w:r>
        <w:rPr>
          <w:rFonts w:ascii="Futura Bold"/>
          <w:b/>
          <w:sz w:val="17"/>
        </w:rPr>
        <w:t>Data and Facts</w:t>
      </w:r>
      <w:r>
        <w:rPr>
          <w:rFonts w:ascii="Futura Bold"/>
          <w:b/>
          <w:spacing w:val="-14"/>
          <w:sz w:val="17"/>
        </w:rPr>
        <w:t> </w:t>
      </w:r>
      <w:r>
        <w:rPr>
          <w:rFonts w:ascii="Futura Bold"/>
          <w:b/>
          <w:sz w:val="17"/>
        </w:rPr>
        <w:t>Vossloh-Schwabe</w:t>
      </w:r>
      <w:r>
        <w:rPr>
          <w:rFonts w:ascii="Futura Bold"/>
          <w:sz w:val="17"/>
        </w:rPr>
      </w:r>
    </w:p>
    <w:p>
      <w:pPr>
        <w:spacing w:line="240" w:lineRule="auto" w:before="0"/>
        <w:ind w:right="0"/>
        <w:rPr>
          <w:rFonts w:ascii="Futura Bold" w:hAnsi="Futura Bold" w:cs="Futura Bold" w:eastAsia="Futura Bold" w:hint="default"/>
          <w:b/>
          <w:bCs/>
          <w:sz w:val="16"/>
          <w:szCs w:val="16"/>
        </w:rPr>
      </w:pPr>
    </w:p>
    <w:p>
      <w:pPr>
        <w:spacing w:line="240" w:lineRule="auto" w:before="2"/>
        <w:ind w:right="0"/>
        <w:rPr>
          <w:rFonts w:ascii="Futura Bold" w:hAnsi="Futura Bold" w:cs="Futura Bold" w:eastAsia="Futura Bold" w:hint="default"/>
          <w:b/>
          <w:bCs/>
          <w:sz w:val="19"/>
          <w:szCs w:val="19"/>
        </w:rPr>
      </w:pPr>
    </w:p>
    <w:p>
      <w:pPr>
        <w:pStyle w:val="ListParagraph"/>
        <w:numPr>
          <w:ilvl w:val="0"/>
          <w:numId w:val="1"/>
        </w:numPr>
        <w:tabs>
          <w:tab w:pos="6328" w:val="left" w:leader="none"/>
        </w:tabs>
        <w:spacing w:line="240" w:lineRule="auto" w:before="0" w:after="0"/>
        <w:ind w:left="6327" w:right="0" w:hanging="233"/>
        <w:jc w:val="left"/>
        <w:rPr>
          <w:rFonts w:ascii="Futura Bold" w:hAnsi="Futura Bold" w:cs="Futura Bold" w:eastAsia="Futura Bold" w:hint="default"/>
          <w:sz w:val="17"/>
          <w:szCs w:val="17"/>
        </w:rPr>
      </w:pPr>
      <w:r>
        <w:rPr>
          <w:rFonts w:ascii="Futura Bold"/>
          <w:b/>
          <w:sz w:val="17"/>
        </w:rPr>
        <w:t>Smart</w:t>
      </w:r>
      <w:r>
        <w:rPr>
          <w:rFonts w:ascii="Futura Bold"/>
          <w:b/>
          <w:spacing w:val="3"/>
          <w:sz w:val="17"/>
        </w:rPr>
        <w:t> </w:t>
      </w:r>
      <w:r>
        <w:rPr>
          <w:rFonts w:ascii="Futura Bold"/>
          <w:b/>
          <w:sz w:val="17"/>
        </w:rPr>
        <w:t>Lighting</w:t>
      </w:r>
      <w:r>
        <w:rPr>
          <w:rFonts w:ascii="Futura Bold"/>
          <w:sz w:val="17"/>
        </w:rPr>
      </w:r>
    </w:p>
    <w:p>
      <w:pPr>
        <w:spacing w:line="240" w:lineRule="auto" w:before="0"/>
        <w:ind w:right="0"/>
        <w:rPr>
          <w:rFonts w:ascii="Futura Bold" w:hAnsi="Futura Bold" w:cs="Futura Bold" w:eastAsia="Futura Bold" w:hint="default"/>
          <w:b/>
          <w:bCs/>
          <w:sz w:val="16"/>
          <w:szCs w:val="16"/>
        </w:rPr>
      </w:pPr>
    </w:p>
    <w:p>
      <w:pPr>
        <w:spacing w:line="240" w:lineRule="auto" w:before="2"/>
        <w:ind w:right="0"/>
        <w:rPr>
          <w:rFonts w:ascii="Futura Bold" w:hAnsi="Futura Bold" w:cs="Futura Bold" w:eastAsia="Futura Bold" w:hint="default"/>
          <w:b/>
          <w:bCs/>
          <w:sz w:val="19"/>
          <w:szCs w:val="19"/>
        </w:rPr>
      </w:pPr>
    </w:p>
    <w:p>
      <w:pPr>
        <w:pStyle w:val="ListParagraph"/>
        <w:numPr>
          <w:ilvl w:val="0"/>
          <w:numId w:val="1"/>
        </w:numPr>
        <w:tabs>
          <w:tab w:pos="6328" w:val="left" w:leader="none"/>
        </w:tabs>
        <w:spacing w:line="240" w:lineRule="auto" w:before="0" w:after="0"/>
        <w:ind w:left="6327" w:right="0" w:hanging="233"/>
        <w:jc w:val="left"/>
        <w:rPr>
          <w:rFonts w:ascii="Futura Bold" w:hAnsi="Futura Bold" w:cs="Futura Bold" w:eastAsia="Futura Bold" w:hint="default"/>
          <w:sz w:val="17"/>
          <w:szCs w:val="17"/>
        </w:rPr>
      </w:pPr>
      <w:r>
        <w:rPr>
          <w:rFonts w:ascii="Futura Bold"/>
          <w:b/>
          <w:sz w:val="17"/>
        </w:rPr>
        <w:t>Light &amp; Building trade show</w:t>
      </w:r>
      <w:r>
        <w:rPr>
          <w:rFonts w:ascii="Futura Bold"/>
          <w:sz w:val="17"/>
        </w:rPr>
      </w:r>
    </w:p>
    <w:p>
      <w:pPr>
        <w:spacing w:line="240" w:lineRule="auto" w:before="0"/>
        <w:ind w:right="0"/>
        <w:rPr>
          <w:rFonts w:ascii="Futura Bold" w:hAnsi="Futura Bold" w:cs="Futura Bold" w:eastAsia="Futura Bold" w:hint="default"/>
          <w:b/>
          <w:bCs/>
          <w:sz w:val="16"/>
          <w:szCs w:val="16"/>
        </w:rPr>
      </w:pPr>
    </w:p>
    <w:p>
      <w:pPr>
        <w:spacing w:line="240" w:lineRule="auto" w:before="2"/>
        <w:ind w:right="0"/>
        <w:rPr>
          <w:rFonts w:ascii="Futura Bold" w:hAnsi="Futura Bold" w:cs="Futura Bold" w:eastAsia="Futura Bold" w:hint="default"/>
          <w:b/>
          <w:bCs/>
          <w:sz w:val="19"/>
          <w:szCs w:val="19"/>
        </w:rPr>
      </w:pPr>
    </w:p>
    <w:p>
      <w:pPr>
        <w:pStyle w:val="ListParagraph"/>
        <w:numPr>
          <w:ilvl w:val="0"/>
          <w:numId w:val="1"/>
        </w:numPr>
        <w:tabs>
          <w:tab w:pos="6329" w:val="left" w:leader="none"/>
        </w:tabs>
        <w:spacing w:line="240" w:lineRule="auto" w:before="0" w:after="0"/>
        <w:ind w:left="6328" w:right="0" w:hanging="234"/>
        <w:jc w:val="left"/>
        <w:rPr>
          <w:rFonts w:ascii="Futura Bold" w:hAnsi="Futura Bold" w:cs="Futura Bold" w:eastAsia="Futura Bold" w:hint="default"/>
          <w:sz w:val="17"/>
          <w:szCs w:val="17"/>
        </w:rPr>
      </w:pPr>
      <w:r>
        <w:rPr>
          <w:rFonts w:ascii="Futura Bold"/>
          <w:b/>
          <w:sz w:val="17"/>
        </w:rPr>
        <w:t>New</w:t>
      </w:r>
      <w:r>
        <w:rPr>
          <w:rFonts w:ascii="Futura Bold"/>
          <w:b/>
          <w:spacing w:val="-5"/>
          <w:sz w:val="17"/>
        </w:rPr>
        <w:t> </w:t>
      </w:r>
      <w:r>
        <w:rPr>
          <w:rFonts w:ascii="Futura Bold"/>
          <w:b/>
          <w:sz w:val="17"/>
        </w:rPr>
        <w:t>Products</w:t>
      </w:r>
      <w:r>
        <w:rPr>
          <w:rFonts w:ascii="Futura Bold"/>
          <w:sz w:val="17"/>
        </w:rPr>
      </w:r>
    </w:p>
    <w:p>
      <w:pPr>
        <w:spacing w:after="0" w:line="240" w:lineRule="auto"/>
        <w:jc w:val="left"/>
        <w:rPr>
          <w:rFonts w:ascii="Futura Bold" w:hAnsi="Futura Bold" w:cs="Futura Bold" w:eastAsia="Futura Bold" w:hint="default"/>
          <w:sz w:val="17"/>
          <w:szCs w:val="17"/>
        </w:rPr>
        <w:sectPr>
          <w:headerReference w:type="even" r:id="rId12"/>
          <w:footerReference w:type="even" r:id="rId13"/>
          <w:footerReference w:type="default" r:id="rId14"/>
          <w:pgSz w:w="11910" w:h="16840"/>
          <w:pgMar w:header="0" w:footer="526" w:top="1640" w:bottom="720" w:left="0" w:right="0"/>
          <w:pgNumType w:start="2"/>
        </w:sectPr>
      </w:pPr>
    </w:p>
    <w:p>
      <w:pPr>
        <w:spacing w:line="240" w:lineRule="auto"/>
        <w:ind w:left="0" w:right="1213" w:firstLine="0"/>
        <w:rPr>
          <w:rFonts w:ascii="Futura Bold" w:hAnsi="Futura Bold" w:cs="Futura Bold" w:eastAsia="Futura Bold" w:hint="default"/>
          <w:sz w:val="20"/>
          <w:szCs w:val="20"/>
        </w:rPr>
      </w:pPr>
      <w:r>
        <w:rPr>
          <w:rFonts w:ascii="Futura Bold" w:hAnsi="Futura Bold" w:cs="Futura Bold" w:eastAsia="Futura Bold" w:hint="default"/>
          <w:sz w:val="20"/>
          <w:szCs w:val="20"/>
        </w:rPr>
        <w:pict>
          <v:group style="width:283.5pt;height:170pt;mso-position-horizontal-relative:char;mso-position-vertical-relative:line" coordorigin="0,0" coordsize="5670,3400">
            <v:group style="position:absolute;left:10;top:10;width:5650;height:3380" coordorigin="10,10" coordsize="5650,3380">
              <v:shape style="position:absolute;left:10;top:10;width:5650;height:3380" coordorigin="10,10" coordsize="5650,3380" path="m5489,10l10,10,10,3390,5489,3390,5588,3387,5638,3369,5657,3318,5659,3220,5659,180,5657,82,5638,31,5588,13,5489,10xe" filled="true" fillcolor="#fdca00" stroked="false">
                <v:path arrowok="t"/>
                <v:fill type="solid"/>
              </v:shape>
            </v:group>
            <v:group style="position:absolute;left:10;top:10;width:5650;height:3380" coordorigin="10,10" coordsize="5650,3380">
              <v:shape style="position:absolute;left:10;top:10;width:5650;height:3380" coordorigin="10,10" coordsize="5650,3380" path="m10,10l10,3390,5489,3390,5588,3387,5638,3369,5657,3318,5659,3220,5659,180,5657,82,5638,31,5588,13,5489,10,10,10xe" filled="false" stroked="true" strokeweight="1pt" strokecolor="#fdca00">
                <v:path arrowok="t"/>
              </v:shape>
              <v:shape style="position:absolute;left:10;top:10;width:5650;height:3380" type="#_x0000_t202" filled="false" stroked="false">
                <v:textbox inset="0,0,0,0">
                  <w:txbxContent>
                    <w:p>
                      <w:pPr>
                        <w:spacing w:line="247" w:lineRule="auto" w:before="378"/>
                        <w:ind w:left="1610" w:right="936" w:hanging="629"/>
                        <w:jc w:val="left"/>
                        <w:rPr>
                          <w:rFonts w:ascii="Futura Book" w:hAnsi="Futura Book" w:cs="Futura Book" w:eastAsia="Futura Book" w:hint="default"/>
                          <w:sz w:val="51"/>
                          <w:szCs w:val="51"/>
                        </w:rPr>
                      </w:pPr>
                      <w:r>
                        <w:rPr>
                          <w:rFonts w:ascii="Futura Book"/>
                          <w:color w:val="FFFFFF"/>
                          <w:sz w:val="51"/>
                        </w:rPr>
                        <w:t>1. DOWNLOAD LINKS AND </w:t>
                      </w:r>
                      <w:r>
                        <w:rPr>
                          <w:rFonts w:ascii="Futura Book"/>
                          <w:color w:val="FFFFFF"/>
                          <w:spacing w:val="-6"/>
                          <w:sz w:val="51"/>
                        </w:rPr>
                        <w:t>CONTACT</w:t>
                      </w:r>
                      <w:r>
                        <w:rPr>
                          <w:rFonts w:ascii="Futura Book"/>
                          <w:spacing w:val="-6"/>
                          <w:sz w:val="51"/>
                        </w:rPr>
                      </w:r>
                    </w:p>
                  </w:txbxContent>
                </v:textbox>
                <w10:wrap type="none"/>
              </v:shape>
            </v:group>
          </v:group>
        </w:pict>
      </w:r>
      <w:r>
        <w:rPr>
          <w:rFonts w:ascii="Futura Bold" w:hAnsi="Futura Bold" w:cs="Futura Bold" w:eastAsia="Futura Bold" w:hint="default"/>
          <w:sz w:val="20"/>
          <w:szCs w:val="20"/>
        </w:rPr>
      </w: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3"/>
        <w:ind w:right="0"/>
        <w:rPr>
          <w:rFonts w:ascii="Futura Bold" w:hAnsi="Futura Bold" w:cs="Futura Bold" w:eastAsia="Futura Bold" w:hint="default"/>
          <w:b/>
          <w:bCs/>
          <w:sz w:val="16"/>
          <w:szCs w:val="16"/>
        </w:rPr>
      </w:pPr>
    </w:p>
    <w:p>
      <w:pPr>
        <w:pStyle w:val="BodyText"/>
        <w:spacing w:line="252" w:lineRule="auto" w:before="0"/>
        <w:ind w:left="6094" w:right="1213" w:firstLine="0"/>
        <w:jc w:val="left"/>
      </w:pPr>
      <w:r>
        <w:rPr/>
        <w:pict>
          <v:group style="position:absolute;margin-left:297.637695pt;margin-top:-206.979294pt;width:297.650pt;height:170.1pt;mso-position-horizontal-relative:page;mso-position-vertical-relative:paragraph;z-index:1192" coordorigin="5953,-4140" coordsize="5953,3402">
            <v:shape style="position:absolute;left:5953;top:-4140;width:5953;height:3402" coordorigin="5953,-4140" coordsize="5953,3402" path="m11906,-4140l6123,-4140,6025,-4137,5974,-4118,5955,-4068,5953,-3970,5953,-908,5955,-810,5974,-759,6025,-741,6123,-738,11906,-738,11906,-4140xe" filled="true" fillcolor="#d8dbdc" stroked="false">
              <v:path arrowok="t"/>
              <v:fill type="solid"/>
            </v:shape>
            <w10:wrap type="none"/>
          </v:group>
        </w:pict>
      </w:r>
      <w:r>
        <w:rPr/>
        <w:pict>
          <v:group style="position:absolute;margin-left:.5pt;margin-top:-25.184189pt;width:283pt;height:543.6pt;mso-position-horizontal-relative:page;mso-position-vertical-relative:paragraph;z-index:1216" coordorigin="10,-504" coordsize="5660,10872">
            <v:shape style="position:absolute;left:10;top:-504;width:5660;height:10872" coordorigin="10,-504" coordsize="5660,10872" path="m5499,-504l10,-504,10,10368,5499,10368,5598,10365,5648,10346,5667,10296,5669,10198,5669,-334,5667,-432,5648,-482,5598,-501,5499,-504xe" filled="true" fillcolor="#fff5d6" stroked="false">
              <v:path arrowok="t"/>
              <v:fill type="solid"/>
            </v:shape>
            <w10:wrap type="none"/>
          </v:group>
        </w:pict>
      </w:r>
      <w:r>
        <w:rPr/>
        <w:t>This press kit is also available in digital format for members of the press and can be downloaded here:</w:t>
      </w:r>
    </w:p>
    <w:p>
      <w:pPr>
        <w:spacing w:line="240" w:lineRule="auto" w:before="11" w:after="0"/>
        <w:ind w:right="0"/>
        <w:rPr>
          <w:rFonts w:ascii="Futura Light" w:hAnsi="Futura Light" w:cs="Futura Light" w:eastAsia="Futura Light" w:hint="default"/>
          <w:sz w:val="21"/>
          <w:szCs w:val="21"/>
        </w:rPr>
      </w:pPr>
    </w:p>
    <w:p>
      <w:pPr>
        <w:spacing w:line="240" w:lineRule="auto"/>
        <w:ind w:left="6179" w:right="0" w:firstLine="0"/>
        <w:rPr>
          <w:rFonts w:ascii="Futura Light" w:hAnsi="Futura Light" w:cs="Futura Light" w:eastAsia="Futura Light" w:hint="default"/>
          <w:sz w:val="20"/>
          <w:szCs w:val="20"/>
        </w:rPr>
      </w:pPr>
      <w:r>
        <w:rPr>
          <w:rFonts w:ascii="Futura Light" w:hAnsi="Futura Light" w:cs="Futura Light" w:eastAsia="Futura Light" w:hint="default"/>
          <w:sz w:val="20"/>
          <w:szCs w:val="20"/>
        </w:rPr>
        <w:drawing>
          <wp:inline distT="0" distB="0" distL="0" distR="0">
            <wp:extent cx="1332482" cy="1340167"/>
            <wp:effectExtent l="0" t="0" r="0" b="0"/>
            <wp:docPr id="1" name="image10.jpeg" descr=""/>
            <wp:cNvGraphicFramePr>
              <a:graphicFrameLocks noChangeAspect="1"/>
            </wp:cNvGraphicFramePr>
            <a:graphic>
              <a:graphicData uri="http://schemas.openxmlformats.org/drawingml/2006/picture">
                <pic:pic>
                  <pic:nvPicPr>
                    <pic:cNvPr id="2" name="image10.jpeg"/>
                    <pic:cNvPicPr/>
                  </pic:nvPicPr>
                  <pic:blipFill>
                    <a:blip r:embed="rId16" cstate="print"/>
                    <a:stretch>
                      <a:fillRect/>
                    </a:stretch>
                  </pic:blipFill>
                  <pic:spPr>
                    <a:xfrm>
                      <a:off x="0" y="0"/>
                      <a:ext cx="1332482" cy="1340167"/>
                    </a:xfrm>
                    <a:prstGeom prst="rect">
                      <a:avLst/>
                    </a:prstGeom>
                  </pic:spPr>
                </pic:pic>
              </a:graphicData>
            </a:graphic>
          </wp:inline>
        </w:drawing>
      </w:r>
      <w:r>
        <w:rPr>
          <w:rFonts w:ascii="Futura Light" w:hAnsi="Futura Light" w:cs="Futura Light" w:eastAsia="Futura Light" w:hint="default"/>
          <w:sz w:val="20"/>
          <w:szCs w:val="20"/>
        </w:rPr>
      </w:r>
    </w:p>
    <w:p>
      <w:pPr>
        <w:spacing w:line="240" w:lineRule="auto" w:before="0"/>
        <w:ind w:right="0"/>
        <w:rPr>
          <w:rFonts w:ascii="Futura Light" w:hAnsi="Futura Light" w:cs="Futura Light" w:eastAsia="Futura Light" w:hint="default"/>
          <w:sz w:val="16"/>
          <w:szCs w:val="16"/>
        </w:rPr>
      </w:pPr>
    </w:p>
    <w:p>
      <w:pPr>
        <w:spacing w:line="240" w:lineRule="auto" w:before="0"/>
        <w:ind w:right="0"/>
        <w:rPr>
          <w:rFonts w:ascii="Futura Light" w:hAnsi="Futura Light" w:cs="Futura Light" w:eastAsia="Futura Light" w:hint="default"/>
          <w:sz w:val="16"/>
          <w:szCs w:val="16"/>
        </w:rPr>
      </w:pPr>
    </w:p>
    <w:p>
      <w:pPr>
        <w:spacing w:line="240" w:lineRule="auto" w:before="0"/>
        <w:ind w:right="0"/>
        <w:rPr>
          <w:rFonts w:ascii="Futura Light" w:hAnsi="Futura Light" w:cs="Futura Light" w:eastAsia="Futura Light" w:hint="default"/>
          <w:sz w:val="16"/>
          <w:szCs w:val="16"/>
        </w:rPr>
      </w:pPr>
    </w:p>
    <w:p>
      <w:pPr>
        <w:spacing w:line="240" w:lineRule="auto" w:before="9"/>
        <w:ind w:right="0"/>
        <w:rPr>
          <w:rFonts w:ascii="Futura Light" w:hAnsi="Futura Light" w:cs="Futura Light" w:eastAsia="Futura Light" w:hint="default"/>
          <w:sz w:val="13"/>
          <w:szCs w:val="13"/>
        </w:rPr>
      </w:pPr>
    </w:p>
    <w:p>
      <w:pPr>
        <w:pStyle w:val="BodyText"/>
        <w:spacing w:line="252" w:lineRule="auto" w:before="0"/>
        <w:ind w:left="6094" w:right="1323" w:firstLine="0"/>
        <w:jc w:val="left"/>
      </w:pPr>
      <w:r>
        <w:rPr>
          <w:color w:val="010103"/>
        </w:rPr>
        <w:t>Product pictures by Vossloh-Schwabe in adequate resolution</w:t>
      </w:r>
      <w:r>
        <w:rPr>
          <w:color w:val="010103"/>
          <w:spacing w:val="-14"/>
        </w:rPr>
        <w:t> </w:t>
      </w:r>
      <w:r>
        <w:rPr>
          <w:color w:val="010103"/>
        </w:rPr>
        <w:t>are </w:t>
      </w:r>
      <w:r>
        <w:rPr>
          <w:color w:val="010103"/>
        </w:rPr>
        <w:t>available upon request for member of the press.</w:t>
      </w:r>
      <w:r>
        <w:rPr/>
      </w:r>
    </w:p>
    <w:p>
      <w:pPr>
        <w:spacing w:line="240" w:lineRule="auto" w:before="11"/>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t>Press Contact /</w:t>
      </w:r>
      <w:r>
        <w:rPr>
          <w:spacing w:val="-1"/>
        </w:rPr>
        <w:t> </w:t>
      </w:r>
      <w:r>
        <w:rPr/>
        <w:t>Journalist-Request:</w:t>
      </w:r>
      <w:r>
        <w:rPr>
          <w:b w:val="0"/>
        </w:rPr>
      </w:r>
    </w:p>
    <w:p>
      <w:pPr>
        <w:spacing w:line="240" w:lineRule="auto" w:before="9"/>
        <w:ind w:right="0"/>
        <w:rPr>
          <w:rFonts w:ascii="Futura Bold" w:hAnsi="Futura Bold" w:cs="Futura Bold" w:eastAsia="Futura Bold" w:hint="default"/>
          <w:b/>
          <w:bCs/>
          <w:sz w:val="18"/>
          <w:szCs w:val="18"/>
        </w:rPr>
      </w:pPr>
    </w:p>
    <w:p>
      <w:pPr>
        <w:pStyle w:val="BodyText"/>
        <w:spacing w:line="252" w:lineRule="auto" w:before="0"/>
        <w:ind w:left="6094" w:right="3176" w:firstLine="0"/>
        <w:jc w:val="left"/>
      </w:pPr>
      <w:r>
        <w:rPr/>
        <w:t>Barbara Lenz . Vossloh-Schwabe</w:t>
      </w:r>
      <w:r>
        <w:rPr>
          <w:spacing w:val="-14"/>
        </w:rPr>
        <w:t> </w:t>
      </w:r>
      <w:r>
        <w:rPr/>
        <w:t>(VS) </w:t>
      </w:r>
      <w:r>
        <w:rPr/>
        <w:t>Marketing / Communications</w:t>
      </w:r>
    </w:p>
    <w:p>
      <w:pPr>
        <w:pStyle w:val="BodyText"/>
        <w:spacing w:line="216" w:lineRule="exact" w:before="0"/>
        <w:ind w:left="6094" w:right="1213" w:firstLine="0"/>
        <w:jc w:val="left"/>
      </w:pPr>
      <w:r>
        <w:rPr/>
        <w:t>Fon +49 (0)7181 8002-252  . Fax +49 (0)7181 8002-122</w:t>
      </w:r>
      <w:r>
        <w:rPr>
          <w:spacing w:val="-1"/>
        </w:rPr>
        <w:t> </w:t>
      </w:r>
      <w:r>
        <w:rPr/>
        <w:t>.</w:t>
      </w:r>
    </w:p>
    <w:p>
      <w:pPr>
        <w:pStyle w:val="BodyText"/>
        <w:spacing w:line="240" w:lineRule="auto"/>
        <w:ind w:left="6094" w:right="1213" w:firstLine="0"/>
        <w:jc w:val="left"/>
      </w:pPr>
      <w:r>
        <w:rPr/>
        <w:t>Cell +49 (0)152 56714</w:t>
      </w:r>
      <w:r>
        <w:rPr>
          <w:spacing w:val="-1"/>
        </w:rPr>
        <w:t> </w:t>
      </w:r>
      <w:r>
        <w:rPr/>
        <w:t>212</w:t>
      </w:r>
    </w:p>
    <w:p>
      <w:pPr>
        <w:pStyle w:val="BodyText"/>
        <w:spacing w:line="252" w:lineRule="auto"/>
        <w:ind w:left="6094" w:right="2547" w:firstLine="0"/>
        <w:jc w:val="left"/>
      </w:pPr>
      <w:r>
        <w:rPr/>
        <w:t>Mail: </w:t>
      </w:r>
      <w:hyperlink r:id="rId17">
        <w:r>
          <w:rPr/>
          <w:t>barbara.lenz@vsu.vossloh-schwabe.com</w:t>
        </w:r>
      </w:hyperlink>
      <w:r>
        <w:rPr/>
        <w:t> </w:t>
      </w:r>
      <w:r>
        <w:rPr/>
      </w:r>
      <w:hyperlink r:id="rId18">
        <w:r>
          <w:rPr/>
          <w:t>www.vossloh-schwabe.com</w:t>
        </w:r>
      </w:hyperlink>
    </w:p>
    <w:p>
      <w:pPr>
        <w:spacing w:after="0" w:line="252" w:lineRule="auto"/>
        <w:jc w:val="left"/>
        <w:sectPr>
          <w:headerReference w:type="default" r:id="rId15"/>
          <w:pgSz w:w="11910" w:h="16840"/>
          <w:pgMar w:header="0" w:footer="526" w:top="1120" w:bottom="720" w:left="0" w:right="0"/>
        </w:sectPr>
      </w:pPr>
    </w:p>
    <w:p>
      <w:pPr>
        <w:pStyle w:val="Heading1"/>
        <w:numPr>
          <w:ilvl w:val="0"/>
          <w:numId w:val="2"/>
        </w:numPr>
        <w:tabs>
          <w:tab w:pos="1621" w:val="left" w:leader="none"/>
        </w:tabs>
        <w:spacing w:line="544" w:lineRule="exact" w:before="0" w:after="0"/>
        <w:ind w:left="1620" w:right="0" w:hanging="628"/>
        <w:jc w:val="left"/>
      </w:pPr>
      <w:r>
        <w:rPr>
          <w:color w:val="FFFFFF"/>
          <w:spacing w:val="-21"/>
        </w:rPr>
        <w:t>DATA</w:t>
      </w:r>
      <w:r>
        <w:rPr>
          <w:color w:val="FFFFFF"/>
          <w:spacing w:val="1"/>
        </w:rPr>
        <w:t> </w:t>
      </w:r>
      <w:r>
        <w:rPr>
          <w:color w:val="FFFFFF"/>
        </w:rPr>
        <w:t>AND</w:t>
      </w:r>
      <w:r>
        <w:rPr/>
      </w:r>
    </w:p>
    <w:p>
      <w:pPr>
        <w:spacing w:before="18"/>
        <w:ind w:left="1620" w:right="1213" w:firstLine="0"/>
        <w:jc w:val="left"/>
        <w:rPr>
          <w:rFonts w:ascii="Futura Book" w:hAnsi="Futura Book" w:cs="Futura Book" w:eastAsia="Futura Book" w:hint="default"/>
          <w:sz w:val="51"/>
          <w:szCs w:val="51"/>
        </w:rPr>
      </w:pPr>
      <w:r>
        <w:rPr>
          <w:rFonts w:ascii="Futura Book"/>
          <w:color w:val="FFFFFF"/>
          <w:spacing w:val="-9"/>
          <w:sz w:val="51"/>
        </w:rPr>
        <w:t>FACTS</w:t>
      </w:r>
      <w:r>
        <w:rPr>
          <w:rFonts w:ascii="Futura Book"/>
          <w:spacing w:val="-9"/>
          <w:sz w:val="51"/>
        </w:rPr>
      </w: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11"/>
        <w:ind w:right="0"/>
        <w:rPr>
          <w:rFonts w:ascii="Futura Book" w:hAnsi="Futura Book" w:cs="Futura Book" w:eastAsia="Futura Book" w:hint="default"/>
          <w:sz w:val="19"/>
          <w:szCs w:val="19"/>
        </w:rPr>
      </w:pPr>
    </w:p>
    <w:p>
      <w:pPr>
        <w:pStyle w:val="Heading3"/>
        <w:spacing w:line="240" w:lineRule="auto" w:before="58"/>
        <w:ind w:right="1213"/>
        <w:jc w:val="left"/>
        <w:rPr>
          <w:b w:val="0"/>
          <w:bCs w:val="0"/>
        </w:rPr>
      </w:pPr>
      <w:r>
        <w:rPr/>
        <w:pict>
          <v:group style="position:absolute;margin-left:.0pt;margin-top:-21.576683pt;width:283.5pt;height:543.6pt;mso-position-horizontal-relative:page;mso-position-vertical-relative:paragraph;z-index:-43672" coordorigin="0,-432" coordsize="5670,10872">
            <v:group style="position:absolute;left:0;top:-432;width:5670;height:10872" coordorigin="0,-432" coordsize="5670,10872">
              <v:shape style="position:absolute;left:0;top:-432;width:5670;height:10872" coordorigin="0,-432" coordsize="5670,10872" path="m5499,-432l0,-432,0,10440,5499,10440,5598,10437,5648,10419,5667,10368,5669,10270,5669,-261,5667,-360,5648,-410,5598,-429,5499,-432xe" filled="true" fillcolor="#fff5d6" stroked="false">
                <v:path arrowok="t"/>
                <v:fill type="solid"/>
              </v:shape>
            </v:group>
            <v:group style="position:absolute;left:0;top:-432;width:5670;height:10872" coordorigin="0,-432" coordsize="5670,10872">
              <v:shape style="position:absolute;left:0;top:-432;width:5670;height:10872" coordorigin="0,-432" coordsize="5670,10872" path="m5499,-432l0,-432,0,10440,5499,10440,5598,10437,5648,10419,5667,10368,5669,10270,5669,-261,5667,-360,5648,-410,5598,-429,5499,-432xe" filled="true" fillcolor="#fff5d6" stroked="false">
                <v:path arrowok="t"/>
                <v:fill type="solid"/>
              </v:shape>
            </v:group>
            <w10:wrap type="none"/>
          </v:group>
        </w:pict>
      </w:r>
      <w:r>
        <w:rPr/>
        <w:t>Business activity</w:t>
      </w:r>
      <w:r>
        <w:rPr>
          <w:b w:val="0"/>
        </w:rPr>
      </w:r>
    </w:p>
    <w:p>
      <w:pPr>
        <w:pStyle w:val="ListParagraph"/>
        <w:numPr>
          <w:ilvl w:val="1"/>
          <w:numId w:val="2"/>
        </w:numPr>
        <w:tabs>
          <w:tab w:pos="6265" w:val="left" w:leader="none"/>
        </w:tabs>
        <w:spacing w:line="252" w:lineRule="auto" w:before="16" w:after="0"/>
        <w:ind w:left="6264" w:right="2427" w:hanging="170"/>
        <w:jc w:val="left"/>
        <w:rPr>
          <w:rFonts w:ascii="Futura Light" w:hAnsi="Futura Light" w:cs="Futura Light" w:eastAsia="Futura Light" w:hint="default"/>
          <w:sz w:val="17"/>
          <w:szCs w:val="17"/>
        </w:rPr>
      </w:pPr>
      <w:r>
        <w:rPr>
          <w:rFonts w:ascii="Futura Light"/>
          <w:sz w:val="17"/>
        </w:rPr>
        <w:t>Full-range provider of energy-efficient LED and light management systems</w:t>
      </w:r>
    </w:p>
    <w:p>
      <w:pPr>
        <w:pStyle w:val="ListParagraph"/>
        <w:numPr>
          <w:ilvl w:val="1"/>
          <w:numId w:val="2"/>
        </w:numPr>
        <w:tabs>
          <w:tab w:pos="6265" w:val="left" w:leader="none"/>
        </w:tabs>
        <w:spacing w:line="252" w:lineRule="auto" w:before="0" w:after="0"/>
        <w:ind w:left="6264" w:right="1658" w:hanging="170"/>
        <w:jc w:val="left"/>
        <w:rPr>
          <w:rFonts w:ascii="Futura Light" w:hAnsi="Futura Light" w:cs="Futura Light" w:eastAsia="Futura Light" w:hint="default"/>
          <w:sz w:val="17"/>
          <w:szCs w:val="17"/>
        </w:rPr>
      </w:pPr>
      <w:r>
        <w:rPr>
          <w:rFonts w:ascii="Futura Light"/>
          <w:sz w:val="17"/>
        </w:rPr>
        <w:t>Development, production and sale of lighting technology components</w:t>
      </w:r>
    </w:p>
    <w:p>
      <w:pPr>
        <w:spacing w:line="240" w:lineRule="auto" w:before="11"/>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t>Workforce</w:t>
      </w:r>
      <w:r>
        <w:rPr>
          <w:b w:val="0"/>
        </w:rPr>
      </w:r>
    </w:p>
    <w:p>
      <w:pPr>
        <w:pStyle w:val="BodyText"/>
        <w:spacing w:line="252" w:lineRule="auto" w:before="16"/>
        <w:ind w:left="6094" w:right="4101" w:firstLine="0"/>
        <w:jc w:val="left"/>
      </w:pPr>
      <w:r>
        <w:rPr>
          <w:spacing w:val="-4"/>
        </w:rPr>
        <w:t>Total </w:t>
      </w:r>
      <w:r>
        <w:rPr/>
        <w:t>employees: 1,167 </w:t>
      </w:r>
      <w:r>
        <w:rPr/>
        <w:t>(as at: February</w:t>
      </w:r>
      <w:r>
        <w:rPr>
          <w:spacing w:val="6"/>
        </w:rPr>
        <w:t> </w:t>
      </w:r>
      <w:r>
        <w:rPr/>
        <w:t>2016)</w:t>
      </w:r>
    </w:p>
    <w:p>
      <w:pPr>
        <w:spacing w:line="240" w:lineRule="auto" w:before="11"/>
        <w:ind w:right="0"/>
        <w:rPr>
          <w:rFonts w:ascii="Futura Light" w:hAnsi="Futura Light" w:cs="Futura Light" w:eastAsia="Futura Light" w:hint="default"/>
          <w:sz w:val="16"/>
          <w:szCs w:val="16"/>
        </w:rPr>
      </w:pPr>
    </w:p>
    <w:p>
      <w:pPr>
        <w:pStyle w:val="BodyText"/>
        <w:spacing w:line="252" w:lineRule="auto" w:before="0"/>
        <w:ind w:left="6094" w:right="4932" w:firstLine="0"/>
        <w:jc w:val="left"/>
      </w:pPr>
      <w:r>
        <w:rPr>
          <w:rFonts w:ascii="Futura Bold" w:hAnsi="Futura Bold"/>
          <w:b/>
        </w:rPr>
        <w:t>Locations </w:t>
      </w:r>
      <w:r>
        <w:rPr/>
        <w:t>Urbach Kamp-Lintfort Lüdenscheid Oschatz</w:t>
      </w:r>
    </w:p>
    <w:p>
      <w:pPr>
        <w:pStyle w:val="BodyText"/>
        <w:spacing w:line="252" w:lineRule="auto" w:before="0"/>
        <w:ind w:left="6094" w:right="4411" w:firstLine="0"/>
        <w:jc w:val="left"/>
      </w:pPr>
      <w:r>
        <w:rPr/>
        <w:t>Svilajnac / Serbien Sarsina / Italien</w:t>
      </w:r>
    </w:p>
    <w:p>
      <w:pPr>
        <w:spacing w:line="240" w:lineRule="auto" w:before="11"/>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t>Subsidiaries</w:t>
      </w:r>
      <w:r>
        <w:rPr>
          <w:b w:val="0"/>
        </w:rPr>
      </w:r>
    </w:p>
    <w:p>
      <w:pPr>
        <w:pStyle w:val="BodyText"/>
        <w:spacing w:line="240" w:lineRule="auto" w:before="16"/>
        <w:ind w:left="6094" w:right="1213" w:firstLine="0"/>
        <w:jc w:val="left"/>
      </w:pPr>
      <w:r>
        <w:rPr/>
        <w:t>wordwide about 20 Subsidiaries</w:t>
      </w:r>
    </w:p>
    <w:p>
      <w:pPr>
        <w:spacing w:line="240" w:lineRule="auto" w:before="9"/>
        <w:ind w:right="0"/>
        <w:rPr>
          <w:rFonts w:ascii="Futura Light" w:hAnsi="Futura Light" w:cs="Futura Light" w:eastAsia="Futura Light" w:hint="default"/>
          <w:sz w:val="17"/>
          <w:szCs w:val="17"/>
        </w:rPr>
      </w:pPr>
    </w:p>
    <w:p>
      <w:pPr>
        <w:spacing w:line="254" w:lineRule="auto" w:before="0"/>
        <w:ind w:left="6094" w:right="4018" w:firstLine="0"/>
        <w:jc w:val="left"/>
        <w:rPr>
          <w:rFonts w:ascii="Futura Light" w:hAnsi="Futura Light" w:cs="Futura Light" w:eastAsia="Futura Light" w:hint="default"/>
          <w:sz w:val="17"/>
          <w:szCs w:val="17"/>
        </w:rPr>
      </w:pPr>
      <w:r>
        <w:rPr>
          <w:rFonts w:ascii="Futura Bold"/>
          <w:b/>
          <w:sz w:val="17"/>
        </w:rPr>
        <w:t>Central warehouses </w:t>
      </w:r>
      <w:r>
        <w:rPr>
          <w:rFonts w:ascii="Futura Light"/>
          <w:sz w:val="17"/>
        </w:rPr>
        <w:t>Ettlingen (bei Karlsruhe) Singapur</w:t>
      </w:r>
    </w:p>
    <w:p>
      <w:pPr>
        <w:spacing w:line="240" w:lineRule="auto" w:before="9"/>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t>VS and the</w:t>
      </w:r>
      <w:r>
        <w:rPr>
          <w:spacing w:val="-4"/>
        </w:rPr>
        <w:t> </w:t>
      </w:r>
      <w:r>
        <w:rPr/>
        <w:t>Environment</w:t>
      </w:r>
      <w:r>
        <w:rPr>
          <w:b w:val="0"/>
        </w:rPr>
      </w:r>
    </w:p>
    <w:p>
      <w:pPr>
        <w:pStyle w:val="BodyText"/>
        <w:spacing w:line="252" w:lineRule="auto" w:before="16"/>
        <w:ind w:left="6094" w:right="1203" w:firstLine="0"/>
        <w:jc w:val="left"/>
      </w:pPr>
      <w:r>
        <w:rPr/>
        <w:t>Almost all VS locations are supplied with energy generated only from renewable sources. Almost all production sites are certified in accordance with ISO 14001:2004 and are thus committed to pursuing a continuous improvement process with regard to their corporate environmental policies</w:t>
      </w:r>
    </w:p>
    <w:p>
      <w:pPr>
        <w:spacing w:line="240" w:lineRule="auto" w:before="11"/>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t>Turnover</w:t>
      </w:r>
      <w:r>
        <w:rPr>
          <w:b w:val="0"/>
        </w:rPr>
      </w:r>
    </w:p>
    <w:p>
      <w:pPr>
        <w:pStyle w:val="BodyText"/>
        <w:spacing w:line="252" w:lineRule="auto" w:before="16"/>
        <w:ind w:left="6094" w:right="4176" w:firstLine="0"/>
        <w:jc w:val="left"/>
      </w:pPr>
      <w:r>
        <w:rPr/>
        <w:t>214 million per annum (as at fiscal 2014)</w:t>
      </w:r>
    </w:p>
    <w:p>
      <w:pPr>
        <w:spacing w:line="240" w:lineRule="auto" w:before="11"/>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t>Board</w:t>
      </w:r>
      <w:r>
        <w:rPr>
          <w:b w:val="0"/>
        </w:rPr>
      </w:r>
    </w:p>
    <w:p>
      <w:pPr>
        <w:pStyle w:val="BodyText"/>
        <w:spacing w:line="252" w:lineRule="auto" w:before="16"/>
        <w:ind w:left="6094" w:right="4088" w:firstLine="0"/>
        <w:jc w:val="left"/>
      </w:pPr>
      <w:r>
        <w:rPr/>
        <w:t>Setsuo Mizusawa, CEO Klaus Breisch</w:t>
      </w:r>
    </w:p>
    <w:p>
      <w:pPr>
        <w:pStyle w:val="BodyText"/>
        <w:spacing w:line="216" w:lineRule="exact" w:before="0"/>
        <w:ind w:left="6094" w:right="1213" w:firstLine="0"/>
        <w:jc w:val="left"/>
      </w:pPr>
      <w:r>
        <w:rPr/>
        <w:t>Hermann</w:t>
      </w:r>
      <w:r>
        <w:rPr>
          <w:spacing w:val="1"/>
        </w:rPr>
        <w:t> </w:t>
      </w:r>
      <w:r>
        <w:rPr/>
        <w:t>Kratschus</w:t>
      </w:r>
    </w:p>
    <w:p>
      <w:pPr>
        <w:spacing w:after="0" w:line="216" w:lineRule="exact"/>
        <w:jc w:val="left"/>
        <w:sectPr>
          <w:headerReference w:type="even" r:id="rId19"/>
          <w:footerReference w:type="even" r:id="rId20"/>
          <w:footerReference w:type="default" r:id="rId21"/>
          <w:pgSz w:w="11910" w:h="16840"/>
          <w:pgMar w:header="0" w:footer="526" w:top="1640" w:bottom="720" w:left="0" w:right="0"/>
          <w:pgNumType w:start="4"/>
        </w:sectPr>
      </w:pPr>
    </w:p>
    <w:p>
      <w:pPr>
        <w:spacing w:line="240" w:lineRule="auto"/>
        <w:ind w:left="0" w:right="1213" w:firstLine="0"/>
        <w:rPr>
          <w:rFonts w:ascii="Futura Light" w:hAnsi="Futura Light" w:cs="Futura Light" w:eastAsia="Futura Light" w:hint="default"/>
          <w:sz w:val="20"/>
          <w:szCs w:val="20"/>
        </w:rPr>
      </w:pPr>
      <w:r>
        <w:rPr>
          <w:rFonts w:ascii="Futura Light" w:hAnsi="Futura Light" w:cs="Futura Light" w:eastAsia="Futura Light" w:hint="default"/>
          <w:sz w:val="20"/>
          <w:szCs w:val="20"/>
        </w:rPr>
        <w:pict>
          <v:group style="width:283.5pt;height:170pt;mso-position-horizontal-relative:char;mso-position-vertical-relative:line" coordorigin="0,0" coordsize="5670,3400">
            <v:group style="position:absolute;left:10;top:10;width:5650;height:3380" coordorigin="10,10" coordsize="5650,3380">
              <v:shape style="position:absolute;left:10;top:10;width:5650;height:3380" coordorigin="10,10" coordsize="5650,3380" path="m5489,10l10,10,10,3390,5489,3390,5588,3387,5638,3369,5657,3318,5659,3220,5659,180,5657,82,5638,31,5588,13,5489,10xe" filled="true" fillcolor="#fdca00" stroked="false">
                <v:path arrowok="t"/>
                <v:fill type="solid"/>
              </v:shape>
            </v:group>
            <v:group style="position:absolute;left:10;top:10;width:5650;height:3380" coordorigin="10,10" coordsize="5650,3380">
              <v:shape style="position:absolute;left:10;top:10;width:5650;height:3380" coordorigin="10,10" coordsize="5650,3380" path="m10,10l10,3390,5489,3390,5588,3387,5638,3369,5657,3318,5659,3220,5659,180,5657,82,5638,31,5588,13,5489,10,10,10xe" filled="false" stroked="true" strokeweight="1pt" strokecolor="#fdca00">
                <v:path arrowok="t"/>
              </v:shape>
              <v:shape style="position:absolute;left:10;top:10;width:5650;height:3380" type="#_x0000_t202" filled="false" stroked="false">
                <v:textbox inset="0,0,0,0">
                  <w:txbxContent>
                    <w:p>
                      <w:pPr>
                        <w:spacing w:line="247" w:lineRule="auto" w:before="378"/>
                        <w:ind w:left="1610" w:right="1535" w:hanging="629"/>
                        <w:jc w:val="left"/>
                        <w:rPr>
                          <w:rFonts w:ascii="Futura Book" w:hAnsi="Futura Book" w:cs="Futura Book" w:eastAsia="Futura Book" w:hint="default"/>
                          <w:sz w:val="51"/>
                          <w:szCs w:val="51"/>
                        </w:rPr>
                      </w:pPr>
                      <w:r>
                        <w:rPr>
                          <w:rFonts w:ascii="Futura Book"/>
                          <w:color w:val="FFFFFF"/>
                          <w:sz w:val="51"/>
                        </w:rPr>
                        <w:t>2. </w:t>
                      </w:r>
                      <w:r>
                        <w:rPr>
                          <w:rFonts w:ascii="Futura Book"/>
                          <w:color w:val="FFFFFF"/>
                          <w:spacing w:val="-21"/>
                          <w:sz w:val="51"/>
                        </w:rPr>
                        <w:t>DATA </w:t>
                      </w:r>
                      <w:r>
                        <w:rPr>
                          <w:rFonts w:ascii="Futura Book"/>
                          <w:color w:val="FFFFFF"/>
                          <w:sz w:val="51"/>
                        </w:rPr>
                        <w:t>AND </w:t>
                      </w:r>
                      <w:r>
                        <w:rPr>
                          <w:rFonts w:ascii="Futura Book"/>
                          <w:color w:val="FFFFFF"/>
                          <w:sz w:val="51"/>
                        </w:rPr>
                      </w:r>
                      <w:r>
                        <w:rPr>
                          <w:rFonts w:ascii="Futura Book"/>
                          <w:color w:val="FFFFFF"/>
                          <w:spacing w:val="-9"/>
                          <w:sz w:val="51"/>
                        </w:rPr>
                        <w:t>FACTS</w:t>
                      </w:r>
                      <w:r>
                        <w:rPr>
                          <w:rFonts w:ascii="Futura Book"/>
                          <w:spacing w:val="-9"/>
                          <w:sz w:val="51"/>
                        </w:rPr>
                      </w:r>
                    </w:p>
                  </w:txbxContent>
                </v:textbox>
                <w10:wrap type="none"/>
              </v:shape>
            </v:group>
          </v:group>
        </w:pict>
      </w:r>
      <w:r>
        <w:rPr>
          <w:rFonts w:ascii="Futura Light" w:hAnsi="Futura Light" w:cs="Futura Light" w:eastAsia="Futura Light" w:hint="default"/>
          <w:sz w:val="20"/>
          <w:szCs w:val="20"/>
        </w:rPr>
      </w: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7"/>
        <w:ind w:right="0"/>
        <w:rPr>
          <w:rFonts w:ascii="Futura Light" w:hAnsi="Futura Light" w:cs="Futura Light" w:eastAsia="Futura Light" w:hint="default"/>
          <w:sz w:val="17"/>
          <w:szCs w:val="17"/>
        </w:rPr>
      </w:pPr>
    </w:p>
    <w:p>
      <w:pPr>
        <w:pStyle w:val="BodyText"/>
        <w:spacing w:line="252" w:lineRule="auto" w:before="0"/>
        <w:ind w:left="6094" w:right="1103" w:firstLine="0"/>
        <w:jc w:val="left"/>
      </w:pPr>
      <w:r>
        <w:rPr/>
        <w:pict>
          <v:group style="position:absolute;margin-left:297.637695pt;margin-top:-206.979294pt;width:297.650pt;height:170.1pt;mso-position-horizontal-relative:page;mso-position-vertical-relative:paragraph;z-index:1312" coordorigin="5953,-4140" coordsize="5953,3402">
            <v:shape style="position:absolute;left:5953;top:-4140;width:5953;height:3402" coordorigin="5953,-4140" coordsize="5953,3402" path="m11906,-4140l6123,-4140,6025,-4137,5974,-4118,5955,-4068,5953,-3970,5953,-908,5955,-810,5974,-759,6025,-741,6123,-738,11906,-738,11906,-4140xe" filled="true" fillcolor="#d8dbdc" stroked="false">
              <v:path arrowok="t"/>
              <v:fill type="solid"/>
            </v:shape>
            <w10:wrap type="none"/>
          </v:group>
        </w:pict>
      </w:r>
      <w:r>
        <w:rPr/>
        <w:pict>
          <v:group style="position:absolute;margin-left:.5pt;margin-top:-25.184189pt;width:283pt;height:543.6pt;mso-position-horizontal-relative:page;mso-position-vertical-relative:paragraph;z-index:1336" coordorigin="10,-504" coordsize="5660,10872">
            <v:shape style="position:absolute;left:10;top:-504;width:5660;height:10872" coordorigin="10,-504" coordsize="5660,10872" path="m5499,-504l10,-504,10,10368,5499,10368,5598,10365,5648,10346,5667,10296,5669,10198,5669,-334,5667,-432,5648,-482,5598,-501,5499,-504xe" filled="true" fillcolor="#fff5d6" stroked="false">
              <v:path arrowok="t"/>
              <v:fill type="solid"/>
            </v:shape>
            <w10:wrap type="none"/>
          </v:group>
        </w:pict>
      </w:r>
      <w:r>
        <w:rPr/>
        <w:t>Headquartered in Germany, Vossloh-Schwabe has been a member of the global Panasonic group since 2002 within the lighting sector and counts as one of the technology leaders. Vossloh-Schwabe’s range of products and services covers the</w:t>
      </w:r>
      <w:r>
        <w:rPr>
          <w:spacing w:val="-24"/>
        </w:rPr>
        <w:t> </w:t>
      </w:r>
      <w:r>
        <w:rPr/>
        <w:t>entire </w:t>
      </w:r>
      <w:r>
        <w:rPr/>
        <w:t>field of classic lighting technologies:</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047" w:firstLine="0"/>
        <w:jc w:val="left"/>
      </w:pPr>
      <w:r>
        <w:rPr/>
        <w:t>LED modules are available in COB and SMD technology, in round, square or linear designs and for nearly all fields of application – highly efficient, with a service life of up to 50,000 hours and, for the LUGA series, a minimal decrease in luminous flux of L90/B10. Add to that matching optical systems and lenses made of PMMA or silicone as well as linear systems of up to 2 metres in length, which are  manufactured in one piece in a special production process.</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106" w:firstLine="0"/>
        <w:jc w:val="left"/>
      </w:pPr>
      <w:r>
        <w:rPr/>
        <w:t>As a perfect complement to the modules, LED drivers are also available in dimmable (1-10 V and DALI) as well as non-dimmable versions for LED constant current modules (up to 3,200 mA) with freely configurable output currents and for LED constant voltage modules (12 V or 24 V). These drivers are characterised by high efficiency, a long service life as well as overvoltage, overheating and no-load resistance.</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473" w:firstLine="0"/>
        <w:jc w:val="left"/>
      </w:pPr>
      <w:r>
        <w:rPr/>
        <w:t>The LiCS Indoor and LiCS Outdoor light management systems guarantee maximum energy and cost savings as well as additional convenience and</w:t>
      </w:r>
      <w:r>
        <w:rPr>
          <w:spacing w:val="-14"/>
        </w:rPr>
        <w:t> </w:t>
      </w:r>
      <w:r>
        <w:rPr/>
        <w:t>safety.</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452" w:firstLine="0"/>
        <w:jc w:val="left"/>
      </w:pPr>
      <w:r>
        <w:rPr/>
        <w:t>At the same time, VS continue to cover the entire range of conventional lighting technology with electronic and magnetic ballasts, ignitors and lampholders for practically all commonly available light</w:t>
      </w:r>
      <w:r>
        <w:rPr>
          <w:spacing w:val="-1"/>
        </w:rPr>
        <w:t> </w:t>
      </w:r>
      <w:r>
        <w:rPr/>
        <w:t>sources.</w:t>
      </w:r>
    </w:p>
    <w:p>
      <w:pPr>
        <w:spacing w:line="240" w:lineRule="auto" w:before="10"/>
        <w:ind w:right="0"/>
        <w:rPr>
          <w:rFonts w:ascii="Futura Light" w:hAnsi="Futura Light" w:cs="Futura Light" w:eastAsia="Futura Light" w:hint="default"/>
          <w:sz w:val="17"/>
          <w:szCs w:val="17"/>
        </w:rPr>
      </w:pPr>
    </w:p>
    <w:p>
      <w:pPr>
        <w:pStyle w:val="BodyText"/>
        <w:spacing w:line="240" w:lineRule="auto" w:before="0"/>
        <w:ind w:left="6094" w:right="1213" w:firstLine="0"/>
        <w:jc w:val="left"/>
      </w:pPr>
      <w:r>
        <w:rPr/>
        <w:t>One of Vossloh-Schwabe’s particular strengths lies</w:t>
      </w:r>
      <w:r>
        <w:rPr>
          <w:spacing w:val="-28"/>
        </w:rPr>
        <w:t> </w:t>
      </w:r>
      <w:r>
        <w:rPr/>
        <w:t>in</w:t>
      </w:r>
    </w:p>
    <w:p>
      <w:pPr>
        <w:pStyle w:val="BodyText"/>
        <w:spacing w:line="252" w:lineRule="auto"/>
        <w:ind w:left="6094" w:right="992" w:firstLine="0"/>
        <w:jc w:val="left"/>
      </w:pPr>
      <w:r>
        <w:rPr/>
        <w:t>providing customised solutions, from individual LEDs to complete LED modules with special spectral distributions or the development and production of application-specific optics.</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127" w:firstLine="0"/>
        <w:jc w:val="left"/>
      </w:pPr>
      <w:r>
        <w:rPr/>
        <w:t>In this context, a systemic approach is decisive for creating turnkey solutions made up of perfectly matched individual</w:t>
      </w:r>
      <w:r>
        <w:rPr>
          <w:spacing w:val="3"/>
        </w:rPr>
        <w:t> </w:t>
      </w:r>
      <w:r>
        <w:rPr/>
        <w:t>components.</w:t>
      </w:r>
    </w:p>
    <w:p>
      <w:pPr>
        <w:spacing w:after="0" w:line="252" w:lineRule="auto"/>
        <w:jc w:val="left"/>
        <w:sectPr>
          <w:headerReference w:type="default" r:id="rId22"/>
          <w:pgSz w:w="11910" w:h="16840"/>
          <w:pgMar w:header="0" w:footer="526" w:top="1120" w:bottom="720" w:left="0" w:right="0"/>
        </w:sectPr>
      </w:pPr>
    </w:p>
    <w:p>
      <w:pPr>
        <w:pStyle w:val="Heading1"/>
        <w:numPr>
          <w:ilvl w:val="0"/>
          <w:numId w:val="2"/>
        </w:numPr>
        <w:tabs>
          <w:tab w:pos="1621" w:val="left" w:leader="none"/>
        </w:tabs>
        <w:spacing w:line="544" w:lineRule="exact" w:before="0" w:after="0"/>
        <w:ind w:left="1620" w:right="0" w:hanging="628"/>
        <w:jc w:val="left"/>
      </w:pPr>
      <w:r>
        <w:rPr>
          <w:color w:val="FFFFFF"/>
          <w:spacing w:val="-3"/>
        </w:rPr>
        <w:t>SMART</w:t>
      </w:r>
      <w:r>
        <w:rPr>
          <w:spacing w:val="-3"/>
        </w:rPr>
      </w:r>
    </w:p>
    <w:p>
      <w:pPr>
        <w:spacing w:before="18"/>
        <w:ind w:left="1620" w:right="1213" w:firstLine="0"/>
        <w:jc w:val="left"/>
        <w:rPr>
          <w:rFonts w:ascii="Futura Book" w:hAnsi="Futura Book" w:cs="Futura Book" w:eastAsia="Futura Book" w:hint="default"/>
          <w:sz w:val="51"/>
          <w:szCs w:val="51"/>
        </w:rPr>
      </w:pPr>
      <w:r>
        <w:rPr>
          <w:rFonts w:ascii="Futura Book"/>
          <w:color w:val="FFFFFF"/>
          <w:sz w:val="51"/>
        </w:rPr>
        <w:t>LIGHTING</w:t>
      </w:r>
      <w:r>
        <w:rPr>
          <w:rFonts w:ascii="Futura Book"/>
          <w:sz w:val="51"/>
        </w:rPr>
      </w: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11"/>
        <w:ind w:right="0"/>
        <w:rPr>
          <w:rFonts w:ascii="Futura Book" w:hAnsi="Futura Book" w:cs="Futura Book" w:eastAsia="Futura Book" w:hint="default"/>
          <w:sz w:val="19"/>
          <w:szCs w:val="19"/>
        </w:rPr>
      </w:pPr>
    </w:p>
    <w:p>
      <w:pPr>
        <w:pStyle w:val="Heading3"/>
        <w:spacing w:line="240" w:lineRule="auto" w:before="58"/>
        <w:ind w:right="1213"/>
        <w:jc w:val="left"/>
        <w:rPr>
          <w:b w:val="0"/>
          <w:bCs w:val="0"/>
        </w:rPr>
      </w:pPr>
      <w:r>
        <w:rPr/>
        <w:pict>
          <v:group style="position:absolute;margin-left:.0pt;margin-top:-21.576683pt;width:283.5pt;height:543.6pt;mso-position-horizontal-relative:page;mso-position-vertical-relative:paragraph;z-index:-43552" coordorigin="0,-432" coordsize="5670,10872">
            <v:shape style="position:absolute;left:0;top:-432;width:5670;height:10872" coordorigin="0,-432" coordsize="5670,10872" path="m5499,-432l0,-432,0,10440,5499,10440,5598,10437,5648,10419,5667,10368,5669,10270,5669,-261,5667,-360,5648,-410,5598,-429,5499,-432xe" filled="true" fillcolor="#fff5d6" stroked="false">
              <v:path arrowok="t"/>
              <v:fill type="solid"/>
            </v:shape>
            <w10:wrap type="none"/>
          </v:group>
        </w:pict>
      </w:r>
      <w:r>
        <w:rPr/>
        <w:t>Intelligent light – At any time</w:t>
      </w:r>
      <w:r>
        <w:rPr>
          <w:b w:val="0"/>
          <w:bCs w:val="0"/>
        </w:rPr>
      </w:r>
    </w:p>
    <w:p>
      <w:pPr>
        <w:spacing w:line="240" w:lineRule="auto" w:before="9"/>
        <w:ind w:right="0"/>
        <w:rPr>
          <w:rFonts w:ascii="Futura Bold" w:hAnsi="Futura Bold" w:cs="Futura Bold" w:eastAsia="Futura Bold" w:hint="default"/>
          <w:b/>
          <w:bCs/>
          <w:sz w:val="18"/>
          <w:szCs w:val="18"/>
        </w:rPr>
      </w:pPr>
    </w:p>
    <w:p>
      <w:pPr>
        <w:pStyle w:val="BodyText"/>
        <w:spacing w:line="252" w:lineRule="auto" w:before="0"/>
        <w:ind w:left="6094" w:right="1036" w:firstLine="0"/>
        <w:jc w:val="left"/>
      </w:pPr>
      <w:r>
        <w:rPr/>
        <w:t>An office floor lamp that gets brighter as soon as someone comes near or an exhibition space in a museum in which, upon being entered, a video starts and a matching light ambience is created as if by magic – smart lighting delivers the right kind of light when it‘s needed. The result is a level of convenience that facilitates creativity and is efficient at the same time. Our smart products make lighting more intelligent and also open up new potential.</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188" w:firstLine="0"/>
        <w:jc w:val="left"/>
      </w:pPr>
      <w:r>
        <w:rPr/>
        <w:t>For instance Dim ONE. In its SMART version, the stylish dimmer comes with numerous light scenarios and is super easy to operate using a tablet or smartphone via Bluetooth. And luminaire manufacturers can integrate or retrofit this lighting</w:t>
      </w:r>
      <w:r>
        <w:rPr>
          <w:spacing w:val="3"/>
        </w:rPr>
        <w:t> </w:t>
      </w:r>
      <w:r>
        <w:rPr/>
        <w:t>smartness</w:t>
      </w:r>
    </w:p>
    <w:p>
      <w:pPr>
        <w:pStyle w:val="BodyText"/>
        <w:spacing w:line="216" w:lineRule="exact" w:before="0"/>
        <w:ind w:left="6094" w:right="1213" w:firstLine="0"/>
        <w:jc w:val="left"/>
      </w:pPr>
      <w:r>
        <w:rPr/>
        <w:t>with our latest wireless controllers of the XSW series.</w:t>
      </w:r>
    </w:p>
    <w:p>
      <w:pPr>
        <w:spacing w:line="240" w:lineRule="auto" w:before="8"/>
        <w:ind w:right="0"/>
        <w:rPr>
          <w:rFonts w:ascii="Futura Light" w:hAnsi="Futura Light" w:cs="Futura Light" w:eastAsia="Futura Light" w:hint="default"/>
          <w:sz w:val="18"/>
          <w:szCs w:val="18"/>
        </w:rPr>
      </w:pPr>
    </w:p>
    <w:p>
      <w:pPr>
        <w:pStyle w:val="BodyText"/>
        <w:spacing w:line="252" w:lineRule="auto" w:before="0"/>
        <w:ind w:left="6094" w:right="1124" w:firstLine="0"/>
        <w:jc w:val="left"/>
      </w:pPr>
      <w:r>
        <w:rPr/>
        <w:t>Outdoor lighting is also getting an intelligence boost – with customers receiving a solution that suits the requirements of the respective task at hand. From intelligent island solutions to networked light management, various product suites are available, all of which can be freely combined.</w:t>
      </w:r>
    </w:p>
    <w:p>
      <w:pPr>
        <w:spacing w:after="0" w:line="252" w:lineRule="auto"/>
        <w:jc w:val="left"/>
        <w:sectPr>
          <w:headerReference w:type="even" r:id="rId23"/>
          <w:footerReference w:type="even" r:id="rId24"/>
          <w:footerReference w:type="default" r:id="rId25"/>
          <w:pgSz w:w="11910" w:h="16840"/>
          <w:pgMar w:header="0" w:footer="526" w:top="1640" w:bottom="720" w:left="0" w:right="0"/>
          <w:pgNumType w:start="6"/>
        </w:sectPr>
      </w:pPr>
    </w:p>
    <w:p>
      <w:pPr>
        <w:spacing w:line="240" w:lineRule="auto"/>
        <w:ind w:left="0" w:right="1213" w:firstLine="0"/>
        <w:rPr>
          <w:rFonts w:ascii="Futura Light" w:hAnsi="Futura Light" w:cs="Futura Light" w:eastAsia="Futura Light" w:hint="default"/>
          <w:sz w:val="20"/>
          <w:szCs w:val="20"/>
        </w:rPr>
      </w:pPr>
      <w:r>
        <w:rPr>
          <w:rFonts w:ascii="Futura Light" w:hAnsi="Futura Light" w:cs="Futura Light" w:eastAsia="Futura Light" w:hint="default"/>
          <w:sz w:val="20"/>
          <w:szCs w:val="20"/>
        </w:rPr>
        <w:pict>
          <v:group style="width:283.5pt;height:170pt;mso-position-horizontal-relative:char;mso-position-vertical-relative:line" coordorigin="0,0" coordsize="5670,3400">
            <v:group style="position:absolute;left:10;top:10;width:5650;height:3380" coordorigin="10,10" coordsize="5650,3380">
              <v:shape style="position:absolute;left:10;top:10;width:5650;height:3380" coordorigin="10,10" coordsize="5650,3380" path="m5489,10l10,10,10,3390,5489,3390,5588,3387,5638,3369,5657,3318,5659,3220,5659,180,5657,82,5638,31,5588,13,5489,10xe" filled="true" fillcolor="#fdca00" stroked="false">
                <v:path arrowok="t"/>
                <v:fill type="solid"/>
              </v:shape>
            </v:group>
            <v:group style="position:absolute;left:10;top:10;width:5650;height:3380" coordorigin="10,10" coordsize="5650,3380">
              <v:shape style="position:absolute;left:10;top:10;width:5650;height:3380" coordorigin="10,10" coordsize="5650,3380" path="m10,10l10,3390,5489,3390,5588,3387,5638,3369,5657,3318,5659,3220,5659,180,5657,82,5638,31,5588,13,5489,10,10,10xe" filled="false" stroked="true" strokeweight="1pt" strokecolor="#fdca00">
                <v:path arrowok="t"/>
              </v:shape>
              <v:shape style="position:absolute;left:10;top:10;width:5650;height:3380" type="#_x0000_t202" filled="false" stroked="false">
                <v:textbox inset="0,0,0,0">
                  <w:txbxContent>
                    <w:p>
                      <w:pPr>
                        <w:spacing w:line="247" w:lineRule="auto" w:before="378"/>
                        <w:ind w:left="1610" w:right="1431" w:hanging="629"/>
                        <w:jc w:val="left"/>
                        <w:rPr>
                          <w:rFonts w:ascii="Futura Book" w:hAnsi="Futura Book" w:cs="Futura Book" w:eastAsia="Futura Book" w:hint="default"/>
                          <w:sz w:val="51"/>
                          <w:szCs w:val="51"/>
                        </w:rPr>
                      </w:pPr>
                      <w:r>
                        <w:rPr>
                          <w:rFonts w:ascii="Futura Book"/>
                          <w:color w:val="FFFFFF"/>
                          <w:sz w:val="51"/>
                        </w:rPr>
                        <w:t>4. LIGHT &amp; BUILDING TRADE</w:t>
                      </w:r>
                      <w:r>
                        <w:rPr>
                          <w:rFonts w:ascii="Futura Book"/>
                          <w:color w:val="FFFFFF"/>
                          <w:spacing w:val="2"/>
                          <w:sz w:val="51"/>
                        </w:rPr>
                        <w:t> </w:t>
                      </w:r>
                      <w:r>
                        <w:rPr>
                          <w:rFonts w:ascii="Futura Book"/>
                          <w:color w:val="FFFFFF"/>
                          <w:spacing w:val="-11"/>
                          <w:sz w:val="51"/>
                        </w:rPr>
                        <w:t>FAIR</w:t>
                      </w:r>
                      <w:r>
                        <w:rPr>
                          <w:rFonts w:ascii="Futura Book"/>
                          <w:spacing w:val="-11"/>
                          <w:sz w:val="51"/>
                        </w:rPr>
                      </w:r>
                    </w:p>
                  </w:txbxContent>
                </v:textbox>
                <w10:wrap type="none"/>
              </v:shape>
            </v:group>
          </v:group>
        </w:pict>
      </w:r>
      <w:r>
        <w:rPr>
          <w:rFonts w:ascii="Futura Light" w:hAnsi="Futura Light" w:cs="Futura Light" w:eastAsia="Futura Light" w:hint="default"/>
          <w:sz w:val="20"/>
          <w:szCs w:val="20"/>
        </w:rPr>
      </w: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8"/>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pict>
          <v:group style="position:absolute;margin-left:297.637695pt;margin-top:-206.394089pt;width:297.650pt;height:170.1pt;mso-position-horizontal-relative:page;mso-position-vertical-relative:paragraph;z-index:1432" coordorigin="5953,-4128" coordsize="5953,3402">
            <v:shape style="position:absolute;left:5953;top:-4128;width:5953;height:3402" coordorigin="5953,-4128" coordsize="5953,3402" path="m11906,-4128l6123,-4128,6025,-4125,5974,-4107,5955,-4056,5953,-3958,5953,-896,5955,-798,5974,-748,6025,-729,6123,-726,11906,-726,11906,-4128xe" filled="true" fillcolor="#d8dbdc" stroked="false">
              <v:path arrowok="t"/>
              <v:fill type="solid"/>
            </v:shape>
            <w10:wrap type="none"/>
          </v:group>
        </w:pict>
      </w:r>
      <w:r>
        <w:rPr/>
        <w:pict>
          <v:group style="position:absolute;margin-left:0pt;margin-top:-22.561684pt;width:283.5pt;height:543.6pt;mso-position-horizontal-relative:page;mso-position-vertical-relative:paragraph;z-index:1456" coordorigin="0,-451" coordsize="5670,10872">
            <v:shape style="position:absolute;left:0;top:-451;width:5670;height:10872" coordorigin="0,-451" coordsize="5670,10872" path="m5499,-451l0,-451,0,10420,5499,10420,5598,10418,5648,10399,5667,10348,5669,10250,5669,-281,5667,-379,5648,-430,5598,-449,5499,-451xe" filled="true" fillcolor="#fff5d6" stroked="false">
              <v:path arrowok="t"/>
              <v:fill type="solid"/>
            </v:shape>
            <w10:wrap type="none"/>
          </v:group>
        </w:pict>
      </w:r>
      <w:r>
        <w:rPr/>
        <w:t>VS Innovations at the Light + Building</w:t>
      </w:r>
      <w:r>
        <w:rPr>
          <w:b w:val="0"/>
        </w:rPr>
      </w:r>
    </w:p>
    <w:p>
      <w:pPr>
        <w:spacing w:line="240" w:lineRule="auto" w:before="10"/>
        <w:ind w:right="0"/>
        <w:rPr>
          <w:rFonts w:ascii="Futura Bold" w:hAnsi="Futura Bold" w:cs="Futura Bold" w:eastAsia="Futura Bold" w:hint="default"/>
          <w:b/>
          <w:bCs/>
          <w:sz w:val="17"/>
          <w:szCs w:val="17"/>
        </w:rPr>
      </w:pPr>
    </w:p>
    <w:p>
      <w:pPr>
        <w:spacing w:line="244" w:lineRule="auto" w:before="0"/>
        <w:ind w:left="6094" w:right="1612" w:firstLine="0"/>
        <w:jc w:val="left"/>
        <w:rPr>
          <w:rFonts w:ascii="Futura Bold" w:hAnsi="Futura Bold" w:cs="Futura Bold" w:eastAsia="Futura Bold" w:hint="default"/>
          <w:sz w:val="17"/>
          <w:szCs w:val="17"/>
        </w:rPr>
      </w:pPr>
      <w:r>
        <w:rPr>
          <w:rFonts w:ascii="Futura Bold" w:hAnsi="Futura Bold" w:cs="Futura Bold" w:eastAsia="Futura Bold" w:hint="default"/>
          <w:b/>
          <w:bCs/>
          <w:sz w:val="17"/>
          <w:szCs w:val="17"/>
        </w:rPr>
        <w:t>Presentation of new VS products at the</w:t>
      </w:r>
      <w:r>
        <w:rPr>
          <w:rFonts w:ascii="Futura Bold" w:hAnsi="Futura Bold" w:cs="Futura Bold" w:eastAsia="Futura Bold" w:hint="default"/>
          <w:b/>
          <w:bCs/>
          <w:spacing w:val="-5"/>
          <w:sz w:val="17"/>
          <w:szCs w:val="17"/>
        </w:rPr>
        <w:t> </w:t>
      </w:r>
      <w:r>
        <w:rPr>
          <w:rFonts w:ascii="Futura Bold" w:hAnsi="Futura Bold" w:cs="Futura Bold" w:eastAsia="Futura Bold" w:hint="default"/>
          <w:b/>
          <w:bCs/>
          <w:spacing w:val="-4"/>
          <w:sz w:val="17"/>
          <w:szCs w:val="17"/>
        </w:rPr>
        <w:t>world’s </w:t>
      </w:r>
      <w:r>
        <w:rPr>
          <w:rFonts w:ascii="Futura Bold" w:hAnsi="Futura Bold" w:cs="Futura Bold" w:eastAsia="Futura Bold" w:hint="default"/>
          <w:b/>
          <w:bCs/>
          <w:spacing w:val="-4"/>
          <w:sz w:val="17"/>
          <w:szCs w:val="17"/>
        </w:rPr>
      </w:r>
      <w:r>
        <w:rPr>
          <w:rFonts w:ascii="Futura Bold" w:hAnsi="Futura Bold" w:cs="Futura Bold" w:eastAsia="Futura Bold" w:hint="default"/>
          <w:b/>
          <w:bCs/>
          <w:sz w:val="17"/>
          <w:szCs w:val="17"/>
        </w:rPr>
        <w:t>leading lighting fair in</w:t>
      </w:r>
      <w:r>
        <w:rPr>
          <w:rFonts w:ascii="Futura Bold" w:hAnsi="Futura Bold" w:cs="Futura Bold" w:eastAsia="Futura Bold" w:hint="default"/>
          <w:b/>
          <w:bCs/>
          <w:spacing w:val="3"/>
          <w:sz w:val="17"/>
          <w:szCs w:val="17"/>
        </w:rPr>
        <w:t> </w:t>
      </w:r>
      <w:r>
        <w:rPr>
          <w:rFonts w:ascii="Futura Bold" w:hAnsi="Futura Bold" w:cs="Futura Bold" w:eastAsia="Futura Bold" w:hint="default"/>
          <w:b/>
          <w:bCs/>
          <w:sz w:val="17"/>
          <w:szCs w:val="17"/>
        </w:rPr>
        <w:t>Frankfurt</w:t>
      </w:r>
      <w:r>
        <w:rPr>
          <w:rFonts w:ascii="Futura Bold" w:hAnsi="Futura Bold" w:cs="Futura Bold" w:eastAsia="Futura Bold" w:hint="default"/>
          <w:sz w:val="17"/>
          <w:szCs w:val="17"/>
        </w:rPr>
      </w:r>
    </w:p>
    <w:p>
      <w:pPr>
        <w:spacing w:line="240" w:lineRule="auto" w:before="4"/>
        <w:ind w:right="0"/>
        <w:rPr>
          <w:rFonts w:ascii="Futura Bold" w:hAnsi="Futura Bold" w:cs="Futura Bold" w:eastAsia="Futura Bold" w:hint="default"/>
          <w:b/>
          <w:bCs/>
          <w:sz w:val="18"/>
          <w:szCs w:val="18"/>
        </w:rPr>
      </w:pPr>
    </w:p>
    <w:p>
      <w:pPr>
        <w:pStyle w:val="BodyText"/>
        <w:spacing w:line="252" w:lineRule="auto" w:before="0"/>
        <w:ind w:left="6094" w:right="1148" w:firstLine="0"/>
        <w:jc w:val="both"/>
      </w:pPr>
      <w:r>
        <w:rPr/>
        <w:t>The Light+Building in Frankfurt counts as a leading global </w:t>
      </w:r>
      <w:r>
        <w:rPr>
          <w:spacing w:val="-4"/>
        </w:rPr>
        <w:t>fair. </w:t>
      </w:r>
      <w:r>
        <w:rPr/>
        <w:t>This </w:t>
      </w:r>
      <w:r>
        <w:rPr/>
      </w:r>
      <w:r>
        <w:rPr>
          <w:spacing w:val="-3"/>
        </w:rPr>
        <w:t>year’s </w:t>
      </w:r>
      <w:r>
        <w:rPr/>
        <w:t>top topic is smart lighting, which involves providing the right </w:t>
      </w:r>
      <w:r>
        <w:rPr/>
        <w:t>dosage of lighting at the right time and in the right place.</w:t>
      </w:r>
    </w:p>
    <w:p>
      <w:pPr>
        <w:pStyle w:val="BodyText"/>
        <w:spacing w:line="252" w:lineRule="auto" w:before="0"/>
        <w:ind w:left="6094" w:right="1140" w:firstLine="0"/>
        <w:jc w:val="left"/>
      </w:pPr>
      <w:r>
        <w:rPr/>
        <w:t>Vossloh-Schwabe – a company with a long lighting tradition and one of the renowned exhibitors at the Light+Building – will be presenting numerous product innovations at the </w:t>
      </w:r>
      <w:r>
        <w:rPr>
          <w:spacing w:val="-4"/>
        </w:rPr>
        <w:t>fair. </w:t>
      </w:r>
      <w:r>
        <w:rPr/>
        <w:t>For instance: </w:t>
      </w:r>
      <w:r>
        <w:rPr/>
        <w:t>lighting solutions that team greater versatility with cost-effectiveness and more convenience. VS provides smart lighting solutions for offices, shops and supermarkets as well as production facilities and the entire outdoor lighting segment. As a full-range provider of</w:t>
      </w:r>
    </w:p>
    <w:p>
      <w:pPr>
        <w:pStyle w:val="BodyText"/>
        <w:spacing w:line="252" w:lineRule="auto" w:before="0"/>
        <w:ind w:left="6094" w:right="986" w:firstLine="0"/>
        <w:jc w:val="left"/>
      </w:pPr>
      <w:r>
        <w:rPr/>
        <w:t>lighting solutions, VS produces energy-efficient LEDs and turnkey light management systems.</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144" w:firstLine="0"/>
        <w:jc w:val="left"/>
      </w:pPr>
      <w:r>
        <w:rPr/>
        <w:t>In this context, a particular focus is on developing and manufactur- ing highly efficient optical systems. PMMA, PC or silicone is used to create precise optics for practically any field of application –</w:t>
      </w:r>
    </w:p>
    <w:p>
      <w:pPr>
        <w:pStyle w:val="BodyText"/>
        <w:spacing w:line="252" w:lineRule="auto" w:before="0"/>
        <w:ind w:left="6094" w:right="1013" w:firstLine="0"/>
        <w:jc w:val="left"/>
      </w:pPr>
      <w:r>
        <w:rPr/>
        <w:t>producible in a customer-specific manner in continuous lengths of up to 2 metres.</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007" w:firstLine="0"/>
        <w:jc w:val="left"/>
      </w:pPr>
      <w:r>
        <w:rPr/>
        <w:t>A second area of focus is human-centric lighting, for which Vossloh- Schwabe also provides a range of outstanding solutions. Our </w:t>
      </w:r>
      <w:r>
        <w:rPr>
          <w:spacing w:val="-4"/>
        </w:rPr>
        <w:t>Tune- </w:t>
      </w:r>
      <w:r>
        <w:rPr>
          <w:spacing w:val="-4"/>
        </w:rPr>
      </w:r>
      <w:r>
        <w:rPr/>
        <w:t>able White Linear with 2-Chip-LEDs and infinitely adjustable spectral </w:t>
      </w:r>
      <w:r>
        <w:rPr/>
        <w:t>distribution is just one example.</w:t>
      </w:r>
    </w:p>
    <w:p>
      <w:pPr>
        <w:spacing w:line="240" w:lineRule="auto" w:before="0"/>
        <w:ind w:right="0"/>
        <w:rPr>
          <w:rFonts w:ascii="Futura Light" w:hAnsi="Futura Light" w:cs="Futura Light" w:eastAsia="Futura Light" w:hint="default"/>
          <w:sz w:val="16"/>
          <w:szCs w:val="16"/>
        </w:rPr>
      </w:pPr>
    </w:p>
    <w:p>
      <w:pPr>
        <w:spacing w:line="240" w:lineRule="auto" w:before="9"/>
        <w:ind w:right="0"/>
        <w:rPr>
          <w:rFonts w:ascii="Futura Light" w:hAnsi="Futura Light" w:cs="Futura Light" w:eastAsia="Futura Light" w:hint="default"/>
          <w:sz w:val="18"/>
          <w:szCs w:val="18"/>
        </w:rPr>
      </w:pPr>
    </w:p>
    <w:p>
      <w:pPr>
        <w:pStyle w:val="Heading3"/>
        <w:spacing w:line="240" w:lineRule="auto"/>
        <w:ind w:right="1213"/>
        <w:jc w:val="left"/>
        <w:rPr>
          <w:b w:val="0"/>
          <w:bCs w:val="0"/>
        </w:rPr>
      </w:pPr>
      <w:hyperlink r:id="rId27">
        <w:r>
          <w:rPr/>
          <w:t>www.light-building.de</w:t>
        </w:r>
        <w:r>
          <w:rPr>
            <w:b w:val="0"/>
          </w:rPr>
        </w:r>
      </w:hyperlink>
    </w:p>
    <w:p>
      <w:pPr>
        <w:spacing w:after="0" w:line="240" w:lineRule="auto"/>
        <w:jc w:val="left"/>
        <w:sectPr>
          <w:headerReference w:type="default" r:id="rId26"/>
          <w:pgSz w:w="11910" w:h="16840"/>
          <w:pgMar w:header="0" w:footer="526" w:top="1120" w:bottom="720" w:left="0" w:right="0"/>
        </w:sectPr>
      </w:pPr>
    </w:p>
    <w:p>
      <w:pPr>
        <w:pStyle w:val="Heading1"/>
        <w:numPr>
          <w:ilvl w:val="0"/>
          <w:numId w:val="3"/>
        </w:numPr>
        <w:tabs>
          <w:tab w:pos="1621" w:val="left" w:leader="none"/>
        </w:tabs>
        <w:spacing w:line="544" w:lineRule="exact" w:before="0" w:after="0"/>
        <w:ind w:left="1620" w:right="0" w:hanging="628"/>
        <w:jc w:val="left"/>
      </w:pPr>
      <w:r>
        <w:rPr>
          <w:color w:val="FFFFFF"/>
        </w:rPr>
        <w:t>NEW</w:t>
      </w:r>
      <w:r>
        <w:rPr/>
      </w:r>
    </w:p>
    <w:p>
      <w:pPr>
        <w:spacing w:before="18"/>
        <w:ind w:left="1620" w:right="1213"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p>
      <w:pPr>
        <w:spacing w:before="415"/>
        <w:ind w:left="992" w:right="1213" w:firstLine="0"/>
        <w:jc w:val="left"/>
        <w:rPr>
          <w:rFonts w:ascii="Futura Book" w:hAnsi="Futura Book" w:cs="Futura Book" w:eastAsia="Futura Book" w:hint="default"/>
          <w:sz w:val="34"/>
          <w:szCs w:val="34"/>
        </w:rPr>
      </w:pPr>
      <w:r>
        <w:rPr>
          <w:rFonts w:ascii="Futura Book"/>
          <w:sz w:val="34"/>
        </w:rPr>
        <w:t>SMART</w:t>
      </w:r>
      <w:r>
        <w:rPr>
          <w:rFonts w:ascii="Futura Book"/>
          <w:spacing w:val="-8"/>
          <w:sz w:val="34"/>
        </w:rPr>
        <w:t> </w:t>
      </w:r>
      <w:r>
        <w:rPr>
          <w:rFonts w:ascii="Futura Book"/>
          <w:sz w:val="34"/>
        </w:rPr>
        <w:t>LIGHTING</w:t>
      </w: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11"/>
        <w:ind w:right="0"/>
        <w:rPr>
          <w:rFonts w:ascii="Futura Book" w:hAnsi="Futura Book" w:cs="Futura Book" w:eastAsia="Futura Book" w:hint="default"/>
          <w:sz w:val="13"/>
          <w:szCs w:val="13"/>
        </w:rPr>
      </w:pPr>
    </w:p>
    <w:p>
      <w:pPr>
        <w:pStyle w:val="Heading3"/>
        <w:spacing w:line="240" w:lineRule="auto" w:before="58"/>
        <w:ind w:left="6096" w:right="1213"/>
        <w:jc w:val="left"/>
        <w:rPr>
          <w:b w:val="0"/>
          <w:bCs w:val="0"/>
        </w:rPr>
      </w:pPr>
      <w:r>
        <w:rPr/>
        <w:t>Control</w:t>
      </w:r>
      <w:r>
        <w:rPr>
          <w:spacing w:val="-4"/>
        </w:rPr>
        <w:t> </w:t>
      </w:r>
      <w:r>
        <w:rPr/>
        <w:t>Systems</w:t>
      </w:r>
      <w:r>
        <w:rPr>
          <w:b w:val="0"/>
        </w:rPr>
      </w:r>
    </w:p>
    <w:p>
      <w:pPr>
        <w:spacing w:line="240" w:lineRule="auto" w:before="10"/>
        <w:ind w:right="0"/>
        <w:rPr>
          <w:rFonts w:ascii="Futura Bold" w:hAnsi="Futura Bold" w:cs="Futura Bold" w:eastAsia="Futura Bold" w:hint="default"/>
          <w:b/>
          <w:bCs/>
          <w:sz w:val="17"/>
          <w:szCs w:val="17"/>
        </w:rPr>
      </w:pPr>
    </w:p>
    <w:p>
      <w:pPr>
        <w:spacing w:line="244" w:lineRule="auto" w:before="0"/>
        <w:ind w:left="6096" w:right="1992" w:firstLine="0"/>
        <w:jc w:val="left"/>
        <w:rPr>
          <w:rFonts w:ascii="Futura Bold" w:hAnsi="Futura Bold" w:cs="Futura Bold" w:eastAsia="Futura Bold" w:hint="default"/>
          <w:sz w:val="17"/>
          <w:szCs w:val="17"/>
        </w:rPr>
      </w:pPr>
      <w:r>
        <w:rPr>
          <w:rFonts w:ascii="Futura Bold" w:hAnsi="Futura Bold" w:cs="Futura Bold" w:eastAsia="Futura Bold" w:hint="default"/>
          <w:b/>
          <w:bCs/>
          <w:sz w:val="17"/>
          <w:szCs w:val="17"/>
        </w:rPr>
        <w:t>All devices suitable for direct connection to 220–240 V mains voltage</w:t>
      </w:r>
      <w:r>
        <w:rPr>
          <w:rFonts w:ascii="Futura Bold" w:hAnsi="Futura Bold" w:cs="Futura Bold" w:eastAsia="Futura Bold" w:hint="default"/>
          <w:sz w:val="17"/>
          <w:szCs w:val="17"/>
        </w:rPr>
      </w:r>
    </w:p>
    <w:p>
      <w:pPr>
        <w:spacing w:line="240" w:lineRule="auto" w:before="6"/>
        <w:ind w:right="0"/>
        <w:rPr>
          <w:rFonts w:ascii="Futura Bold" w:hAnsi="Futura Bold" w:cs="Futura Bold" w:eastAsia="Futura Bold" w:hint="default"/>
          <w:b/>
          <w:bCs/>
          <w:sz w:val="17"/>
          <w:szCs w:val="17"/>
        </w:rPr>
      </w:pPr>
    </w:p>
    <w:p>
      <w:pPr>
        <w:spacing w:before="0"/>
        <w:ind w:left="6096" w:right="1213" w:firstLine="0"/>
        <w:jc w:val="left"/>
        <w:rPr>
          <w:rFonts w:ascii="Futura Bold" w:hAnsi="Futura Bold" w:cs="Futura Bold" w:eastAsia="Futura Bold" w:hint="default"/>
          <w:sz w:val="17"/>
          <w:szCs w:val="17"/>
        </w:rPr>
      </w:pPr>
      <w:r>
        <w:rPr>
          <w:rFonts w:ascii="Futura Bold"/>
          <w:b/>
          <w:sz w:val="17"/>
        </w:rPr>
        <w:t>Dim ONE</w:t>
      </w:r>
      <w:r>
        <w:rPr>
          <w:rFonts w:ascii="Futura Bold"/>
          <w:sz w:val="17"/>
        </w:rPr>
      </w:r>
    </w:p>
    <w:p>
      <w:pPr>
        <w:pStyle w:val="BodyText"/>
        <w:spacing w:line="240" w:lineRule="auto" w:before="16"/>
        <w:ind w:left="6096" w:right="1213" w:firstLine="0"/>
        <w:jc w:val="left"/>
      </w:pPr>
      <w:r>
        <w:rPr/>
        <w:t>Dimmer with style</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pict>
          <v:shape style="position:absolute;margin-left:145.026001pt;margin-top:6.317169pt;width:82.282pt;height:81.810756pt;mso-position-horizontal-relative:page;mso-position-vertical-relative:paragraph;z-index:1504" type="#_x0000_t75" stroked="false">
            <v:imagedata r:id="rId32" o:title=""/>
          </v:shape>
        </w:pict>
      </w:r>
      <w:r>
        <w:rPr>
          <w:rFonts w:ascii="Futura Light"/>
          <w:sz w:val="17"/>
        </w:rPr>
        <w:t>Elegant </w:t>
      </w:r>
      <w:r>
        <w:rPr>
          <w:rFonts w:ascii="Futura Light"/>
          <w:spacing w:val="-3"/>
          <w:sz w:val="17"/>
        </w:rPr>
        <w:t>dimmer, </w:t>
      </w:r>
      <w:r>
        <w:rPr>
          <w:rFonts w:ascii="Futura Light"/>
          <w:sz w:val="17"/>
        </w:rPr>
        <w:t>suitable for halogen and</w:t>
      </w:r>
      <w:r>
        <w:rPr>
          <w:rFonts w:ascii="Futura Light"/>
          <w:spacing w:val="7"/>
          <w:sz w:val="17"/>
        </w:rPr>
        <w:t> </w:t>
      </w:r>
      <w:r>
        <w:rPr>
          <w:rFonts w:ascii="Futura Light"/>
          <w:sz w:val="17"/>
        </w:rPr>
        <w:t>LED</w:t>
      </w:r>
    </w:p>
    <w:p>
      <w:pPr>
        <w:pStyle w:val="ListParagraph"/>
        <w:numPr>
          <w:ilvl w:val="1"/>
          <w:numId w:val="3"/>
        </w:numPr>
        <w:tabs>
          <w:tab w:pos="6267" w:val="left" w:leader="none"/>
        </w:tabs>
        <w:spacing w:line="252" w:lineRule="auto" w:before="10" w:after="0"/>
        <w:ind w:left="6266" w:right="1099" w:hanging="170"/>
        <w:jc w:val="left"/>
        <w:rPr>
          <w:rFonts w:ascii="Futura Light" w:hAnsi="Futura Light" w:cs="Futura Light" w:eastAsia="Futura Light" w:hint="default"/>
          <w:sz w:val="17"/>
          <w:szCs w:val="17"/>
        </w:rPr>
      </w:pPr>
      <w:r>
        <w:rPr/>
        <w:pict>
          <v:shape style="position:absolute;margin-left:79.574287pt;margin-top:5.889936pt;width:43.657713pt;height:53.875pt;mso-position-horizontal-relative:page;mso-position-vertical-relative:paragraph;z-index:1480" type="#_x0000_t75" stroked="false">
            <v:imagedata r:id="rId33" o:title=""/>
          </v:shape>
        </w:pict>
      </w:r>
      <w:r>
        <w:rPr>
          <w:rFonts w:ascii="Futura Light"/>
          <w:sz w:val="17"/>
        </w:rPr>
        <w:t>Adjustable minimum light level to counter flickering; phase-cutting trailing-edge dimmer</w:t>
      </w:r>
    </w:p>
    <w:p>
      <w:pPr>
        <w:pStyle w:val="ListParagraph"/>
        <w:numPr>
          <w:ilvl w:val="1"/>
          <w:numId w:val="3"/>
        </w:numPr>
        <w:tabs>
          <w:tab w:pos="6267" w:val="left" w:leader="none"/>
        </w:tabs>
        <w:spacing w:line="216" w:lineRule="exact" w:before="0" w:after="0"/>
        <w:ind w:left="6266" w:right="0" w:hanging="170"/>
        <w:jc w:val="left"/>
        <w:rPr>
          <w:rFonts w:ascii="Futura Light" w:hAnsi="Futura Light" w:cs="Futura Light" w:eastAsia="Futura Light" w:hint="default"/>
          <w:sz w:val="17"/>
          <w:szCs w:val="17"/>
        </w:rPr>
      </w:pPr>
      <w:r>
        <w:rPr>
          <w:rFonts w:ascii="Futura Light"/>
          <w:sz w:val="17"/>
        </w:rPr>
        <w:t>Output range: 3 to 450 W</w:t>
      </w:r>
    </w:p>
    <w:p>
      <w:pPr>
        <w:spacing w:line="240" w:lineRule="auto" w:before="9"/>
        <w:ind w:right="0"/>
        <w:rPr>
          <w:rFonts w:ascii="Futura Light" w:hAnsi="Futura Light" w:cs="Futura Light" w:eastAsia="Futura Light" w:hint="default"/>
          <w:sz w:val="17"/>
          <w:szCs w:val="17"/>
        </w:rPr>
      </w:pPr>
    </w:p>
    <w:p>
      <w:pPr>
        <w:pStyle w:val="Heading3"/>
        <w:spacing w:line="240" w:lineRule="auto"/>
        <w:ind w:left="6096" w:right="1213"/>
        <w:jc w:val="left"/>
        <w:rPr>
          <w:b w:val="0"/>
          <w:bCs w:val="0"/>
        </w:rPr>
      </w:pPr>
      <w:r>
        <w:rPr/>
        <w:t>Dim ONE Bluetooth SMART</w:t>
      </w:r>
      <w:r>
        <w:rPr>
          <w:b w:val="0"/>
        </w:rPr>
      </w:r>
    </w:p>
    <w:p>
      <w:pPr>
        <w:pStyle w:val="BodyText"/>
        <w:spacing w:line="240" w:lineRule="auto" w:before="16"/>
        <w:ind w:left="6096" w:right="1213" w:firstLine="0"/>
        <w:jc w:val="left"/>
      </w:pPr>
      <w:r>
        <w:rPr/>
        <w:t>Intelligent dimmer system</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Variable light scenarios (e.g. Zone, Scene, </w:t>
      </w:r>
      <w:r>
        <w:rPr>
          <w:rFonts w:ascii="Futura Light"/>
          <w:spacing w:val="-4"/>
          <w:sz w:val="17"/>
        </w:rPr>
        <w:t>Timer, Away, </w:t>
      </w:r>
      <w:r>
        <w:rPr>
          <w:rFonts w:ascii="Futura Light"/>
          <w:sz w:val="17"/>
        </w:rPr>
        <w:t>Holiday)</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Suitable for halogen and LED, control via Bluetooth</w:t>
      </w:r>
    </w:p>
    <w:p>
      <w:pPr>
        <w:pStyle w:val="ListParagraph"/>
        <w:numPr>
          <w:ilvl w:val="1"/>
          <w:numId w:val="3"/>
        </w:numPr>
        <w:tabs>
          <w:tab w:pos="6267" w:val="left" w:leader="none"/>
        </w:tabs>
        <w:spacing w:line="252" w:lineRule="auto" w:before="10" w:after="0"/>
        <w:ind w:left="6266" w:right="1099" w:hanging="170"/>
        <w:jc w:val="left"/>
        <w:rPr>
          <w:rFonts w:ascii="Futura Light" w:hAnsi="Futura Light" w:cs="Futura Light" w:eastAsia="Futura Light" w:hint="default"/>
          <w:sz w:val="17"/>
          <w:szCs w:val="17"/>
        </w:rPr>
      </w:pPr>
      <w:r>
        <w:rPr>
          <w:rFonts w:ascii="Futura Light"/>
          <w:sz w:val="17"/>
        </w:rPr>
        <w:t>Adjustable minimum light level to counter flickering; phase-cutting trailing-edge dimmer</w:t>
      </w:r>
    </w:p>
    <w:p>
      <w:pPr>
        <w:pStyle w:val="ListParagraph"/>
        <w:numPr>
          <w:ilvl w:val="1"/>
          <w:numId w:val="3"/>
        </w:numPr>
        <w:tabs>
          <w:tab w:pos="6267" w:val="left" w:leader="none"/>
        </w:tabs>
        <w:spacing w:line="216" w:lineRule="exact" w:before="0" w:after="0"/>
        <w:ind w:left="6266" w:right="0" w:hanging="170"/>
        <w:jc w:val="left"/>
        <w:rPr>
          <w:rFonts w:ascii="Futura Light" w:hAnsi="Futura Light" w:cs="Futura Light" w:eastAsia="Futura Light" w:hint="default"/>
          <w:sz w:val="17"/>
          <w:szCs w:val="17"/>
        </w:rPr>
      </w:pPr>
      <w:r>
        <w:rPr>
          <w:rFonts w:ascii="Futura Light"/>
          <w:sz w:val="17"/>
        </w:rPr>
        <w:t>Output range: 3 to 450 W</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01.945999pt;margin-top:-3.208883pt;width:135.766pt;height:48.002pt;mso-position-horizontal-relative:page;mso-position-vertical-relative:paragraph;z-index:1528" type="#_x0000_t75" stroked="false">
            <v:imagedata r:id="rId34" o:title=""/>
          </v:shape>
        </w:pict>
      </w:r>
      <w:r>
        <w:rPr/>
        <w:t>Light Controller</w:t>
      </w:r>
      <w:r>
        <w:rPr>
          <w:spacing w:val="-11"/>
        </w:rPr>
        <w:t> </w:t>
      </w:r>
      <w:r>
        <w:rPr/>
        <w:t>XSW-E6</w:t>
      </w:r>
      <w:r>
        <w:rPr>
          <w:b w:val="0"/>
        </w:rPr>
      </w:r>
    </w:p>
    <w:p>
      <w:pPr>
        <w:pStyle w:val="BodyText"/>
        <w:spacing w:line="240" w:lineRule="auto" w:before="16"/>
        <w:ind w:left="6094" w:right="1213" w:firstLine="0"/>
        <w:jc w:val="left"/>
      </w:pPr>
      <w:r>
        <w:rPr/>
        <w:t>Wireless multi-talent for luminaire integration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standalone, network and mesh network operation</w:t>
      </w:r>
    </w:p>
    <w:p>
      <w:pPr>
        <w:pStyle w:val="ListParagraph"/>
        <w:numPr>
          <w:ilvl w:val="1"/>
          <w:numId w:val="3"/>
        </w:numPr>
        <w:tabs>
          <w:tab w:pos="6265" w:val="left" w:leader="none"/>
        </w:tabs>
        <w:spacing w:line="252" w:lineRule="auto" w:before="10" w:after="0"/>
        <w:ind w:left="6264" w:right="1376" w:hanging="170"/>
        <w:jc w:val="left"/>
        <w:rPr>
          <w:rFonts w:ascii="Futura Light" w:hAnsi="Futura Light" w:cs="Futura Light" w:eastAsia="Futura Light" w:hint="default"/>
          <w:sz w:val="17"/>
          <w:szCs w:val="17"/>
        </w:rPr>
      </w:pPr>
      <w:r>
        <w:rPr>
          <w:rFonts w:ascii="Futura Light"/>
          <w:sz w:val="17"/>
        </w:rPr>
        <w:t>Integration in IP/DALI networks for up to 6 DALI luminaires or sensors</w:t>
      </w:r>
    </w:p>
    <w:p>
      <w:pPr>
        <w:spacing w:line="240" w:lineRule="auto" w:before="11"/>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pict>
          <v:shape style="position:absolute;margin-left:99.277863pt;margin-top:-.827942pt;width:139.680008pt;height:62.819999pt;mso-position-horizontal-relative:page;mso-position-vertical-relative:paragraph;z-index:1552" type="#_x0000_t75" stroked="false">
            <v:imagedata r:id="rId35" o:title=""/>
          </v:shape>
        </w:pict>
      </w:r>
      <w:r>
        <w:rPr/>
        <w:t>Light Controller</w:t>
      </w:r>
      <w:r>
        <w:rPr>
          <w:spacing w:val="-11"/>
        </w:rPr>
        <w:t> </w:t>
      </w:r>
      <w:r>
        <w:rPr/>
        <w:t>XSW-E64</w:t>
      </w:r>
      <w:r>
        <w:rPr>
          <w:b w:val="0"/>
        </w:rPr>
      </w:r>
    </w:p>
    <w:p>
      <w:pPr>
        <w:pStyle w:val="BodyText"/>
        <w:spacing w:line="240" w:lineRule="auto" w:before="16"/>
        <w:ind w:left="6094" w:right="1213" w:firstLine="0"/>
        <w:jc w:val="left"/>
      </w:pPr>
      <w:r>
        <w:rPr/>
        <w:t>Wireless multi-talent for network integration</w:t>
      </w:r>
    </w:p>
    <w:p>
      <w:pPr>
        <w:pStyle w:val="ListParagraph"/>
        <w:numPr>
          <w:ilvl w:val="1"/>
          <w:numId w:val="3"/>
        </w:numPr>
        <w:tabs>
          <w:tab w:pos="6265" w:val="left" w:leader="none"/>
        </w:tabs>
        <w:spacing w:line="252" w:lineRule="auto" w:before="10" w:after="0"/>
        <w:ind w:left="6264" w:right="1132" w:hanging="170"/>
        <w:jc w:val="left"/>
        <w:rPr>
          <w:rFonts w:ascii="Futura Light" w:hAnsi="Futura Light" w:cs="Futura Light" w:eastAsia="Futura Light" w:hint="default"/>
          <w:sz w:val="17"/>
          <w:szCs w:val="17"/>
        </w:rPr>
      </w:pPr>
      <w:r>
        <w:rPr>
          <w:rFonts w:ascii="Futura Light"/>
          <w:sz w:val="17"/>
        </w:rPr>
        <w:t>EnOcean DALI router (broadcast) without the need for additional software</w:t>
      </w:r>
    </w:p>
    <w:p>
      <w:pPr>
        <w:pStyle w:val="ListParagraph"/>
        <w:numPr>
          <w:ilvl w:val="1"/>
          <w:numId w:val="3"/>
        </w:numPr>
        <w:tabs>
          <w:tab w:pos="6265" w:val="left" w:leader="none"/>
        </w:tabs>
        <w:spacing w:line="252" w:lineRule="auto" w:before="0" w:after="0"/>
        <w:ind w:left="6264" w:right="1128" w:hanging="170"/>
        <w:jc w:val="left"/>
        <w:rPr>
          <w:rFonts w:ascii="Futura Light" w:hAnsi="Futura Light" w:cs="Futura Light" w:eastAsia="Futura Light" w:hint="default"/>
          <w:sz w:val="17"/>
          <w:szCs w:val="17"/>
        </w:rPr>
      </w:pPr>
      <w:r>
        <w:rPr/>
        <w:pict>
          <v:shape style="position:absolute;margin-left:145.983994pt;margin-top:25.461927pt;width:73.7pt;height:59.133pt;mso-position-horizontal-relative:page;mso-position-vertical-relative:paragraph;z-index:1576" type="#_x0000_t75" stroked="false">
            <v:imagedata r:id="rId36" o:title=""/>
          </v:shape>
        </w:pict>
      </w:r>
      <w:r>
        <w:rPr>
          <w:rFonts w:ascii="Futura Light"/>
          <w:sz w:val="17"/>
        </w:rPr>
        <w:t>Suitable for network operation with easy integration into IP/DALI networks</w:t>
      </w:r>
    </w:p>
    <w:p>
      <w:pPr>
        <w:spacing w:line="240" w:lineRule="auto" w:before="11"/>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t>XSW Router</w:t>
      </w:r>
      <w:r>
        <w:rPr>
          <w:b w:val="0"/>
        </w:rPr>
      </w:r>
    </w:p>
    <w:p>
      <w:pPr>
        <w:pStyle w:val="BodyText"/>
        <w:spacing w:line="240" w:lineRule="auto" w:before="16"/>
        <w:ind w:left="6094" w:right="1213" w:firstLine="0"/>
        <w:jc w:val="left"/>
      </w:pPr>
      <w:r>
        <w:rPr/>
        <w:t>EnOcean DALI control made easy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EnOcean DALI router (broadcast)</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Integrated DALI current supply (20 mA)</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No additional software needed</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18.583pt;margin-top:7.517131pt;width:135.766pt;height:48.003pt;mso-position-horizontal-relative:page;mso-position-vertical-relative:paragraph;z-index:1600" type="#_x0000_t75" stroked="false">
            <v:imagedata r:id="rId37" o:title=""/>
          </v:shape>
        </w:pict>
      </w:r>
      <w:r>
        <w:rPr/>
        <w:t>Light Controller XSW</w:t>
      </w:r>
      <w:r>
        <w:rPr>
          <w:spacing w:val="-1"/>
        </w:rPr>
        <w:t> </w:t>
      </w:r>
      <w:r>
        <w:rPr/>
        <w:t>Smart</w:t>
      </w:r>
      <w:r>
        <w:rPr>
          <w:b w:val="0"/>
        </w:rPr>
      </w:r>
    </w:p>
    <w:p>
      <w:pPr>
        <w:pStyle w:val="BodyText"/>
        <w:spacing w:line="240" w:lineRule="auto" w:before="16"/>
        <w:ind w:left="6094" w:right="1213" w:firstLine="0"/>
        <w:jc w:val="left"/>
      </w:pPr>
      <w:r>
        <w:rPr/>
        <w:t>All-in-One EnOcean DALI Controller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EnOcean DALI control</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up to 15 DALI luminaires, incl. sensors</w:t>
      </w:r>
    </w:p>
    <w:p>
      <w:pPr>
        <w:pStyle w:val="ListParagraph"/>
        <w:numPr>
          <w:ilvl w:val="1"/>
          <w:numId w:val="3"/>
        </w:numPr>
        <w:tabs>
          <w:tab w:pos="6265" w:val="left" w:leader="none"/>
        </w:tabs>
        <w:spacing w:line="252" w:lineRule="auto" w:before="10" w:after="0"/>
        <w:ind w:left="6264" w:right="1434" w:hanging="170"/>
        <w:jc w:val="left"/>
        <w:rPr>
          <w:rFonts w:ascii="Futura Light" w:hAnsi="Futura Light" w:cs="Futura Light" w:eastAsia="Futura Light" w:hint="default"/>
          <w:sz w:val="17"/>
          <w:szCs w:val="17"/>
        </w:rPr>
      </w:pPr>
      <w:r>
        <w:rPr>
          <w:rFonts w:ascii="Futura Light"/>
          <w:sz w:val="17"/>
        </w:rPr>
        <w:t>Simple software-based configuration of individual luminaires and groups</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Suitable for connection to EnOcean daylight and motion sensors</w:t>
      </w:r>
    </w:p>
    <w:p>
      <w:pPr>
        <w:spacing w:after="0" w:line="216" w:lineRule="exact"/>
        <w:jc w:val="left"/>
        <w:rPr>
          <w:rFonts w:ascii="Futura Light" w:hAnsi="Futura Light" w:cs="Futura Light" w:eastAsia="Futura Light" w:hint="default"/>
          <w:sz w:val="17"/>
          <w:szCs w:val="17"/>
        </w:rPr>
        <w:sectPr>
          <w:headerReference w:type="even" r:id="rId28"/>
          <w:headerReference w:type="default" r:id="rId29"/>
          <w:footerReference w:type="even" r:id="rId30"/>
          <w:footerReference w:type="default" r:id="rId31"/>
          <w:pgSz w:w="11910" w:h="16840"/>
          <w:pgMar w:header="0" w:footer="526" w:top="1640" w:bottom="720" w:left="0" w:right="0"/>
          <w:pgNumType w:start="8"/>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1"/>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MediaServer and LiCS</w:t>
      </w:r>
      <w:r>
        <w:rPr>
          <w:spacing w:val="3"/>
        </w:rPr>
        <w:t> </w:t>
      </w:r>
      <w:r>
        <w:rPr/>
        <w:t>Outdoor</w:t>
      </w:r>
      <w:r>
        <w:rPr>
          <w:b w:val="0"/>
        </w:rPr>
      </w:r>
    </w:p>
    <w:p>
      <w:pPr>
        <w:spacing w:line="240" w:lineRule="auto" w:before="4"/>
        <w:ind w:right="0"/>
        <w:rPr>
          <w:rFonts w:ascii="Futura Bold" w:hAnsi="Futura Bold" w:cs="Futura Bold" w:eastAsia="Futura Bold" w:hint="default"/>
          <w:b/>
          <w:bCs/>
          <w:sz w:val="13"/>
          <w:szCs w:val="13"/>
        </w:rPr>
      </w:pPr>
    </w:p>
    <w:p>
      <w:pPr>
        <w:spacing w:before="58"/>
        <w:ind w:left="5768" w:right="4064" w:firstLine="0"/>
        <w:jc w:val="center"/>
        <w:rPr>
          <w:rFonts w:ascii="Futura Bold" w:hAnsi="Futura Bold" w:cs="Futura Bold" w:eastAsia="Futura Bold" w:hint="default"/>
          <w:sz w:val="17"/>
          <w:szCs w:val="17"/>
        </w:rPr>
      </w:pPr>
      <w:r>
        <w:rPr>
          <w:rFonts w:ascii="Futura Bold"/>
          <w:b/>
          <w:sz w:val="17"/>
        </w:rPr>
        <w:t>VS</w:t>
      </w:r>
      <w:r>
        <w:rPr>
          <w:rFonts w:ascii="Futura Bold"/>
          <w:b/>
          <w:spacing w:val="3"/>
          <w:sz w:val="17"/>
        </w:rPr>
        <w:t> </w:t>
      </w:r>
      <w:r>
        <w:rPr>
          <w:rFonts w:ascii="Futura Bold"/>
          <w:b/>
          <w:sz w:val="17"/>
        </w:rPr>
        <w:t>MediaServer</w:t>
      </w:r>
      <w:r>
        <w:rPr>
          <w:rFonts w:ascii="Futura Bold"/>
          <w:sz w:val="17"/>
        </w:rPr>
      </w:r>
    </w:p>
    <w:p>
      <w:pPr>
        <w:pStyle w:val="BodyText"/>
        <w:spacing w:line="252" w:lineRule="auto" w:before="16"/>
        <w:ind w:left="6094" w:right="1299" w:firstLine="0"/>
        <w:jc w:val="left"/>
      </w:pPr>
      <w:r>
        <w:rPr/>
        <w:pict>
          <v:shape style="position:absolute;margin-left:87.165352pt;margin-top:3.250943pt;width:147.877648pt;height:101.752pt;mso-position-horizontal-relative:page;mso-position-vertical-relative:paragraph;z-index:1648" type="#_x0000_t75" stroked="false">
            <v:imagedata r:id="rId38" o:title=""/>
          </v:shape>
        </w:pict>
      </w:r>
      <w:r>
        <w:rPr/>
        <w:t>Synchronising a cohesive light ambience with music or videos is as easy as child's play with our new</w:t>
      </w:r>
      <w:r>
        <w:rPr>
          <w:spacing w:val="-11"/>
        </w:rPr>
        <w:t> </w:t>
      </w:r>
      <w:r>
        <w:rPr/>
        <w:t>MediaServer.</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272" w:firstLine="0"/>
        <w:jc w:val="left"/>
      </w:pPr>
      <w:r>
        <w:rPr/>
        <w:t>Flexible DALI/DMX control for an ambience of harmonised light, audio and video</w:t>
      </w:r>
    </w:p>
    <w:p>
      <w:pPr>
        <w:pStyle w:val="ListParagraph"/>
        <w:numPr>
          <w:ilvl w:val="1"/>
          <w:numId w:val="3"/>
        </w:numPr>
        <w:tabs>
          <w:tab w:pos="6265" w:val="left" w:leader="none"/>
        </w:tabs>
        <w:spacing w:line="252" w:lineRule="auto" w:before="0" w:after="0"/>
        <w:ind w:left="6264" w:right="1331" w:hanging="170"/>
        <w:jc w:val="left"/>
        <w:rPr>
          <w:rFonts w:ascii="Futura Light" w:hAnsi="Futura Light" w:cs="Futura Light" w:eastAsia="Futura Light" w:hint="default"/>
          <w:sz w:val="17"/>
          <w:szCs w:val="17"/>
        </w:rPr>
      </w:pPr>
      <w:r>
        <w:rPr>
          <w:rFonts w:ascii="Futura Light" w:hAnsi="Futura Light"/>
          <w:sz w:val="17"/>
        </w:rPr>
        <w:t>Light, audio and video synchronisation for shops, museums or façades</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Super-easy browser-based configuration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Simple creation of light scenarios with audio-visual integration</w:t>
      </w:r>
    </w:p>
    <w:p>
      <w:pPr>
        <w:pStyle w:val="ListParagraph"/>
        <w:numPr>
          <w:ilvl w:val="1"/>
          <w:numId w:val="3"/>
        </w:numPr>
        <w:tabs>
          <w:tab w:pos="6265" w:val="left" w:leader="none"/>
        </w:tabs>
        <w:spacing w:line="252" w:lineRule="auto" w:before="10" w:after="0"/>
        <w:ind w:left="6264" w:right="1144" w:hanging="170"/>
        <w:jc w:val="left"/>
        <w:rPr>
          <w:rFonts w:ascii="Futura Light" w:hAnsi="Futura Light" w:cs="Futura Light" w:eastAsia="Futura Light" w:hint="default"/>
          <w:sz w:val="17"/>
          <w:szCs w:val="17"/>
        </w:rPr>
      </w:pPr>
      <w:r>
        <w:rPr>
          <w:rFonts w:ascii="Futura Light"/>
          <w:sz w:val="17"/>
        </w:rPr>
        <w:t>Open and flexible interfaces (DMX, DALI, IP network, EnOcean, audio)</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Combinable with Panasonic Space Player</w:t>
      </w:r>
    </w:p>
    <w:p>
      <w:pPr>
        <w:spacing w:line="240" w:lineRule="auto" w:before="1"/>
        <w:ind w:right="0"/>
        <w:rPr>
          <w:rFonts w:ascii="Futura Light" w:hAnsi="Futura Light" w:cs="Futura Light" w:eastAsia="Futura Light" w:hint="default"/>
          <w:sz w:val="13"/>
          <w:szCs w:val="13"/>
        </w:rPr>
      </w:pPr>
    </w:p>
    <w:p>
      <w:pPr>
        <w:pStyle w:val="Heading3"/>
        <w:spacing w:line="240" w:lineRule="auto" w:before="58"/>
        <w:ind w:left="5500" w:right="4064"/>
        <w:jc w:val="center"/>
        <w:rPr>
          <w:b w:val="0"/>
          <w:bCs w:val="0"/>
        </w:rPr>
      </w:pPr>
      <w:r>
        <w:rPr/>
        <w:t>LiCS Outdoor</w:t>
      </w:r>
      <w:r>
        <w:rPr>
          <w:b w:val="0"/>
        </w:rPr>
      </w:r>
    </w:p>
    <w:p>
      <w:pPr>
        <w:pStyle w:val="BodyText"/>
        <w:spacing w:line="240" w:lineRule="auto" w:before="16"/>
        <w:ind w:left="6094" w:right="1213" w:firstLine="0"/>
        <w:jc w:val="left"/>
      </w:pPr>
      <w:r>
        <w:rPr/>
        <w:pict>
          <v:shape style="position:absolute;margin-left:93.203171pt;margin-top:5.557477pt;width:141.839829pt;height:74.460464pt;mso-position-horizontal-relative:page;mso-position-vertical-relative:paragraph;z-index:1624" type="#_x0000_t75" stroked="false">
            <v:imagedata r:id="rId39" o:title=""/>
          </v:shape>
        </w:pict>
      </w:r>
      <w:r>
        <w:rPr/>
        <w:t>Intelligent, modular light management</w:t>
      </w:r>
    </w:p>
    <w:p>
      <w:pPr>
        <w:pStyle w:val="ListParagraph"/>
        <w:numPr>
          <w:ilvl w:val="1"/>
          <w:numId w:val="3"/>
        </w:numPr>
        <w:tabs>
          <w:tab w:pos="6265" w:val="left" w:leader="none"/>
        </w:tabs>
        <w:spacing w:line="252" w:lineRule="auto" w:before="10" w:after="0"/>
        <w:ind w:left="6264" w:right="1229" w:hanging="170"/>
        <w:jc w:val="both"/>
        <w:rPr>
          <w:rFonts w:ascii="Futura Light" w:hAnsi="Futura Light" w:cs="Futura Light" w:eastAsia="Futura Light" w:hint="default"/>
          <w:sz w:val="17"/>
          <w:szCs w:val="17"/>
        </w:rPr>
      </w:pPr>
      <w:r>
        <w:rPr>
          <w:rFonts w:ascii="Futura Light" w:hAnsi="Futura Light" w:cs="Futura Light" w:eastAsia="Futura Light" w:hint="default"/>
          <w:sz w:val="17"/>
          <w:szCs w:val="17"/>
        </w:rPr>
        <w:t>Smart Night – configurable controller with two lighting profiles as well as detection of changing day-night cycle in the summer and winter</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Flex Night – controller configurable in groups via the supply line</w:t>
      </w:r>
    </w:p>
    <w:p>
      <w:pPr>
        <w:pStyle w:val="ListParagraph"/>
        <w:numPr>
          <w:ilvl w:val="1"/>
          <w:numId w:val="3"/>
        </w:numPr>
        <w:tabs>
          <w:tab w:pos="6265" w:val="left" w:leader="none"/>
        </w:tabs>
        <w:spacing w:line="252" w:lineRule="auto" w:before="10" w:after="0"/>
        <w:ind w:left="6264" w:right="1453"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Managed Night – integrated control solution with an online communications centre</w:t>
      </w:r>
    </w:p>
    <w:p>
      <w:pPr>
        <w:spacing w:after="0" w:line="252" w:lineRule="auto"/>
        <w:jc w:val="left"/>
        <w:rPr>
          <w:rFonts w:ascii="Futura Light" w:hAnsi="Futura Light" w:cs="Futura Light" w:eastAsia="Futura Light" w:hint="default"/>
          <w:sz w:val="17"/>
          <w:szCs w:val="17"/>
        </w:rPr>
        <w:sectPr>
          <w:pgSz w:w="11910" w:h="16840"/>
          <w:pgMar w:header="1138" w:footer="526" w:top="4520" w:bottom="720" w:left="0" w:right="0"/>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2"/>
        <w:ind w:right="0"/>
        <w:rPr>
          <w:rFonts w:ascii="Futura Light" w:hAnsi="Futura Light" w:cs="Futura Light" w:eastAsia="Futura Light" w:hint="default"/>
          <w:sz w:val="17"/>
          <w:szCs w:val="17"/>
        </w:rPr>
      </w:pPr>
    </w:p>
    <w:p>
      <w:pPr>
        <w:pStyle w:val="Heading3"/>
        <w:spacing w:line="240" w:lineRule="auto"/>
        <w:ind w:left="6074" w:right="4062"/>
        <w:jc w:val="center"/>
        <w:rPr>
          <w:b w:val="0"/>
          <w:bCs w:val="0"/>
        </w:rPr>
      </w:pPr>
      <w:r>
        <w:rPr/>
        <w:t>Linear</w:t>
      </w:r>
      <w:r>
        <w:rPr>
          <w:spacing w:val="-1"/>
        </w:rPr>
        <w:t> </w:t>
      </w:r>
      <w:r>
        <w:rPr/>
        <w:t>LED-Modules</w:t>
      </w:r>
      <w:r>
        <w:rPr>
          <w:b w:val="0"/>
        </w:rPr>
      </w:r>
    </w:p>
    <w:p>
      <w:pPr>
        <w:spacing w:line="240" w:lineRule="auto" w:before="4"/>
        <w:ind w:right="0"/>
        <w:rPr>
          <w:rFonts w:ascii="Futura Bold" w:hAnsi="Futura Bold" w:cs="Futura Bold" w:eastAsia="Futura Bold" w:hint="default"/>
          <w:b/>
          <w:bCs/>
          <w:sz w:val="13"/>
          <w:szCs w:val="13"/>
        </w:rPr>
      </w:pPr>
    </w:p>
    <w:p>
      <w:pPr>
        <w:spacing w:before="58"/>
        <w:ind w:left="6094" w:right="1213" w:firstLine="0"/>
        <w:jc w:val="left"/>
        <w:rPr>
          <w:rFonts w:ascii="Futura Bold" w:hAnsi="Futura Bold" w:cs="Futura Bold" w:eastAsia="Futura Bold" w:hint="default"/>
          <w:sz w:val="17"/>
          <w:szCs w:val="17"/>
        </w:rPr>
      </w:pPr>
      <w:r>
        <w:rPr/>
        <w:pict>
          <v:shape style="position:absolute;margin-left:59.661999pt;margin-top:11.038015pt;width:207.32pt;height:55.006pt;mso-position-horizontal-relative:page;mso-position-vertical-relative:paragraph;z-index:1696" type="#_x0000_t75" stroked="false">
            <v:imagedata r:id="rId42" o:title=""/>
          </v:shape>
        </w:pict>
      </w:r>
      <w:r>
        <w:rPr>
          <w:rFonts w:ascii="Futura Bold"/>
          <w:b/>
          <w:sz w:val="17"/>
        </w:rPr>
        <w:t>LED Line SMD L14/28/56 W2</w:t>
      </w:r>
      <w:r>
        <w:rPr>
          <w:rFonts w:ascii="Futura Bold"/>
          <w:sz w:val="17"/>
        </w:rPr>
      </w:r>
    </w:p>
    <w:p>
      <w:pPr>
        <w:pStyle w:val="BodyText"/>
        <w:spacing w:line="240" w:lineRule="auto" w:before="16"/>
        <w:ind w:left="6094" w:right="1213" w:firstLine="0"/>
        <w:jc w:val="left"/>
      </w:pPr>
      <w:r>
        <w:rPr/>
        <w:t>The standard for office lighting,</w:t>
      </w:r>
      <w:r>
        <w:rPr>
          <w:spacing w:val="3"/>
        </w:rPr>
        <w:t> </w:t>
      </w:r>
      <w:r>
        <w:rPr/>
        <w:t>ZHAGA-compliant</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Standard and high-brightness with on-board push-in</w:t>
      </w:r>
      <w:r>
        <w:rPr>
          <w:rFonts w:ascii="Futura Light"/>
          <w:spacing w:val="1"/>
          <w:sz w:val="17"/>
        </w:rPr>
        <w:t> </w:t>
      </w:r>
      <w:r>
        <w:rPr>
          <w:rFonts w:ascii="Futura Light"/>
          <w:sz w:val="17"/>
        </w:rPr>
        <w:t>terminals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Luminous flux from 150 lm to 4600</w:t>
      </w:r>
      <w:r>
        <w:rPr>
          <w:rFonts w:ascii="Futura Light"/>
          <w:spacing w:val="-1"/>
          <w:sz w:val="17"/>
        </w:rPr>
        <w:t> </w:t>
      </w:r>
      <w:r>
        <w:rPr>
          <w:rFonts w:ascii="Futura Light"/>
          <w:sz w:val="17"/>
        </w:rPr>
        <w:t>lm</w:t>
      </w:r>
    </w:p>
    <w:p>
      <w:pPr>
        <w:pStyle w:val="BodyText"/>
        <w:spacing w:line="240" w:lineRule="auto" w:before="4"/>
        <w:ind w:left="6094" w:right="1213" w:firstLine="0"/>
        <w:jc w:val="left"/>
      </w:pPr>
      <w:r>
        <w:rPr/>
        <w:t>• Colour temp.: 3000 K, 4000 K, 5000K, 6500 K, CRI </w:t>
      </w:r>
      <w:r>
        <w:rPr>
          <w:rFonts w:ascii="Symbol" w:hAnsi="Symbol" w:cs="Symbol" w:eastAsia="Symbol" w:hint="default"/>
        </w:rPr>
        <w:t></w:t>
      </w:r>
      <w:r>
        <w:rPr>
          <w:rFonts w:ascii="Times New Roman" w:hAnsi="Times New Roman" w:cs="Times New Roman" w:eastAsia="Times New Roman" w:hint="default"/>
          <w:spacing w:val="20"/>
        </w:rPr>
        <w:t> </w:t>
      </w:r>
      <w:r>
        <w:rPr/>
        <w:t>80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Efficiency: up to 156 lm/W</w:t>
      </w:r>
    </w:p>
    <w:p>
      <w:pPr>
        <w:spacing w:line="240" w:lineRule="auto" w:before="9"/>
        <w:ind w:right="0"/>
        <w:rPr>
          <w:rFonts w:ascii="Futura Light" w:hAnsi="Futura Light" w:cs="Futura Light" w:eastAsia="Futura Light" w:hint="default"/>
          <w:sz w:val="17"/>
          <w:szCs w:val="17"/>
        </w:rPr>
      </w:pPr>
    </w:p>
    <w:p>
      <w:pPr>
        <w:pStyle w:val="Heading3"/>
        <w:spacing w:line="240" w:lineRule="auto"/>
        <w:ind w:left="6096" w:right="1213"/>
        <w:jc w:val="left"/>
        <w:rPr>
          <w:b w:val="0"/>
          <w:bCs w:val="0"/>
        </w:rPr>
      </w:pPr>
      <w:r>
        <w:rPr/>
        <w:pict>
          <v:group style="position:absolute;margin-left:68.031998pt;margin-top:11.23703pt;width:192.95pt;height:45.05pt;mso-position-horizontal-relative:page;mso-position-vertical-relative:paragraph;z-index:1672" coordorigin="1361,225" coordsize="3859,901">
            <v:shape style="position:absolute;left:3595;top:680;width:1327;height:445" type="#_x0000_t75" stroked="false">
              <v:imagedata r:id="rId43" o:title=""/>
            </v:shape>
            <v:shape style="position:absolute;left:1361;top:225;width:3859;height:856" type="#_x0000_t75" stroked="false">
              <v:imagedata r:id="rId44" o:title=""/>
            </v:shape>
            <w10:wrap type="none"/>
          </v:group>
        </w:pict>
      </w:r>
      <w:r>
        <w:rPr/>
        <w:t>LUGA Line RX</w:t>
      </w:r>
      <w:r>
        <w:rPr>
          <w:b w:val="0"/>
        </w:rPr>
      </w:r>
    </w:p>
    <w:p>
      <w:pPr>
        <w:pStyle w:val="BodyText"/>
        <w:spacing w:line="240" w:lineRule="auto" w:before="16"/>
        <w:ind w:left="6096" w:right="1213" w:firstLine="0"/>
        <w:jc w:val="left"/>
      </w:pPr>
      <w:r>
        <w:rPr/>
        <w:t>Linear COB modules for creating homogeneous light ribbons</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Luminous flux from 700 lm to 2200</w:t>
      </w:r>
      <w:r>
        <w:rPr>
          <w:rFonts w:ascii="Futura Light"/>
          <w:spacing w:val="-1"/>
          <w:sz w:val="17"/>
        </w:rPr>
        <w:t> </w:t>
      </w:r>
      <w:r>
        <w:rPr>
          <w:rFonts w:ascii="Futura Light"/>
          <w:sz w:val="17"/>
        </w:rPr>
        <w:t>lm</w:t>
      </w:r>
    </w:p>
    <w:p>
      <w:pPr>
        <w:pStyle w:val="BodyText"/>
        <w:spacing w:line="240" w:lineRule="auto"/>
        <w:ind w:left="6096" w:right="1213" w:firstLine="0"/>
        <w:jc w:val="left"/>
      </w:pPr>
      <w:r>
        <w:rPr/>
        <w:t>• Colour temp.: e.g. 2700 K, 3000 K, 4000 K, 6500</w:t>
      </w:r>
      <w:r>
        <w:rPr>
          <w:spacing w:val="10"/>
        </w:rPr>
        <w:t> </w:t>
      </w:r>
      <w:r>
        <w:rPr/>
        <w:t>K</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Service life: 50,000 h</w:t>
      </w:r>
      <w:r>
        <w:rPr>
          <w:rFonts w:ascii="Futura Light"/>
          <w:spacing w:val="6"/>
          <w:sz w:val="17"/>
        </w:rPr>
        <w:t> </w:t>
      </w:r>
      <w:r>
        <w:rPr>
          <w:rFonts w:ascii="Futura Light"/>
          <w:sz w:val="17"/>
        </w:rPr>
        <w:t>(L90/B10)</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Efficiency: up to 148 lm/W</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88.982185pt;margin-top:9.881044pt;width:160.199815pt;height:46.839pt;mso-position-horizontal-relative:page;mso-position-vertical-relative:paragraph;z-index:1768" type="#_x0000_t75" stroked="false">
            <v:imagedata r:id="rId45" o:title=""/>
          </v:shape>
        </w:pict>
      </w:r>
      <w:r>
        <w:rPr/>
        <w:t>Tuneable White</w:t>
      </w:r>
      <w:r>
        <w:rPr>
          <w:spacing w:val="-14"/>
        </w:rPr>
        <w:t> </w:t>
      </w:r>
      <w:r>
        <w:rPr/>
        <w:t>Linear</w:t>
      </w:r>
      <w:r>
        <w:rPr>
          <w:b w:val="0"/>
        </w:rPr>
      </w:r>
    </w:p>
    <w:p>
      <w:pPr>
        <w:pStyle w:val="BodyText"/>
        <w:spacing w:line="240" w:lineRule="auto" w:before="16"/>
        <w:ind w:left="6094" w:right="1213" w:firstLine="0"/>
        <w:jc w:val="left"/>
      </w:pPr>
      <w:r>
        <w:rPr/>
        <w:t>With adjustable light temperatures for increasing wellbeing</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Two-channel</w:t>
      </w:r>
      <w:r>
        <w:rPr>
          <w:rFonts w:ascii="Futura Light"/>
          <w:spacing w:val="-14"/>
          <w:sz w:val="17"/>
        </w:rPr>
        <w:t> </w:t>
      </w:r>
      <w:r>
        <w:rPr>
          <w:rFonts w:ascii="Futura Light"/>
          <w:sz w:val="17"/>
        </w:rPr>
        <w:t>system</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Colour temperature blends from 2700 K to 6000 K, CRI &gt; 80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Colour tolerance: 4 SDCM</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Efficiency: &gt; 100 lm/W</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group style="position:absolute;margin-left:68.699997pt;margin-top:8.990027pt;width:179.55pt;height:87.05pt;mso-position-horizontal-relative:page;mso-position-vertical-relative:paragraph;z-index:1720" coordorigin="1374,180" coordsize="3591,1741">
            <v:shape style="position:absolute;left:1374;top:180;width:2970;height:973" type="#_x0000_t75" stroked="false">
              <v:imagedata r:id="rId46" o:title=""/>
            </v:shape>
            <v:shape style="position:absolute;left:1899;top:969;width:3065;height:952" type="#_x0000_t75" stroked="false">
              <v:imagedata r:id="rId47" o:title=""/>
            </v:shape>
            <w10:wrap type="none"/>
          </v:group>
        </w:pict>
      </w:r>
      <w:r>
        <w:rPr/>
        <w:t>LEDLine SMD Kit 1R and 3R</w:t>
      </w:r>
      <w:r>
        <w:rPr>
          <w:b w:val="0"/>
        </w:rPr>
      </w:r>
    </w:p>
    <w:p>
      <w:pPr>
        <w:pStyle w:val="BodyText"/>
        <w:spacing w:line="240" w:lineRule="auto" w:before="16"/>
        <w:ind w:left="6094" w:right="1213" w:firstLine="0"/>
        <w:jc w:val="left"/>
      </w:pPr>
      <w:r>
        <w:rPr/>
        <w:t>Highly adjustable 1- and 3-row built-in LED modules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Flexible light distribution thanks to various optics attachments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Output ratings: standard and high-brightness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ZHAGA-compliant fixing dimensions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Luminous flux: up to 3000</w:t>
      </w:r>
      <w:r>
        <w:rPr>
          <w:rFonts w:ascii="Futura Light"/>
          <w:spacing w:val="-1"/>
          <w:sz w:val="17"/>
        </w:rPr>
        <w:t> </w:t>
      </w:r>
      <w:r>
        <w:rPr>
          <w:rFonts w:ascii="Futura Light"/>
          <w:sz w:val="17"/>
        </w:rPr>
        <w:t>lm</w:t>
      </w:r>
    </w:p>
    <w:p>
      <w:pPr>
        <w:pStyle w:val="BodyText"/>
        <w:spacing w:line="240" w:lineRule="auto" w:before="4"/>
        <w:ind w:left="6094" w:right="1213" w:firstLine="0"/>
        <w:jc w:val="left"/>
      </w:pPr>
      <w:r>
        <w:rPr/>
        <w:t>• Colour temp.: 3000 K, 4000 K, 5000 K, 6500 K, CRI </w:t>
      </w:r>
      <w:r>
        <w:rPr>
          <w:rFonts w:ascii="Symbol" w:hAnsi="Symbol" w:cs="Symbol" w:eastAsia="Symbol" w:hint="default"/>
        </w:rPr>
        <w:t></w:t>
      </w:r>
      <w:r>
        <w:rPr>
          <w:rFonts w:ascii="Times New Roman" w:hAnsi="Times New Roman" w:cs="Times New Roman" w:eastAsia="Times New Roman" w:hint="default"/>
          <w:spacing w:val="20"/>
        </w:rPr>
        <w:t> </w:t>
      </w:r>
      <w:r>
        <w:rPr/>
        <w:t>80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50,000 h</w:t>
      </w:r>
      <w:r>
        <w:rPr>
          <w:rFonts w:ascii="Futura Light"/>
          <w:spacing w:val="6"/>
          <w:sz w:val="17"/>
        </w:rPr>
        <w:t> </w:t>
      </w:r>
      <w:r>
        <w:rPr>
          <w:rFonts w:ascii="Futura Light"/>
          <w:sz w:val="17"/>
        </w:rPr>
        <w:t>(L80/B10)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Efficiency: up to 174 lm/W</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41.772003pt;margin-top:3.699028pt;width:89.111pt;height:77.691pt;mso-position-horizontal-relative:page;mso-position-vertical-relative:paragraph;z-index:1744" type="#_x0000_t75" stroked="false">
            <v:imagedata r:id="rId48" o:title=""/>
          </v:shape>
        </w:pict>
      </w:r>
      <w:r>
        <w:rPr/>
        <w:t>LED Light Panels SMD</w:t>
      </w:r>
      <w:r>
        <w:rPr>
          <w:b w:val="0"/>
        </w:rPr>
      </w:r>
    </w:p>
    <w:p>
      <w:pPr>
        <w:pStyle w:val="BodyText"/>
        <w:spacing w:line="240" w:lineRule="auto" w:before="16"/>
        <w:ind w:left="6094" w:right="1213" w:firstLine="0"/>
        <w:jc w:val="left"/>
      </w:pPr>
      <w:r>
        <w:rPr/>
        <w:t>Efficient and affordable surface</w:t>
      </w:r>
      <w:r>
        <w:rPr>
          <w:spacing w:val="9"/>
        </w:rPr>
        <w:t> </w:t>
      </w:r>
      <w:r>
        <w:rPr/>
        <w:t>lighting</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pacing w:val="-5"/>
          <w:sz w:val="17"/>
        </w:rPr>
        <w:t>Two </w:t>
      </w:r>
      <w:r>
        <w:rPr>
          <w:rFonts w:ascii="Futura Light"/>
          <w:sz w:val="17"/>
        </w:rPr>
        <w:t>module dimensions: 250 x 250 mm, 270 x 270</w:t>
      </w:r>
      <w:r>
        <w:rPr>
          <w:rFonts w:ascii="Futura Light"/>
          <w:spacing w:val="5"/>
          <w:sz w:val="17"/>
        </w:rPr>
        <w:t> </w:t>
      </w:r>
      <w:r>
        <w:rPr>
          <w:rFonts w:ascii="Futura Light"/>
          <w:sz w:val="17"/>
        </w:rPr>
        <w:t>mm</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Luminous flux: up to 2600</w:t>
      </w:r>
      <w:r>
        <w:rPr>
          <w:rFonts w:ascii="Futura Light"/>
          <w:spacing w:val="-1"/>
          <w:sz w:val="17"/>
        </w:rPr>
        <w:t> </w:t>
      </w:r>
      <w:r>
        <w:rPr>
          <w:rFonts w:ascii="Futura Light"/>
          <w:sz w:val="17"/>
        </w:rPr>
        <w:t>lm</w:t>
      </w:r>
    </w:p>
    <w:p>
      <w:pPr>
        <w:pStyle w:val="BodyText"/>
        <w:spacing w:line="240" w:lineRule="auto" w:before="4"/>
        <w:ind w:left="6094" w:right="1213" w:firstLine="0"/>
        <w:jc w:val="left"/>
      </w:pPr>
      <w:r>
        <w:rPr/>
        <w:t>• Colour temp.: 3000 K, 4000 K, 5000 K, 6500 K CRI </w:t>
      </w:r>
      <w:r>
        <w:rPr>
          <w:rFonts w:ascii="Symbol" w:hAnsi="Symbol" w:cs="Symbol" w:eastAsia="Symbol" w:hint="default"/>
        </w:rPr>
        <w:t></w:t>
      </w:r>
      <w:r>
        <w:rPr>
          <w:rFonts w:ascii="Times New Roman" w:hAnsi="Times New Roman" w:cs="Times New Roman" w:eastAsia="Times New Roman" w:hint="default"/>
          <w:spacing w:val="20"/>
        </w:rPr>
        <w:t> </w:t>
      </w:r>
      <w:r>
        <w:rPr/>
        <w:t>80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50,000 h</w:t>
      </w:r>
      <w:r>
        <w:rPr>
          <w:rFonts w:ascii="Futura Light"/>
          <w:spacing w:val="6"/>
          <w:sz w:val="17"/>
        </w:rPr>
        <w:t> </w:t>
      </w:r>
      <w:r>
        <w:rPr>
          <w:rFonts w:ascii="Futura Light"/>
          <w:sz w:val="17"/>
        </w:rPr>
        <w:t>(L80/B10)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Efficiency: up to 174 lm/W</w:t>
      </w:r>
    </w:p>
    <w:p>
      <w:pPr>
        <w:spacing w:after="0" w:line="240" w:lineRule="auto"/>
        <w:jc w:val="left"/>
        <w:rPr>
          <w:rFonts w:ascii="Futura Light" w:hAnsi="Futura Light" w:cs="Futura Light" w:eastAsia="Futura Light" w:hint="default"/>
          <w:sz w:val="17"/>
          <w:szCs w:val="17"/>
        </w:rPr>
        <w:sectPr>
          <w:headerReference w:type="even" r:id="rId40"/>
          <w:headerReference w:type="default" r:id="rId41"/>
          <w:pgSz w:w="11910" w:h="16840"/>
          <w:pgMar w:header="0" w:footer="526" w:top="4520" w:bottom="720" w:left="0" w:right="0"/>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1"/>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group style="position:absolute;margin-left:356.547607pt;margin-top:20.270817pt;width:23.25pt;height:23.25pt;mso-position-horizontal-relative:page;mso-position-vertical-relative:paragraph;z-index:1960" coordorigin="7131,405" coordsize="465,465">
            <v:shape style="position:absolute;left:7219;top:646;width:282;height:129" type="#_x0000_t75" stroked="false">
              <v:imagedata r:id="rId49" o:title=""/>
            </v:shape>
            <v:group style="position:absolute;left:7144;top:419;width:438;height:438" coordorigin="7144,419" coordsize="438,438">
              <v:shape style="position:absolute;left:7144;top:419;width:438;height:438" coordorigin="7144,419" coordsize="438,438" path="m7363,856l7432,845,7492,814,7539,766,7570,706,7582,637,7570,568,7539,509,7492,461,7432,430,7363,419,7294,430,7234,461,7187,509,7156,568,7144,637,7156,706,7187,766,7234,814,7294,845,7363,856xe" filled="false" stroked="true" strokeweight="1.314pt" strokecolor="#000000">
                <v:path arrowok="t"/>
              </v:shape>
              <v:shape style="position:absolute;left:7246;top:472;width:232;height:161" type="#_x0000_t75" stroked="false">
                <v:imagedata r:id="rId50" o:title=""/>
              </v:shape>
            </v:group>
            <w10:wrap type="none"/>
          </v:group>
        </w:pict>
      </w:r>
      <w:r>
        <w:rPr/>
        <w:t>Matching Driver and Control</w:t>
      </w:r>
      <w:r>
        <w:rPr>
          <w:spacing w:val="-4"/>
        </w:rPr>
        <w:t> </w:t>
      </w:r>
      <w:r>
        <w:rPr/>
        <w:t>Systems</w:t>
      </w:r>
      <w:r>
        <w:rPr>
          <w:b w:val="0"/>
        </w:rPr>
      </w:r>
    </w:p>
    <w:p>
      <w:pPr>
        <w:spacing w:line="240" w:lineRule="auto" w:before="0"/>
        <w:ind w:right="0"/>
        <w:rPr>
          <w:rFonts w:ascii="Futura Bold" w:hAnsi="Futura Bold" w:cs="Futura Bold" w:eastAsia="Futura Bold" w:hint="default"/>
          <w:b/>
          <w:bCs/>
          <w:sz w:val="16"/>
          <w:szCs w:val="16"/>
        </w:rPr>
      </w:pPr>
    </w:p>
    <w:p>
      <w:pPr>
        <w:spacing w:line="240" w:lineRule="auto" w:before="2"/>
        <w:ind w:right="0"/>
        <w:rPr>
          <w:rFonts w:ascii="Futura Bold" w:hAnsi="Futura Bold" w:cs="Futura Bold" w:eastAsia="Futura Bold" w:hint="default"/>
          <w:b/>
          <w:bCs/>
          <w:sz w:val="19"/>
          <w:szCs w:val="19"/>
        </w:rPr>
      </w:pPr>
    </w:p>
    <w:p>
      <w:pPr>
        <w:spacing w:before="0"/>
        <w:ind w:left="6094" w:right="1213" w:firstLine="0"/>
        <w:jc w:val="left"/>
        <w:rPr>
          <w:rFonts w:ascii="Futura Bold" w:hAnsi="Futura Bold" w:cs="Futura Bold" w:eastAsia="Futura Bold" w:hint="default"/>
          <w:sz w:val="17"/>
          <w:szCs w:val="17"/>
        </w:rPr>
      </w:pPr>
      <w:r>
        <w:rPr>
          <w:rFonts w:ascii="Futura Bold"/>
          <w:b/>
          <w:sz w:val="17"/>
        </w:rPr>
        <w:t>PrimeLine</w:t>
      </w:r>
      <w:r>
        <w:rPr>
          <w:rFonts w:ascii="Futura Bold"/>
          <w:sz w:val="17"/>
        </w:rPr>
      </w:r>
    </w:p>
    <w:p>
      <w:pPr>
        <w:pStyle w:val="BodyText"/>
        <w:spacing w:line="240" w:lineRule="auto" w:before="16"/>
        <w:ind w:left="6094" w:right="1213" w:firstLine="0"/>
        <w:jc w:val="left"/>
      </w:pPr>
      <w:r>
        <w:rPr/>
        <w:pict>
          <v:shape style="position:absolute;margin-left:71.185997pt;margin-top:3.847954pt;width:197.81pt;height:44.427413pt;mso-position-horizontal-relative:page;mso-position-vertical-relative:paragraph;z-index:1816" type="#_x0000_t75" stroked="false">
            <v:imagedata r:id="rId51" o:title=""/>
          </v:shape>
        </w:pict>
      </w:r>
      <w:r>
        <w:rPr/>
        <w:t>Programmable intelligent drivers for maximum versatility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w:t>
      </w:r>
      <w:r>
        <w:rPr>
          <w:rFonts w:ascii="Futura Light"/>
          <w:spacing w:val="-3"/>
          <w:sz w:val="17"/>
        </w:rPr>
        <w:t>Tuneable </w:t>
      </w:r>
      <w:r>
        <w:rPr>
          <w:rFonts w:ascii="Futura Light"/>
          <w:sz w:val="17"/>
        </w:rPr>
        <w:t>White</w:t>
      </w:r>
      <w:r>
        <w:rPr>
          <w:rFonts w:ascii="Futura Light"/>
          <w:spacing w:val="10"/>
          <w:sz w:val="17"/>
        </w:rPr>
        <w:t> </w:t>
      </w:r>
      <w:r>
        <w:rPr>
          <w:rFonts w:ascii="Futura Light"/>
          <w:sz w:val="17"/>
        </w:rPr>
        <w:t>Linear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Output current programmable in 1 mA steps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use with DC* and dimmable via DALI, PUSH</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Current range: 350 – 700 mA at 42 – 84 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100,000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ComfortLine</w:t>
      </w:r>
      <w:r>
        <w:rPr>
          <w:b w:val="0"/>
        </w:rPr>
      </w:r>
    </w:p>
    <w:p>
      <w:pPr>
        <w:pStyle w:val="BodyText"/>
        <w:spacing w:line="240" w:lineRule="auto" w:before="16"/>
        <w:ind w:left="6094" w:right="1213" w:firstLine="0"/>
        <w:jc w:val="left"/>
      </w:pPr>
      <w:r>
        <w:rPr/>
        <w:t>Convenient drivers with selectable current</w:t>
      </w:r>
    </w:p>
    <w:p>
      <w:pPr>
        <w:pStyle w:val="ListParagraph"/>
        <w:numPr>
          <w:ilvl w:val="1"/>
          <w:numId w:val="3"/>
        </w:numPr>
        <w:tabs>
          <w:tab w:pos="6265" w:val="left" w:leader="none"/>
        </w:tabs>
        <w:spacing w:line="252" w:lineRule="auto" w:before="10" w:after="0"/>
        <w:ind w:left="6264" w:right="1367" w:hanging="170"/>
        <w:jc w:val="left"/>
        <w:rPr>
          <w:rFonts w:ascii="Futura Light" w:hAnsi="Futura Light" w:cs="Futura Light" w:eastAsia="Futura Light" w:hint="default"/>
          <w:sz w:val="17"/>
          <w:szCs w:val="17"/>
        </w:rPr>
      </w:pPr>
      <w:r>
        <w:rPr/>
        <w:pict>
          <v:shape style="position:absolute;margin-left:107.238998pt;margin-top:4.753929pt;width:130.871225pt;height:41.999pt;mso-position-horizontal-relative:page;mso-position-vertical-relative:paragraph;z-index:1792" type="#_x0000_t75" stroked="false">
            <v:imagedata r:id="rId52" o:title=""/>
          </v:shape>
        </w:pict>
      </w:r>
      <w:r>
        <w:rPr>
          <w:rFonts w:ascii="Futura Light"/>
          <w:sz w:val="17"/>
        </w:rPr>
        <w:t>Current range selectable via resistor (LEDset standard), output terminal or</w:t>
      </w:r>
      <w:r>
        <w:rPr>
          <w:rFonts w:ascii="Futura Light"/>
          <w:spacing w:val="1"/>
          <w:sz w:val="17"/>
        </w:rPr>
        <w:t> </w:t>
      </w:r>
      <w:r>
        <w:rPr>
          <w:rFonts w:ascii="Futura Light"/>
          <w:sz w:val="17"/>
        </w:rPr>
        <w:t>dipswitch*</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SELV as well as non-SELV</w:t>
      </w:r>
      <w:r>
        <w:rPr>
          <w:rFonts w:ascii="Futura Light"/>
          <w:spacing w:val="-14"/>
          <w:sz w:val="17"/>
        </w:rPr>
        <w:t> </w:t>
      </w:r>
      <w:r>
        <w:rPr>
          <w:rFonts w:ascii="Futura Light"/>
          <w:sz w:val="17"/>
        </w:rPr>
        <w:t>solutions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Suitable for use with DC*, dimmable via DALI, PUSH, 1–10 V*</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Current range: 60 – 700 mA* at 15 – 140 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100,000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03.149017pt;margin-top:10.967117pt;width:139.049983pt;height:40.738pt;mso-position-horizontal-relative:page;mso-position-vertical-relative:paragraph;z-index:1912" type="#_x0000_t75" stroked="false">
            <v:imagedata r:id="rId53" o:title=""/>
          </v:shape>
        </w:pict>
      </w:r>
      <w:r>
        <w:rPr/>
        <w:t>EasyLine</w:t>
      </w:r>
      <w:r>
        <w:rPr>
          <w:b w:val="0"/>
        </w:rPr>
      </w:r>
    </w:p>
    <w:p>
      <w:pPr>
        <w:pStyle w:val="BodyText"/>
        <w:spacing w:line="240" w:lineRule="auto" w:before="16"/>
        <w:ind w:left="6094" w:right="1213" w:firstLine="0"/>
        <w:jc w:val="left"/>
      </w:pPr>
      <w:r>
        <w:rPr/>
        <w:t>Cost-efficient driver with a focus on core functions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Current range selectable via the output</w:t>
      </w:r>
      <w:r>
        <w:rPr>
          <w:rFonts w:ascii="Futura Light"/>
          <w:spacing w:val="1"/>
          <w:sz w:val="17"/>
        </w:rPr>
        <w:t> </w:t>
      </w:r>
      <w:r>
        <w:rPr>
          <w:rFonts w:ascii="Futura Light"/>
          <w:sz w:val="17"/>
        </w:rPr>
        <w:t>terminal*</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SELV as well as non-SELV</w:t>
      </w:r>
      <w:r>
        <w:rPr>
          <w:rFonts w:ascii="Futura Light"/>
          <w:spacing w:val="-14"/>
          <w:sz w:val="17"/>
        </w:rPr>
        <w:t> </w:t>
      </w:r>
      <w:r>
        <w:rPr>
          <w:rFonts w:ascii="Futura Light"/>
          <w:sz w:val="17"/>
        </w:rPr>
        <w:t>solutions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Current range: 150 – 700 mA* at 6 – 60 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50,000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18.346458pt;margin-top:10.218689pt;width:34.520186pt;height:42.599376pt;mso-position-horizontal-relative:page;mso-position-vertical-relative:paragraph;z-index:1840" type="#_x0000_t75" stroked="false">
            <v:imagedata r:id="rId54" o:title=""/>
          </v:shape>
        </w:pict>
      </w:r>
      <w:r>
        <w:rPr/>
        <w:pict>
          <v:shape style="position:absolute;margin-left:168.457199pt;margin-top:1.951843pt;width:59.472801pt;height:59.133288pt;mso-position-horizontal-relative:page;mso-position-vertical-relative:paragraph;z-index:1936" type="#_x0000_t75" stroked="false">
            <v:imagedata r:id="rId55" o:title=""/>
          </v:shape>
        </w:pict>
      </w:r>
      <w:r>
        <w:rPr/>
        <w:t>Dim ONE Bluetooth SMART</w:t>
      </w:r>
      <w:r>
        <w:rPr>
          <w:b w:val="0"/>
        </w:rPr>
      </w:r>
    </w:p>
    <w:p>
      <w:pPr>
        <w:pStyle w:val="BodyText"/>
        <w:spacing w:line="240" w:lineRule="auto" w:before="16"/>
        <w:ind w:left="6094" w:right="1213" w:firstLine="0"/>
        <w:jc w:val="left"/>
      </w:pPr>
      <w:r>
        <w:rPr/>
        <w:t>Intelligent dimmer system</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Variable light scenarios (e.g. Zone, Scene, </w:t>
      </w:r>
      <w:r>
        <w:rPr>
          <w:rFonts w:ascii="Futura Light"/>
          <w:spacing w:val="-4"/>
          <w:sz w:val="17"/>
        </w:rPr>
        <w:t>Timer, Away, </w:t>
      </w:r>
      <w:r>
        <w:rPr>
          <w:rFonts w:ascii="Futura Light"/>
          <w:sz w:val="17"/>
        </w:rPr>
        <w:t>Holiday)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halogen and LEDs, control via Bluetooth</w:t>
      </w:r>
    </w:p>
    <w:p>
      <w:pPr>
        <w:pStyle w:val="ListParagraph"/>
        <w:numPr>
          <w:ilvl w:val="1"/>
          <w:numId w:val="3"/>
        </w:numPr>
        <w:tabs>
          <w:tab w:pos="6265" w:val="left" w:leader="none"/>
        </w:tabs>
        <w:spacing w:line="252" w:lineRule="auto" w:before="10" w:after="0"/>
        <w:ind w:left="6264" w:right="1101" w:hanging="170"/>
        <w:jc w:val="left"/>
        <w:rPr>
          <w:rFonts w:ascii="Futura Light" w:hAnsi="Futura Light" w:cs="Futura Light" w:eastAsia="Futura Light" w:hint="default"/>
          <w:sz w:val="17"/>
          <w:szCs w:val="17"/>
        </w:rPr>
      </w:pPr>
      <w:r>
        <w:rPr>
          <w:rFonts w:ascii="Futura Light"/>
          <w:sz w:val="17"/>
        </w:rPr>
        <w:t>Adjustable minimum light level to counter flickering; phase-cutting trailing-edge dimmer</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pict>
          <v:shape style="position:absolute;margin-left:121.004997pt;margin-top:11.776863pt;width:125.609pt;height:56.694726pt;mso-position-horizontal-relative:page;mso-position-vertical-relative:paragraph;z-index:1864" type="#_x0000_t75" stroked="false">
            <v:imagedata r:id="rId56" o:title=""/>
          </v:shape>
        </w:pict>
      </w:r>
      <w:r>
        <w:rPr>
          <w:rFonts w:ascii="Futura Light"/>
          <w:sz w:val="17"/>
        </w:rPr>
        <w:t>Output range: 3 to 450 W</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Light Controller</w:t>
      </w:r>
      <w:r>
        <w:rPr>
          <w:spacing w:val="-11"/>
        </w:rPr>
        <w:t> </w:t>
      </w:r>
      <w:r>
        <w:rPr/>
        <w:t>XSW-E6</w:t>
      </w:r>
      <w:r>
        <w:rPr>
          <w:b w:val="0"/>
        </w:rPr>
      </w:r>
    </w:p>
    <w:p>
      <w:pPr>
        <w:pStyle w:val="BodyText"/>
        <w:spacing w:line="240" w:lineRule="auto" w:before="16"/>
        <w:ind w:left="6094" w:right="1213" w:firstLine="0"/>
        <w:jc w:val="left"/>
      </w:pPr>
      <w:r>
        <w:rPr/>
        <w:t>Wireless multi-talent for luminaire integration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standalone, network and mesh network operation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Integration</w:t>
      </w:r>
      <w:r>
        <w:rPr>
          <w:rFonts w:ascii="Futura Light"/>
          <w:spacing w:val="-13"/>
          <w:sz w:val="17"/>
        </w:rPr>
        <w:t> </w:t>
      </w:r>
      <w:r>
        <w:rPr>
          <w:rFonts w:ascii="Futura Light"/>
          <w:sz w:val="17"/>
        </w:rPr>
        <w:t>in</w:t>
      </w:r>
      <w:r>
        <w:rPr>
          <w:rFonts w:ascii="Futura Light"/>
          <w:spacing w:val="-13"/>
          <w:sz w:val="17"/>
        </w:rPr>
        <w:t> </w:t>
      </w:r>
      <w:r>
        <w:rPr>
          <w:rFonts w:ascii="Futura Light"/>
          <w:sz w:val="17"/>
        </w:rPr>
        <w:t>IP/DALI</w:t>
      </w:r>
      <w:r>
        <w:rPr>
          <w:rFonts w:ascii="Futura Light"/>
          <w:spacing w:val="-13"/>
          <w:sz w:val="17"/>
        </w:rPr>
        <w:t> </w:t>
      </w:r>
      <w:r>
        <w:rPr>
          <w:rFonts w:ascii="Futura Light"/>
          <w:sz w:val="17"/>
        </w:rPr>
        <w:t>networks</w:t>
      </w:r>
      <w:r>
        <w:rPr>
          <w:rFonts w:ascii="Futura Light"/>
          <w:spacing w:val="-13"/>
          <w:sz w:val="17"/>
        </w:rPr>
        <w:t> </w:t>
      </w:r>
      <w:r>
        <w:rPr>
          <w:rFonts w:ascii="Futura Light"/>
          <w:sz w:val="17"/>
        </w:rPr>
        <w:t>for</w:t>
      </w:r>
      <w:r>
        <w:rPr>
          <w:rFonts w:ascii="Futura Light"/>
          <w:spacing w:val="-13"/>
          <w:sz w:val="17"/>
        </w:rPr>
        <w:t> </w:t>
      </w:r>
      <w:r>
        <w:rPr>
          <w:rFonts w:ascii="Futura Light"/>
          <w:sz w:val="17"/>
        </w:rPr>
        <w:t>up</w:t>
      </w:r>
      <w:r>
        <w:rPr>
          <w:rFonts w:ascii="Futura Light"/>
          <w:spacing w:val="-13"/>
          <w:sz w:val="17"/>
        </w:rPr>
        <w:t> </w:t>
      </w:r>
      <w:r>
        <w:rPr>
          <w:rFonts w:ascii="Futura Light"/>
          <w:sz w:val="17"/>
        </w:rPr>
        <w:t>to</w:t>
      </w:r>
      <w:r>
        <w:rPr>
          <w:rFonts w:ascii="Futura Light"/>
          <w:spacing w:val="-13"/>
          <w:sz w:val="17"/>
        </w:rPr>
        <w:t> </w:t>
      </w:r>
      <w:r>
        <w:rPr>
          <w:rFonts w:ascii="Futura Light"/>
          <w:sz w:val="17"/>
        </w:rPr>
        <w:t>6</w:t>
      </w:r>
      <w:r>
        <w:rPr>
          <w:rFonts w:ascii="Futura Light"/>
          <w:spacing w:val="-13"/>
          <w:sz w:val="17"/>
        </w:rPr>
        <w:t> </w:t>
      </w:r>
      <w:r>
        <w:rPr>
          <w:rFonts w:ascii="Futura Light"/>
          <w:sz w:val="17"/>
        </w:rPr>
        <w:t>DALI</w:t>
      </w:r>
      <w:r>
        <w:rPr>
          <w:rFonts w:ascii="Futura Light"/>
          <w:spacing w:val="-13"/>
          <w:sz w:val="17"/>
        </w:rPr>
        <w:t> </w:t>
      </w:r>
      <w:r>
        <w:rPr>
          <w:rFonts w:ascii="Futura Light"/>
          <w:sz w:val="17"/>
        </w:rPr>
        <w:t>luminaires</w:t>
      </w:r>
      <w:r>
        <w:rPr>
          <w:rFonts w:ascii="Futura Light"/>
          <w:spacing w:val="-13"/>
          <w:sz w:val="17"/>
        </w:rPr>
        <w:t> </w:t>
      </w:r>
      <w:r>
        <w:rPr>
          <w:rFonts w:ascii="Futura Light"/>
          <w:sz w:val="17"/>
        </w:rPr>
        <w:t>or</w:t>
      </w:r>
      <w:r>
        <w:rPr>
          <w:rFonts w:ascii="Futura Light"/>
          <w:spacing w:val="-13"/>
          <w:sz w:val="17"/>
        </w:rPr>
        <w:t> </w:t>
      </w:r>
      <w:r>
        <w:rPr>
          <w:rFonts w:ascii="Futura Light"/>
          <w:sz w:val="17"/>
        </w:rPr>
        <w:t>sensors</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07.946999pt;margin-top:.336134pt;width:128.652000pt;height:57.86pt;mso-position-horizontal-relative:page;mso-position-vertical-relative:paragraph;z-index:1888" type="#_x0000_t75" stroked="false">
            <v:imagedata r:id="rId57" o:title=""/>
          </v:shape>
        </w:pict>
      </w:r>
      <w:r>
        <w:rPr/>
        <w:t>Light Controller</w:t>
      </w:r>
      <w:r>
        <w:rPr>
          <w:spacing w:val="-11"/>
        </w:rPr>
        <w:t> </w:t>
      </w:r>
      <w:r>
        <w:rPr/>
        <w:t>XSW-E64</w:t>
      </w:r>
      <w:r>
        <w:rPr>
          <w:b w:val="0"/>
        </w:rPr>
      </w:r>
    </w:p>
    <w:p>
      <w:pPr>
        <w:pStyle w:val="BodyText"/>
        <w:spacing w:line="240" w:lineRule="auto" w:before="16"/>
        <w:ind w:left="6094" w:right="1213" w:firstLine="0"/>
        <w:jc w:val="left"/>
      </w:pPr>
      <w:r>
        <w:rPr/>
        <w:t>Wireless multi-talent for network integration</w:t>
      </w:r>
    </w:p>
    <w:p>
      <w:pPr>
        <w:pStyle w:val="ListParagraph"/>
        <w:numPr>
          <w:ilvl w:val="1"/>
          <w:numId w:val="3"/>
        </w:numPr>
        <w:tabs>
          <w:tab w:pos="6265" w:val="left" w:leader="none"/>
        </w:tabs>
        <w:spacing w:line="252" w:lineRule="auto" w:before="10" w:after="0"/>
        <w:ind w:left="6264" w:right="1132" w:hanging="170"/>
        <w:jc w:val="left"/>
        <w:rPr>
          <w:rFonts w:ascii="Futura Light" w:hAnsi="Futura Light" w:cs="Futura Light" w:eastAsia="Futura Light" w:hint="default"/>
          <w:sz w:val="17"/>
          <w:szCs w:val="17"/>
        </w:rPr>
      </w:pPr>
      <w:r>
        <w:rPr>
          <w:rFonts w:ascii="Futura Light"/>
          <w:sz w:val="17"/>
        </w:rPr>
        <w:t>EnOcean DALI router (broadcast) without the need for additional software</w:t>
      </w:r>
    </w:p>
    <w:p>
      <w:pPr>
        <w:pStyle w:val="ListParagraph"/>
        <w:numPr>
          <w:ilvl w:val="1"/>
          <w:numId w:val="3"/>
        </w:numPr>
        <w:tabs>
          <w:tab w:pos="6265" w:val="left" w:leader="none"/>
        </w:tabs>
        <w:spacing w:line="252" w:lineRule="auto" w:before="0" w:after="0"/>
        <w:ind w:left="6264" w:right="1128" w:hanging="170"/>
        <w:jc w:val="left"/>
        <w:rPr>
          <w:rFonts w:ascii="Futura Light" w:hAnsi="Futura Light" w:cs="Futura Light" w:eastAsia="Futura Light" w:hint="default"/>
          <w:sz w:val="17"/>
          <w:szCs w:val="17"/>
        </w:rPr>
      </w:pPr>
      <w:r>
        <w:rPr>
          <w:rFonts w:ascii="Futura Light"/>
          <w:sz w:val="17"/>
        </w:rPr>
        <w:t>Suitable for network operation with easy integration into IP/DALI networks</w:t>
      </w:r>
    </w:p>
    <w:p>
      <w:pPr>
        <w:pStyle w:val="BodyText"/>
        <w:spacing w:line="216" w:lineRule="exact" w:before="0"/>
        <w:ind w:left="6094" w:right="1213" w:firstLine="0"/>
        <w:jc w:val="left"/>
      </w:pPr>
      <w:r>
        <w:rPr/>
        <w:t>*model-dependent</w:t>
      </w:r>
    </w:p>
    <w:p>
      <w:pPr>
        <w:spacing w:after="0" w:line="216" w:lineRule="exact"/>
        <w:jc w:val="left"/>
        <w:sectPr>
          <w:pgSz w:w="11910" w:h="16840"/>
          <w:pgMar w:header="1138" w:footer="526" w:top="4520" w:bottom="720" w:left="0" w:right="0"/>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2"/>
        <w:ind w:right="0"/>
        <w:rPr>
          <w:rFonts w:ascii="Futura Light" w:hAnsi="Futura Light" w:cs="Futura Light" w:eastAsia="Futura Light" w:hint="default"/>
          <w:sz w:val="17"/>
          <w:szCs w:val="17"/>
        </w:rPr>
      </w:pPr>
    </w:p>
    <w:p>
      <w:pPr>
        <w:pStyle w:val="Heading3"/>
        <w:spacing w:line="240" w:lineRule="auto"/>
        <w:ind w:left="6096" w:right="1213"/>
        <w:jc w:val="left"/>
        <w:rPr>
          <w:b w:val="0"/>
          <w:bCs w:val="0"/>
        </w:rPr>
      </w:pPr>
      <w:r>
        <w:rPr/>
        <w:t>LED-Modules for Street Lighting</w:t>
      </w:r>
      <w:r>
        <w:rPr>
          <w:b w:val="0"/>
        </w:rPr>
      </w:r>
    </w:p>
    <w:p>
      <w:pPr>
        <w:spacing w:line="240" w:lineRule="auto" w:before="4"/>
        <w:ind w:right="0"/>
        <w:rPr>
          <w:rFonts w:ascii="Futura Bold" w:hAnsi="Futura Bold" w:cs="Futura Bold" w:eastAsia="Futura Bold" w:hint="default"/>
          <w:b/>
          <w:bCs/>
          <w:sz w:val="13"/>
          <w:szCs w:val="13"/>
        </w:rPr>
      </w:pPr>
    </w:p>
    <w:p>
      <w:pPr>
        <w:spacing w:before="58"/>
        <w:ind w:left="6094" w:right="1213" w:firstLine="0"/>
        <w:jc w:val="left"/>
        <w:rPr>
          <w:rFonts w:ascii="Futura Bold" w:hAnsi="Futura Bold" w:cs="Futura Bold" w:eastAsia="Futura Bold" w:hint="default"/>
          <w:sz w:val="17"/>
          <w:szCs w:val="17"/>
        </w:rPr>
      </w:pPr>
      <w:r>
        <w:rPr/>
        <w:pict>
          <v:shape style="position:absolute;margin-left:107.415001pt;margin-top:11.306138pt;width:96.04pt;height:97.852868pt;mso-position-horizontal-relative:page;mso-position-vertical-relative:paragraph;z-index:1984" type="#_x0000_t75" stroked="false">
            <v:imagedata r:id="rId60" o:title=""/>
          </v:shape>
        </w:pict>
      </w:r>
      <w:r>
        <w:rPr>
          <w:rFonts w:ascii="Futura Bold"/>
          <w:b/>
          <w:sz w:val="17"/>
        </w:rPr>
        <w:t>LED Light IP67 Gen. 2</w:t>
      </w:r>
      <w:r>
        <w:rPr>
          <w:rFonts w:ascii="Futura Bold"/>
          <w:sz w:val="17"/>
        </w:rPr>
      </w:r>
    </w:p>
    <w:p>
      <w:pPr>
        <w:pStyle w:val="BodyText"/>
        <w:spacing w:line="240" w:lineRule="auto" w:before="16"/>
        <w:ind w:left="6094" w:right="1213" w:firstLine="0"/>
        <w:jc w:val="left"/>
      </w:pPr>
      <w:r>
        <w:rPr/>
        <w:t>Encapsulated LED module with a high degree of protection</w:t>
      </w:r>
    </w:p>
    <w:p>
      <w:pPr>
        <w:pStyle w:val="ListParagraph"/>
        <w:numPr>
          <w:ilvl w:val="1"/>
          <w:numId w:val="3"/>
        </w:numPr>
        <w:tabs>
          <w:tab w:pos="6265" w:val="left" w:leader="none"/>
        </w:tabs>
        <w:spacing w:line="252" w:lineRule="auto" w:before="10" w:after="0"/>
        <w:ind w:left="6264" w:right="2069" w:hanging="170"/>
        <w:jc w:val="left"/>
        <w:rPr>
          <w:rFonts w:ascii="Futura Light" w:hAnsi="Futura Light" w:cs="Futura Light" w:eastAsia="Futura Light" w:hint="default"/>
          <w:sz w:val="17"/>
          <w:szCs w:val="17"/>
        </w:rPr>
      </w:pPr>
      <w:r>
        <w:rPr>
          <w:rFonts w:ascii="Futura Light"/>
          <w:sz w:val="17"/>
        </w:rPr>
        <w:t>Built-in module with IP and IK degrees of protection (IP67, IP69,</w:t>
      </w:r>
      <w:r>
        <w:rPr>
          <w:rFonts w:ascii="Futura Light"/>
          <w:spacing w:val="-1"/>
          <w:sz w:val="17"/>
        </w:rPr>
        <w:t> </w:t>
      </w:r>
      <w:r>
        <w:rPr>
          <w:rFonts w:ascii="Futura Light"/>
          <w:sz w:val="17"/>
        </w:rPr>
        <w:t>IK08)</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Optics material: silicone</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Luminous flux: 2200 lm to 7900</w:t>
      </w:r>
      <w:r>
        <w:rPr>
          <w:rFonts w:ascii="Futura Light"/>
          <w:spacing w:val="-1"/>
          <w:sz w:val="17"/>
        </w:rPr>
        <w:t> </w:t>
      </w:r>
      <w:r>
        <w:rPr>
          <w:rFonts w:ascii="Futura Light"/>
          <w:sz w:val="17"/>
        </w:rPr>
        <w:t>lm</w:t>
      </w:r>
    </w:p>
    <w:p>
      <w:pPr>
        <w:pStyle w:val="ListParagraph"/>
        <w:numPr>
          <w:ilvl w:val="1"/>
          <w:numId w:val="3"/>
        </w:numPr>
        <w:tabs>
          <w:tab w:pos="6265" w:val="left" w:leader="none"/>
        </w:tabs>
        <w:spacing w:line="240" w:lineRule="auto" w:before="4"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Colour temperatures: 3000 K, 4000 K, 5000 K, CRI </w:t>
      </w:r>
      <w:r>
        <w:rPr>
          <w:rFonts w:ascii="Symbol" w:hAnsi="Symbol" w:cs="Symbol" w:eastAsia="Symbol" w:hint="default"/>
          <w:sz w:val="17"/>
          <w:szCs w:val="17"/>
        </w:rPr>
        <w:t></w:t>
      </w:r>
      <w:r>
        <w:rPr>
          <w:rFonts w:ascii="Times New Roman" w:hAnsi="Times New Roman" w:cs="Times New Roman" w:eastAsia="Times New Roman" w:hint="default"/>
          <w:spacing w:val="9"/>
          <w:sz w:val="17"/>
          <w:szCs w:val="17"/>
        </w:rPr>
        <w:t> </w:t>
      </w:r>
      <w:r>
        <w:rPr>
          <w:rFonts w:ascii="Futura Light" w:hAnsi="Futura Light" w:cs="Futura Light" w:eastAsia="Futura Light" w:hint="default"/>
          <w:sz w:val="17"/>
          <w:szCs w:val="17"/>
        </w:rPr>
        <w:t>65,</w:t>
      </w:r>
    </w:p>
    <w:p>
      <w:pPr>
        <w:pStyle w:val="BodyText"/>
        <w:spacing w:line="240" w:lineRule="auto" w:before="4"/>
        <w:ind w:left="5611" w:right="4064" w:firstLine="0"/>
        <w:jc w:val="center"/>
      </w:pPr>
      <w:r>
        <w:rPr>
          <w:rFonts w:ascii="Symbol" w:hAnsi="Symbol" w:cs="Symbol" w:eastAsia="Symbol" w:hint="default"/>
        </w:rPr>
        <w:t></w:t>
      </w:r>
      <w:r>
        <w:rPr>
          <w:rFonts w:ascii="Times New Roman" w:hAnsi="Times New Roman" w:cs="Times New Roman" w:eastAsia="Times New Roman" w:hint="default"/>
        </w:rPr>
        <w:t> </w:t>
      </w:r>
      <w:r>
        <w:rPr/>
        <w:t>70, </w:t>
      </w:r>
      <w:r>
        <w:rPr>
          <w:rFonts w:ascii="Symbol" w:hAnsi="Symbol" w:cs="Symbol" w:eastAsia="Symbol" w:hint="default"/>
        </w:rPr>
        <w:t></w:t>
      </w:r>
      <w:r>
        <w:rPr>
          <w:rFonts w:ascii="Times New Roman" w:hAnsi="Times New Roman" w:cs="Times New Roman" w:eastAsia="Times New Roman" w:hint="default"/>
          <w:spacing w:val="19"/>
        </w:rPr>
        <w:t> </w:t>
      </w:r>
      <w:r>
        <w:rPr/>
        <w:t>80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Colour tolerance: 5 SDCM</w:t>
      </w:r>
    </w:p>
    <w:p>
      <w:pPr>
        <w:pStyle w:val="BodyText"/>
        <w:spacing w:line="240" w:lineRule="auto"/>
        <w:ind w:left="6094" w:right="1213" w:firstLine="0"/>
        <w:jc w:val="left"/>
      </w:pPr>
      <w:r>
        <w:rPr/>
        <w:t>• Service life: &gt; 60.000 h</w:t>
      </w:r>
      <w:r>
        <w:rPr>
          <w:spacing w:val="17"/>
        </w:rPr>
        <w:t> </w:t>
      </w:r>
      <w:r>
        <w:rPr/>
        <w:t>(L80/B10)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Efficiency: up to 154 lm/W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Surge protection: 4 kV</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pict>
          <v:shape style="position:absolute;margin-left:163.860153pt;margin-top:7.837939pt;width:83.229844pt;height:76.104pt;mso-position-horizontal-relative:page;mso-position-vertical-relative:paragraph;z-index:2008" type="#_x0000_t75" stroked="false">
            <v:imagedata r:id="rId61" o:title=""/>
          </v:shape>
        </w:pict>
      </w:r>
      <w:r>
        <w:rPr/>
        <w:pict>
          <v:shape style="position:absolute;margin-left:63.780579pt;margin-top:7.948939pt;width:78.733359pt;height:71.218125pt;mso-position-horizontal-relative:page;mso-position-vertical-relative:paragraph;z-index:2032" type="#_x0000_t75" stroked="false">
            <v:imagedata r:id="rId62" o:title=""/>
          </v:shape>
        </w:pict>
      </w:r>
      <w:r>
        <w:rPr>
          <w:rFonts w:ascii="Futura Light"/>
          <w:sz w:val="17"/>
        </w:rPr>
        <w:t>Optimum installation ratio: 4.5:1 (M class optics)</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COB Silicone Optics M-Class M1 and Area</w:t>
      </w:r>
      <w:r>
        <w:rPr>
          <w:b w:val="0"/>
        </w:rPr>
      </w:r>
    </w:p>
    <w:p>
      <w:pPr>
        <w:pStyle w:val="BodyText"/>
        <w:spacing w:line="240" w:lineRule="auto" w:before="16"/>
        <w:ind w:left="6094" w:right="1213" w:firstLine="0"/>
        <w:jc w:val="left"/>
      </w:pPr>
      <w:r>
        <w:rPr/>
        <w:t>Optimum light distribution with integrated protection factor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Excellent translucency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COB modules with an LES of up to 23 mm</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Degrees of protection: IP65, IK08</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Optical efficiency: up to 95%</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High temperature stability (up to 150 °C)</w:t>
      </w:r>
    </w:p>
    <w:p>
      <w:pPr>
        <w:spacing w:after="0" w:line="240" w:lineRule="auto"/>
        <w:jc w:val="left"/>
        <w:rPr>
          <w:rFonts w:ascii="Futura Light" w:hAnsi="Futura Light" w:cs="Futura Light" w:eastAsia="Futura Light" w:hint="default"/>
          <w:sz w:val="17"/>
          <w:szCs w:val="17"/>
        </w:rPr>
        <w:sectPr>
          <w:headerReference w:type="even" r:id="rId58"/>
          <w:headerReference w:type="default" r:id="rId59"/>
          <w:pgSz w:w="11910" w:h="16840"/>
          <w:pgMar w:header="0" w:footer="526" w:top="4520" w:bottom="720" w:left="0" w:right="0"/>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1"/>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Matching Driver and Control</w:t>
      </w:r>
      <w:r>
        <w:rPr>
          <w:spacing w:val="-4"/>
        </w:rPr>
        <w:t> </w:t>
      </w:r>
      <w:r>
        <w:rPr/>
        <w:t>Systems</w:t>
      </w:r>
      <w:r>
        <w:rPr>
          <w:b w:val="0"/>
        </w:rPr>
      </w:r>
    </w:p>
    <w:p>
      <w:pPr>
        <w:spacing w:line="240" w:lineRule="auto" w:before="0"/>
        <w:ind w:right="0"/>
        <w:rPr>
          <w:rFonts w:ascii="Futura Bold" w:hAnsi="Futura Bold" w:cs="Futura Bold" w:eastAsia="Futura Bold" w:hint="default"/>
          <w:b/>
          <w:bCs/>
          <w:sz w:val="20"/>
          <w:szCs w:val="20"/>
        </w:rPr>
      </w:pPr>
    </w:p>
    <w:p>
      <w:pPr>
        <w:spacing w:line="240" w:lineRule="auto" w:before="2"/>
        <w:ind w:right="0"/>
        <w:rPr>
          <w:rFonts w:ascii="Futura Bold" w:hAnsi="Futura Bold" w:cs="Futura Bold" w:eastAsia="Futura Bold" w:hint="default"/>
          <w:b/>
          <w:bCs/>
          <w:sz w:val="15"/>
          <w:szCs w:val="15"/>
        </w:rPr>
      </w:pPr>
    </w:p>
    <w:p>
      <w:pPr>
        <w:spacing w:before="0"/>
        <w:ind w:left="5211" w:right="4064" w:firstLine="0"/>
        <w:jc w:val="center"/>
        <w:rPr>
          <w:rFonts w:ascii="Futura Bold" w:hAnsi="Futura Bold" w:cs="Futura Bold" w:eastAsia="Futura Bold" w:hint="default"/>
          <w:sz w:val="17"/>
          <w:szCs w:val="17"/>
        </w:rPr>
      </w:pPr>
      <w:r>
        <w:rPr/>
        <w:pict>
          <v:group style="position:absolute;margin-left:358.319305pt;margin-top:-14.454851pt;width:23.25pt;height:23.25pt;mso-position-horizontal-relative:page;mso-position-vertical-relative:paragraph;z-index:2128" coordorigin="7166,-289" coordsize="465,465">
            <v:shape style="position:absolute;left:7255;top:-48;width:282;height:129" type="#_x0000_t75" stroked="false">
              <v:imagedata r:id="rId65" o:title=""/>
            </v:shape>
            <v:group style="position:absolute;left:7180;top:-276;width:438;height:438" coordorigin="7180,-276" coordsize="438,438">
              <v:shape style="position:absolute;left:7180;top:-276;width:438;height:438" coordorigin="7180,-276" coordsize="438,438" path="m7398,161l7467,150,7527,119,7575,72,7606,12,7617,-57,7606,-126,7575,-186,7527,-233,7467,-264,7398,-276,7329,-264,7270,-233,7222,-186,7191,-126,7180,-57,7191,12,7222,72,7270,119,7329,150,7398,161xe" filled="false" stroked="true" strokeweight="1.314pt" strokecolor="#000000">
                <v:path arrowok="t"/>
              </v:shape>
              <v:shape style="position:absolute;left:7282;top:-223;width:232;height:161" type="#_x0000_t75" stroked="false">
                <v:imagedata r:id="rId66" o:title=""/>
              </v:shape>
            </v:group>
            <w10:wrap type="none"/>
          </v:group>
        </w:pict>
      </w:r>
      <w:r>
        <w:rPr>
          <w:rFonts w:ascii="Futura Bold"/>
          <w:b/>
          <w:sz w:val="17"/>
        </w:rPr>
        <w:t>PrimeLine</w:t>
      </w:r>
      <w:r>
        <w:rPr>
          <w:rFonts w:ascii="Futura Bold"/>
          <w:sz w:val="17"/>
        </w:rPr>
      </w:r>
    </w:p>
    <w:p>
      <w:pPr>
        <w:pStyle w:val="BodyText"/>
        <w:spacing w:line="240" w:lineRule="auto" w:before="16"/>
        <w:ind w:left="6094" w:right="1213" w:firstLine="0"/>
        <w:jc w:val="left"/>
      </w:pPr>
      <w:r>
        <w:rPr/>
        <w:t>Programmable intelligent drivers for maximum versatility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Programmable functions (e.g. MidNight)*</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pict>
          <v:shape style="position:absolute;margin-left:85.6063pt;margin-top:3.530915pt;width:161.616388pt;height:55.8pt;mso-position-horizontal-relative:page;mso-position-vertical-relative:paragraph;z-index:2080" type="#_x0000_t75" stroked="false">
            <v:imagedata r:id="rId67" o:title=""/>
          </v:shape>
        </w:pict>
      </w:r>
      <w:r>
        <w:rPr>
          <w:rFonts w:ascii="Futura Light"/>
          <w:sz w:val="17"/>
        </w:rPr>
        <w:t>Output current programmable in 1 mA steps (DALI) via dipswitch*</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Integrated power reduction*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Dimmable via 1–10</w:t>
      </w:r>
      <w:r>
        <w:rPr>
          <w:rFonts w:ascii="Futura Light" w:hAnsi="Futura Light" w:cs="Futura Light" w:eastAsia="Futura Light" w:hint="default"/>
          <w:spacing w:val="-1"/>
          <w:sz w:val="17"/>
          <w:szCs w:val="17"/>
        </w:rPr>
        <w:t> </w:t>
      </w:r>
      <w:r>
        <w:rPr>
          <w:rFonts w:ascii="Futura Light" w:hAnsi="Futura Light" w:cs="Futura Light" w:eastAsia="Futura Light" w:hint="default"/>
          <w:sz w:val="17"/>
          <w:szCs w:val="17"/>
        </w:rPr>
        <w:t>V</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Very low output ripple and</w:t>
      </w:r>
      <w:r>
        <w:rPr>
          <w:rFonts w:ascii="Futura Light"/>
          <w:spacing w:val="-8"/>
          <w:sz w:val="17"/>
        </w:rPr>
        <w:t> </w:t>
      </w:r>
      <w:r>
        <w:rPr>
          <w:rFonts w:ascii="Futura Light"/>
          <w:sz w:val="17"/>
        </w:rPr>
        <w:t>flicker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Protection classes: IP65,</w:t>
      </w:r>
      <w:r>
        <w:rPr>
          <w:rFonts w:ascii="Futura Light"/>
          <w:spacing w:val="-1"/>
          <w:sz w:val="17"/>
        </w:rPr>
        <w:t> </w:t>
      </w:r>
      <w:r>
        <w:rPr>
          <w:rFonts w:ascii="Futura Light"/>
          <w:sz w:val="17"/>
        </w:rPr>
        <w:t>IP20*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Current range: 350 to 1400 mA* at 75 to 150 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100,000</w:t>
      </w:r>
      <w:r>
        <w:rPr>
          <w:rFonts w:ascii="Futura Light"/>
          <w:spacing w:val="6"/>
          <w:sz w:val="17"/>
        </w:rPr>
        <w:t> </w:t>
      </w:r>
      <w:r>
        <w:rPr>
          <w:rFonts w:ascii="Futura Light"/>
          <w:sz w:val="17"/>
        </w:rPr>
        <w:t>h</w:t>
      </w:r>
    </w:p>
    <w:p>
      <w:pPr>
        <w:spacing w:line="240" w:lineRule="auto" w:before="1"/>
        <w:ind w:right="0"/>
        <w:rPr>
          <w:rFonts w:ascii="Futura Light" w:hAnsi="Futura Light" w:cs="Futura Light" w:eastAsia="Futura Light" w:hint="default"/>
          <w:sz w:val="13"/>
          <w:szCs w:val="13"/>
        </w:rPr>
      </w:pPr>
    </w:p>
    <w:p>
      <w:pPr>
        <w:pStyle w:val="Heading3"/>
        <w:spacing w:line="240" w:lineRule="auto" w:before="58"/>
        <w:ind w:left="5411" w:right="4064"/>
        <w:jc w:val="center"/>
        <w:rPr>
          <w:b w:val="0"/>
          <w:bCs w:val="0"/>
        </w:rPr>
      </w:pPr>
      <w:r>
        <w:rPr/>
        <w:pict>
          <v:shape style="position:absolute;margin-left:71.127998pt;margin-top:11.740145pt;width:178.289707pt;height:76.753pt;mso-position-horizontal-relative:page;mso-position-vertical-relative:paragraph;z-index:2104" type="#_x0000_t75" stroked="false">
            <v:imagedata r:id="rId68" o:title=""/>
          </v:shape>
        </w:pict>
      </w:r>
      <w:r>
        <w:rPr/>
        <w:t>ComfortLine</w:t>
      </w:r>
      <w:r>
        <w:rPr>
          <w:b w:val="0"/>
        </w:rPr>
      </w:r>
    </w:p>
    <w:p>
      <w:pPr>
        <w:pStyle w:val="BodyText"/>
        <w:spacing w:line="240" w:lineRule="auto" w:before="16"/>
        <w:ind w:left="5644" w:right="4064" w:firstLine="0"/>
        <w:jc w:val="center"/>
      </w:pPr>
      <w:r>
        <w:rPr/>
        <w:t>Convenient drivers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Integrated power reduction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Dimmable via 1–10</w:t>
      </w:r>
      <w:r>
        <w:rPr>
          <w:rFonts w:ascii="Futura Light" w:hAnsi="Futura Light" w:cs="Futura Light" w:eastAsia="Futura Light" w:hint="default"/>
          <w:spacing w:val="-1"/>
          <w:sz w:val="17"/>
          <w:szCs w:val="17"/>
        </w:rPr>
        <w:t> </w:t>
      </w:r>
      <w:r>
        <w:rPr>
          <w:rFonts w:ascii="Futura Light" w:hAnsi="Futura Light" w:cs="Futura Light" w:eastAsia="Futura Light" w:hint="default"/>
          <w:sz w:val="17"/>
          <w:szCs w:val="17"/>
        </w:rPr>
        <w:t>V*</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Protection classes: IP67, IP65,</w:t>
      </w:r>
      <w:r>
        <w:rPr>
          <w:rFonts w:ascii="Futura Light"/>
          <w:spacing w:val="-1"/>
          <w:sz w:val="17"/>
        </w:rPr>
        <w:t> </w:t>
      </w:r>
      <w:r>
        <w:rPr>
          <w:rFonts w:ascii="Futura Light"/>
          <w:sz w:val="17"/>
        </w:rPr>
        <w:t>IP20*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Current range: 350 to 1050 mA* at 40 to 150 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100,000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left="5500" w:right="4064"/>
        <w:jc w:val="center"/>
        <w:rPr>
          <w:b w:val="0"/>
          <w:bCs w:val="0"/>
        </w:rPr>
      </w:pPr>
      <w:r>
        <w:rPr/>
        <w:t>LiCS Outdoor</w:t>
      </w:r>
      <w:r>
        <w:rPr>
          <w:b w:val="0"/>
        </w:rPr>
      </w:r>
    </w:p>
    <w:p>
      <w:pPr>
        <w:pStyle w:val="BodyText"/>
        <w:spacing w:line="240" w:lineRule="auto" w:before="16"/>
        <w:ind w:left="6094" w:right="1213" w:firstLine="0"/>
        <w:jc w:val="left"/>
      </w:pPr>
      <w:r>
        <w:rPr/>
        <w:pict>
          <v:shape style="position:absolute;margin-left:89.352997pt;margin-top:2.442273pt;width:141.839715pt;height:74.646641pt;mso-position-horizontal-relative:page;mso-position-vertical-relative:paragraph;z-index:2056" type="#_x0000_t75" stroked="false">
            <v:imagedata r:id="rId69" o:title=""/>
          </v:shape>
        </w:pict>
      </w:r>
      <w:r>
        <w:rPr/>
        <w:t>Intelligent, modular light management</w:t>
      </w:r>
    </w:p>
    <w:p>
      <w:pPr>
        <w:pStyle w:val="ListParagraph"/>
        <w:numPr>
          <w:ilvl w:val="1"/>
          <w:numId w:val="3"/>
        </w:numPr>
        <w:tabs>
          <w:tab w:pos="6265" w:val="left" w:leader="none"/>
        </w:tabs>
        <w:spacing w:line="252" w:lineRule="auto" w:before="10" w:after="0"/>
        <w:ind w:left="6264" w:right="1066" w:hanging="170"/>
        <w:jc w:val="both"/>
        <w:rPr>
          <w:rFonts w:ascii="Futura Light" w:hAnsi="Futura Light" w:cs="Futura Light" w:eastAsia="Futura Light" w:hint="default"/>
          <w:sz w:val="17"/>
          <w:szCs w:val="17"/>
        </w:rPr>
      </w:pPr>
      <w:r>
        <w:rPr>
          <w:rFonts w:ascii="Futura Light" w:hAnsi="Futura Light" w:cs="Futura Light" w:eastAsia="Futura Light" w:hint="default"/>
          <w:sz w:val="17"/>
          <w:szCs w:val="17"/>
        </w:rPr>
        <w:t>Smart Night – configurable controller with two lighting profiles as well as detection of changing day-night cycle in the summer and winter</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Flex Night – controller configurable in groups via the supply line</w:t>
      </w:r>
    </w:p>
    <w:p>
      <w:pPr>
        <w:pStyle w:val="ListParagraph"/>
        <w:numPr>
          <w:ilvl w:val="1"/>
          <w:numId w:val="3"/>
        </w:numPr>
        <w:tabs>
          <w:tab w:pos="6265" w:val="left" w:leader="none"/>
        </w:tabs>
        <w:spacing w:line="252" w:lineRule="auto" w:before="10" w:after="0"/>
        <w:ind w:left="6264" w:right="1453"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Managed Night – integrated control solution with an online communications centre</w:t>
      </w: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2"/>
        <w:ind w:right="0"/>
        <w:rPr>
          <w:rFonts w:ascii="Futura Light" w:hAnsi="Futura Light" w:cs="Futura Light" w:eastAsia="Futura Light" w:hint="default"/>
          <w:sz w:val="22"/>
          <w:szCs w:val="22"/>
        </w:rPr>
      </w:pPr>
    </w:p>
    <w:p>
      <w:pPr>
        <w:pStyle w:val="BodyText"/>
        <w:spacing w:line="240" w:lineRule="auto" w:before="64"/>
        <w:ind w:left="5664" w:right="4064" w:firstLine="0"/>
        <w:jc w:val="center"/>
      </w:pPr>
      <w:r>
        <w:rPr/>
        <w:t>*model-dependent</w:t>
      </w:r>
    </w:p>
    <w:p>
      <w:pPr>
        <w:spacing w:after="0" w:line="240" w:lineRule="auto"/>
        <w:jc w:val="center"/>
        <w:sectPr>
          <w:footerReference w:type="default" r:id="rId63"/>
          <w:footerReference w:type="even" r:id="rId64"/>
          <w:pgSz w:w="11910" w:h="16840"/>
          <w:pgMar w:footer="526" w:header="1138" w:top="4520" w:bottom="720" w:left="0" w:right="0"/>
          <w:pgNumType w:start="13"/>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2"/>
        <w:ind w:right="0"/>
        <w:rPr>
          <w:rFonts w:ascii="Futura Light" w:hAnsi="Futura Light" w:cs="Futura Light" w:eastAsia="Futura Light" w:hint="default"/>
          <w:sz w:val="17"/>
          <w:szCs w:val="17"/>
        </w:rPr>
      </w:pPr>
    </w:p>
    <w:p>
      <w:pPr>
        <w:pStyle w:val="Heading3"/>
        <w:spacing w:line="240" w:lineRule="auto"/>
        <w:ind w:left="6096" w:right="1213"/>
        <w:jc w:val="left"/>
        <w:rPr>
          <w:b w:val="0"/>
          <w:bCs w:val="0"/>
        </w:rPr>
      </w:pPr>
      <w:r>
        <w:rPr/>
        <w:t>LED-Modules for Industrial Lighting</w:t>
      </w:r>
      <w:r>
        <w:rPr>
          <w:b w:val="0"/>
        </w:rPr>
      </w:r>
    </w:p>
    <w:p>
      <w:pPr>
        <w:spacing w:line="240" w:lineRule="auto" w:before="4"/>
        <w:ind w:right="0"/>
        <w:rPr>
          <w:rFonts w:ascii="Futura Bold" w:hAnsi="Futura Bold" w:cs="Futura Bold" w:eastAsia="Futura Bold" w:hint="default"/>
          <w:b/>
          <w:bCs/>
          <w:sz w:val="13"/>
          <w:szCs w:val="13"/>
        </w:rPr>
      </w:pPr>
    </w:p>
    <w:p>
      <w:pPr>
        <w:spacing w:before="58"/>
        <w:ind w:left="6094" w:right="1213" w:firstLine="0"/>
        <w:jc w:val="left"/>
        <w:rPr>
          <w:rFonts w:ascii="Futura Bold" w:hAnsi="Futura Bold" w:cs="Futura Bold" w:eastAsia="Futura Bold" w:hint="default"/>
          <w:sz w:val="17"/>
          <w:szCs w:val="17"/>
        </w:rPr>
      </w:pPr>
      <w:r>
        <w:rPr/>
        <w:pict>
          <v:shape style="position:absolute;margin-left:56.228607pt;margin-top:8.405138pt;width:218.231393pt;height:87.359pt;mso-position-horizontal-relative:page;mso-position-vertical-relative:paragraph;z-index:2152" type="#_x0000_t75" stroked="false">
            <v:imagedata r:id="rId72" o:title=""/>
          </v:shape>
        </w:pict>
      </w:r>
      <w:r>
        <w:rPr>
          <w:rFonts w:ascii="Futura Bold"/>
          <w:b/>
          <w:sz w:val="17"/>
        </w:rPr>
        <w:t>LED Modules IP20</w:t>
      </w:r>
      <w:r>
        <w:rPr>
          <w:rFonts w:ascii="Futura Bold"/>
          <w:sz w:val="17"/>
        </w:rPr>
      </w:r>
    </w:p>
    <w:p>
      <w:pPr>
        <w:pStyle w:val="BodyText"/>
        <w:spacing w:line="240" w:lineRule="auto" w:before="16"/>
        <w:ind w:left="6094" w:right="1213" w:firstLine="0"/>
        <w:jc w:val="left"/>
      </w:pPr>
      <w:r>
        <w:rPr/>
        <w:t>Highly efficient modular</w:t>
      </w:r>
      <w:r>
        <w:rPr>
          <w:spacing w:val="3"/>
        </w:rPr>
        <w:t> </w:t>
      </w:r>
      <w:r>
        <w:rPr/>
        <w:t>solution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LED modules with 4, 8, 16, 32 and 64 high-power LEDs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Luminous flux: 500 lm to 31500</w:t>
      </w:r>
      <w:r>
        <w:rPr>
          <w:rFonts w:ascii="Futura Light"/>
          <w:spacing w:val="-1"/>
          <w:sz w:val="17"/>
        </w:rPr>
        <w:t> </w:t>
      </w:r>
      <w:r>
        <w:rPr>
          <w:rFonts w:ascii="Futura Light"/>
          <w:sz w:val="17"/>
        </w:rPr>
        <w:t>lm</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Colour temperatures: 3000 K, 4000 K, 5000</w:t>
      </w:r>
      <w:r>
        <w:rPr>
          <w:rFonts w:ascii="Futura Light"/>
          <w:spacing w:val="-1"/>
          <w:sz w:val="17"/>
        </w:rPr>
        <w:t> </w:t>
      </w:r>
      <w:r>
        <w:rPr>
          <w:rFonts w:ascii="Futura Light"/>
          <w:sz w:val="17"/>
        </w:rPr>
        <w:t>K</w:t>
      </w:r>
    </w:p>
    <w:p>
      <w:pPr>
        <w:pStyle w:val="ListParagraph"/>
        <w:numPr>
          <w:ilvl w:val="1"/>
          <w:numId w:val="3"/>
        </w:numPr>
        <w:tabs>
          <w:tab w:pos="6265" w:val="left" w:leader="none"/>
        </w:tabs>
        <w:spacing w:line="240" w:lineRule="auto" w:before="4"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Colour rendering: CRI </w:t>
      </w:r>
      <w:r>
        <w:rPr>
          <w:rFonts w:ascii="Symbol" w:hAnsi="Symbol" w:cs="Symbol" w:eastAsia="Symbol" w:hint="default"/>
          <w:sz w:val="17"/>
          <w:szCs w:val="17"/>
        </w:rPr>
        <w:t></w:t>
      </w:r>
      <w:r>
        <w:rPr>
          <w:rFonts w:ascii="Times New Roman" w:hAnsi="Times New Roman" w:cs="Times New Roman" w:eastAsia="Times New Roman" w:hint="default"/>
          <w:sz w:val="17"/>
          <w:szCs w:val="17"/>
        </w:rPr>
        <w:t> </w:t>
      </w:r>
      <w:r>
        <w:rPr>
          <w:rFonts w:ascii="Futura Light" w:hAnsi="Futura Light" w:cs="Futura Light" w:eastAsia="Futura Light" w:hint="default"/>
          <w:sz w:val="17"/>
          <w:szCs w:val="17"/>
        </w:rPr>
        <w:t>65, </w:t>
      </w:r>
      <w:r>
        <w:rPr>
          <w:rFonts w:ascii="Symbol" w:hAnsi="Symbol" w:cs="Symbol" w:eastAsia="Symbol" w:hint="default"/>
          <w:sz w:val="17"/>
          <w:szCs w:val="17"/>
        </w:rPr>
        <w:t></w:t>
      </w:r>
      <w:r>
        <w:rPr>
          <w:rFonts w:ascii="Times New Roman" w:hAnsi="Times New Roman" w:cs="Times New Roman" w:eastAsia="Times New Roman" w:hint="default"/>
          <w:sz w:val="17"/>
          <w:szCs w:val="17"/>
        </w:rPr>
        <w:t> </w:t>
      </w:r>
      <w:r>
        <w:rPr>
          <w:rFonts w:ascii="Futura Light" w:hAnsi="Futura Light" w:cs="Futura Light" w:eastAsia="Futura Light" w:hint="default"/>
          <w:sz w:val="17"/>
          <w:szCs w:val="17"/>
        </w:rPr>
        <w:t>70, </w:t>
      </w:r>
      <w:r>
        <w:rPr>
          <w:rFonts w:ascii="Symbol" w:hAnsi="Symbol" w:cs="Symbol" w:eastAsia="Symbol" w:hint="default"/>
          <w:sz w:val="17"/>
          <w:szCs w:val="17"/>
        </w:rPr>
        <w:t></w:t>
      </w:r>
      <w:r>
        <w:rPr>
          <w:rFonts w:ascii="Times New Roman" w:hAnsi="Times New Roman" w:cs="Times New Roman" w:eastAsia="Times New Roman" w:hint="default"/>
          <w:spacing w:val="30"/>
          <w:sz w:val="17"/>
          <w:szCs w:val="17"/>
        </w:rPr>
        <w:t> </w:t>
      </w:r>
      <w:r>
        <w:rPr>
          <w:rFonts w:ascii="Futura Light" w:hAnsi="Futura Light" w:cs="Futura Light" w:eastAsia="Futura Light" w:hint="default"/>
          <w:sz w:val="17"/>
          <w:szCs w:val="17"/>
        </w:rPr>
        <w:t>80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Colour tolerance: 5 SDCM</w:t>
      </w:r>
    </w:p>
    <w:p>
      <w:pPr>
        <w:pStyle w:val="BodyText"/>
        <w:spacing w:line="240" w:lineRule="auto"/>
        <w:ind w:left="6094" w:right="1213" w:firstLine="0"/>
        <w:jc w:val="left"/>
      </w:pPr>
      <w:r>
        <w:rPr/>
        <w:t>• Service life: &gt; 60,000 h</w:t>
      </w:r>
      <w:r>
        <w:rPr>
          <w:spacing w:val="17"/>
        </w:rPr>
        <w:t> </w:t>
      </w:r>
      <w:r>
        <w:rPr/>
        <w:t>(L80/B10)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Efficiency: up to 154 lm/W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Surge protection: 4 kV</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69.925354pt;margin-top:1.262817pt;width:194.877794pt;height:78.011123pt;mso-position-horizontal-relative:page;mso-position-vertical-relative:paragraph;z-index:2176" type="#_x0000_t75" stroked="false">
            <v:imagedata r:id="rId73" o:title=""/>
          </v:shape>
        </w:pict>
      </w:r>
      <w:r>
        <w:rPr/>
        <w:t>COB Silicone Optics SYM II</w:t>
      </w:r>
      <w:r>
        <w:rPr>
          <w:b w:val="0"/>
        </w:rPr>
      </w:r>
    </w:p>
    <w:p>
      <w:pPr>
        <w:pStyle w:val="BodyText"/>
        <w:spacing w:line="240" w:lineRule="auto" w:before="16"/>
        <w:ind w:left="6094" w:right="1213" w:firstLine="0"/>
        <w:jc w:val="left"/>
      </w:pPr>
      <w:r>
        <w:rPr/>
        <w:t>Optimum light distribution with integrated protection factor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Excellent translucency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COB modules with an LES of up to 23 mm</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Protection classes: IP65, IK08</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Optical efficiency: up to 95 %</w:t>
      </w:r>
    </w:p>
    <w:p>
      <w:pPr>
        <w:spacing w:after="0" w:line="240" w:lineRule="auto"/>
        <w:jc w:val="left"/>
        <w:rPr>
          <w:rFonts w:ascii="Futura Light" w:hAnsi="Futura Light" w:cs="Futura Light" w:eastAsia="Futura Light" w:hint="default"/>
          <w:sz w:val="17"/>
          <w:szCs w:val="17"/>
        </w:rPr>
        <w:sectPr>
          <w:headerReference w:type="even" r:id="rId70"/>
          <w:headerReference w:type="default" r:id="rId71"/>
          <w:pgSz w:w="11910" w:h="16840"/>
          <w:pgMar w:header="0" w:footer="526" w:top="4520" w:bottom="720" w:left="0" w:right="0"/>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pStyle w:val="Heading3"/>
        <w:spacing w:line="454" w:lineRule="exact" w:before="30"/>
        <w:ind w:right="2495"/>
        <w:jc w:val="left"/>
        <w:rPr>
          <w:b w:val="0"/>
          <w:bCs w:val="0"/>
        </w:rPr>
      </w:pPr>
      <w:r>
        <w:rPr/>
        <w:pict>
          <v:shape style="position:absolute;margin-left:63.070999pt;margin-top:22.765783pt;width:206.929pt;height:116.233pt;mso-position-horizontal-relative:page;mso-position-vertical-relative:paragraph;z-index:2200" type="#_x0000_t75" stroked="false">
            <v:imagedata r:id="rId74" o:title=""/>
          </v:shape>
        </w:pict>
      </w:r>
      <w:r>
        <w:rPr/>
        <w:t>Matching Driver and Control</w:t>
      </w:r>
      <w:r>
        <w:rPr>
          <w:spacing w:val="-4"/>
        </w:rPr>
        <w:t> </w:t>
      </w:r>
      <w:r>
        <w:rPr/>
        <w:t>Systems </w:t>
      </w:r>
      <w:r>
        <w:rPr/>
        <w:t>ComfortLine</w:t>
      </w:r>
      <w:r>
        <w:rPr>
          <w:b w:val="0"/>
        </w:rPr>
      </w:r>
    </w:p>
    <w:p>
      <w:pPr>
        <w:pStyle w:val="BodyText"/>
        <w:spacing w:line="187" w:lineRule="exact" w:before="0"/>
        <w:ind w:left="6094" w:right="1213" w:firstLine="0"/>
        <w:jc w:val="left"/>
      </w:pPr>
      <w:r>
        <w:rPr/>
        <w:t>Convenient drivers with selectable current</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Current range selectable via dipswitch*</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SELV as well as non-SELV</w:t>
      </w:r>
      <w:r>
        <w:rPr>
          <w:rFonts w:ascii="Futura Light"/>
          <w:spacing w:val="-14"/>
          <w:sz w:val="17"/>
        </w:rPr>
        <w:t> </w:t>
      </w:r>
      <w:r>
        <w:rPr>
          <w:rFonts w:ascii="Futura Light"/>
          <w:sz w:val="17"/>
        </w:rPr>
        <w:t>solutions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Very low output ripple and</w:t>
      </w:r>
      <w:r>
        <w:rPr>
          <w:rFonts w:ascii="Futura Light"/>
          <w:spacing w:val="-8"/>
          <w:sz w:val="17"/>
        </w:rPr>
        <w:t> </w:t>
      </w:r>
      <w:r>
        <w:rPr>
          <w:rFonts w:ascii="Futura Light"/>
          <w:sz w:val="17"/>
        </w:rPr>
        <w:t>flicker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use with DC*</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Dimmable via DALI, PUSH and 1–10</w:t>
      </w:r>
      <w:r>
        <w:rPr>
          <w:rFonts w:ascii="Futura Light" w:hAnsi="Futura Light" w:cs="Futura Light" w:eastAsia="Futura Light" w:hint="default"/>
          <w:spacing w:val="-1"/>
          <w:sz w:val="17"/>
          <w:szCs w:val="17"/>
        </w:rPr>
        <w:t> </w:t>
      </w:r>
      <w:r>
        <w:rPr>
          <w:rFonts w:ascii="Futura Light" w:hAnsi="Futura Light" w:cs="Futura Light" w:eastAsia="Futura Light" w:hint="default"/>
          <w:sz w:val="17"/>
          <w:szCs w:val="17"/>
        </w:rPr>
        <w:t>V*</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Current range: 350 to 1400 mA* at 20 to 126 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100,000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86.118385pt;margin-top:6.525123pt;width:152.936615pt;height:46.879pt;mso-position-horizontal-relative:page;mso-position-vertical-relative:paragraph;z-index:2224" type="#_x0000_t75" stroked="false">
            <v:imagedata r:id="rId75" o:title=""/>
          </v:shape>
        </w:pict>
      </w:r>
      <w:r>
        <w:rPr/>
        <w:t>EasyLine</w:t>
      </w:r>
      <w:r>
        <w:rPr>
          <w:b w:val="0"/>
        </w:rPr>
      </w:r>
    </w:p>
    <w:p>
      <w:pPr>
        <w:pStyle w:val="BodyText"/>
        <w:spacing w:line="240" w:lineRule="auto" w:before="16"/>
        <w:ind w:left="6094" w:right="1213" w:firstLine="0"/>
        <w:jc w:val="left"/>
      </w:pPr>
      <w:r>
        <w:rPr/>
        <w:t>Cost-efficient driver with a focus on core functions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Protection class: IP67</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Low output ripple and flicker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Current range: 700 to 3200 mA* at 50 to 230 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50.000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87.107002pt;margin-top:.823137pt;width:153.13pt;height:72.723pt;mso-position-horizontal-relative:page;mso-position-vertical-relative:paragraph;z-index:2248" type="#_x0000_t75" stroked="false">
            <v:imagedata r:id="rId76" o:title=""/>
          </v:shape>
        </w:pict>
      </w:r>
      <w:r>
        <w:rPr/>
        <w:t>Light Controller XSW</w:t>
      </w:r>
      <w:r>
        <w:rPr>
          <w:spacing w:val="-1"/>
        </w:rPr>
        <w:t> </w:t>
      </w:r>
      <w:r>
        <w:rPr/>
        <w:t>Smart</w:t>
      </w:r>
      <w:r>
        <w:rPr>
          <w:b w:val="0"/>
        </w:rPr>
      </w:r>
    </w:p>
    <w:p>
      <w:pPr>
        <w:pStyle w:val="BodyText"/>
        <w:spacing w:line="240" w:lineRule="auto" w:before="16"/>
        <w:ind w:left="6094" w:right="1213" w:firstLine="0"/>
        <w:jc w:val="left"/>
      </w:pPr>
      <w:r>
        <w:rPr/>
        <w:t>All-in-One EnOcean DALI Controller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EnOcean DALI control</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up to 10 DALI luminaires, incl. sensors</w:t>
      </w:r>
    </w:p>
    <w:p>
      <w:pPr>
        <w:pStyle w:val="ListParagraph"/>
        <w:numPr>
          <w:ilvl w:val="1"/>
          <w:numId w:val="3"/>
        </w:numPr>
        <w:tabs>
          <w:tab w:pos="6265" w:val="left" w:leader="none"/>
        </w:tabs>
        <w:spacing w:line="252" w:lineRule="auto" w:before="10" w:after="0"/>
        <w:ind w:left="6264" w:right="1434" w:hanging="170"/>
        <w:jc w:val="left"/>
        <w:rPr>
          <w:rFonts w:ascii="Futura Light" w:hAnsi="Futura Light" w:cs="Futura Light" w:eastAsia="Futura Light" w:hint="default"/>
          <w:sz w:val="17"/>
          <w:szCs w:val="17"/>
        </w:rPr>
      </w:pPr>
      <w:r>
        <w:rPr>
          <w:rFonts w:ascii="Futura Light"/>
          <w:sz w:val="17"/>
        </w:rPr>
        <w:t>Simple software-based configuration of individual luminaires and groups</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Suitable for connection to EnOcean daylight and motion sensors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Direct connection to 220–240 V mains voltage</w:t>
      </w: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5"/>
        <w:ind w:right="0"/>
        <w:rPr>
          <w:rFonts w:ascii="Futura Light" w:hAnsi="Futura Light" w:cs="Futura Light" w:eastAsia="Futura Light" w:hint="default"/>
          <w:sz w:val="16"/>
          <w:szCs w:val="16"/>
        </w:rPr>
      </w:pPr>
    </w:p>
    <w:p>
      <w:pPr>
        <w:pStyle w:val="BodyText"/>
        <w:spacing w:line="240" w:lineRule="auto" w:before="64"/>
        <w:ind w:left="5664" w:right="4064" w:firstLine="0"/>
        <w:jc w:val="center"/>
      </w:pPr>
      <w:r>
        <w:rPr/>
        <w:t>*model-dependent</w:t>
      </w:r>
    </w:p>
    <w:p>
      <w:pPr>
        <w:spacing w:after="0" w:line="240" w:lineRule="auto"/>
        <w:jc w:val="center"/>
        <w:sectPr>
          <w:pgSz w:w="11910" w:h="16840"/>
          <w:pgMar w:header="1138" w:footer="526" w:top="4520" w:bottom="720" w:left="0" w:right="0"/>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2"/>
        <w:ind w:right="0"/>
        <w:rPr>
          <w:rFonts w:ascii="Futura Light" w:hAnsi="Futura Light" w:cs="Futura Light" w:eastAsia="Futura Light" w:hint="default"/>
          <w:sz w:val="17"/>
          <w:szCs w:val="17"/>
        </w:rPr>
      </w:pPr>
    </w:p>
    <w:p>
      <w:pPr>
        <w:pStyle w:val="Heading3"/>
        <w:spacing w:line="240" w:lineRule="auto"/>
        <w:ind w:left="6096" w:right="1213"/>
        <w:jc w:val="left"/>
        <w:rPr>
          <w:b w:val="0"/>
          <w:bCs w:val="0"/>
        </w:rPr>
      </w:pPr>
      <w:r>
        <w:rPr/>
        <w:t>LED-Modules for Shop Lighting</w:t>
      </w:r>
      <w:r>
        <w:rPr>
          <w:b w:val="0"/>
        </w:rPr>
      </w:r>
    </w:p>
    <w:p>
      <w:pPr>
        <w:spacing w:line="240" w:lineRule="auto" w:before="4"/>
        <w:ind w:right="0"/>
        <w:rPr>
          <w:rFonts w:ascii="Futura Bold" w:hAnsi="Futura Bold" w:cs="Futura Bold" w:eastAsia="Futura Bold" w:hint="default"/>
          <w:b/>
          <w:bCs/>
          <w:sz w:val="13"/>
          <w:szCs w:val="13"/>
        </w:rPr>
      </w:pPr>
    </w:p>
    <w:p>
      <w:pPr>
        <w:spacing w:before="58"/>
        <w:ind w:left="5701" w:right="4064" w:firstLine="0"/>
        <w:jc w:val="center"/>
        <w:rPr>
          <w:rFonts w:ascii="Futura Bold" w:hAnsi="Futura Bold" w:cs="Futura Bold" w:eastAsia="Futura Bold" w:hint="default"/>
          <w:sz w:val="17"/>
          <w:szCs w:val="17"/>
        </w:rPr>
      </w:pPr>
      <w:r>
        <w:rPr/>
        <w:pict>
          <v:shape style="position:absolute;margin-left:132.738754pt;margin-top:7.233138pt;width:75.698769pt;height:67.666520pt;mso-position-horizontal-relative:page;mso-position-vertical-relative:paragraph;z-index:2344" type="#_x0000_t75" stroked="false">
            <v:imagedata r:id="rId79" o:title=""/>
          </v:shape>
        </w:pict>
      </w:r>
      <w:r>
        <w:rPr>
          <w:rFonts w:ascii="Futura Bold"/>
          <w:b/>
          <w:sz w:val="17"/>
        </w:rPr>
        <w:t>ReadyLine COB</w:t>
      </w:r>
      <w:r>
        <w:rPr>
          <w:rFonts w:ascii="Futura Bold"/>
          <w:sz w:val="17"/>
        </w:rPr>
      </w:r>
    </w:p>
    <w:p>
      <w:pPr>
        <w:pStyle w:val="BodyText"/>
        <w:spacing w:line="252" w:lineRule="auto" w:before="16"/>
        <w:ind w:left="6096" w:right="1195" w:firstLine="0"/>
        <w:jc w:val="left"/>
      </w:pPr>
      <w:r>
        <w:rPr/>
        <w:t>Innovative LED modules for compact spots for direct connection to 220–240 V mains</w:t>
      </w:r>
      <w:r>
        <w:rPr>
          <w:spacing w:val="-1"/>
        </w:rPr>
        <w:t> </w:t>
      </w:r>
      <w:r>
        <w:rPr/>
        <w:t>voltage</w:t>
      </w:r>
    </w:p>
    <w:p>
      <w:pPr>
        <w:pStyle w:val="ListParagraph"/>
        <w:numPr>
          <w:ilvl w:val="1"/>
          <w:numId w:val="3"/>
        </w:numPr>
        <w:tabs>
          <w:tab w:pos="6267" w:val="left" w:leader="none"/>
        </w:tabs>
        <w:spacing w:line="252" w:lineRule="auto" w:before="0" w:after="0"/>
        <w:ind w:left="6266" w:right="1469" w:hanging="170"/>
        <w:jc w:val="left"/>
        <w:rPr>
          <w:rFonts w:ascii="Futura Light" w:hAnsi="Futura Light" w:cs="Futura Light" w:eastAsia="Futura Light" w:hint="default"/>
          <w:sz w:val="17"/>
          <w:szCs w:val="17"/>
        </w:rPr>
      </w:pPr>
      <w:r>
        <w:rPr>
          <w:rFonts w:ascii="Futura Light"/>
          <w:sz w:val="17"/>
        </w:rPr>
        <w:t>Colour temperatures: 2700 K, 3000 K, 3500 K, 4000 K, 5000</w:t>
      </w:r>
      <w:r>
        <w:rPr>
          <w:rFonts w:ascii="Futura Light"/>
          <w:spacing w:val="-1"/>
          <w:sz w:val="17"/>
        </w:rPr>
        <w:t> </w:t>
      </w:r>
      <w:r>
        <w:rPr>
          <w:rFonts w:ascii="Futura Light"/>
          <w:sz w:val="17"/>
        </w:rPr>
        <w:t>K</w:t>
      </w:r>
    </w:p>
    <w:p>
      <w:pPr>
        <w:pStyle w:val="ListParagraph"/>
        <w:numPr>
          <w:ilvl w:val="1"/>
          <w:numId w:val="3"/>
        </w:numPr>
        <w:tabs>
          <w:tab w:pos="6267" w:val="left" w:leader="none"/>
        </w:tabs>
        <w:spacing w:line="216" w:lineRule="exact" w:before="0" w:after="0"/>
        <w:ind w:left="6266" w:right="0" w:hanging="170"/>
        <w:jc w:val="left"/>
        <w:rPr>
          <w:rFonts w:ascii="Futura Light" w:hAnsi="Futura Light" w:cs="Futura Light" w:eastAsia="Futura Light" w:hint="default"/>
          <w:sz w:val="17"/>
          <w:szCs w:val="17"/>
        </w:rPr>
      </w:pPr>
      <w:r>
        <w:rPr>
          <w:rFonts w:ascii="Futura Light"/>
          <w:sz w:val="17"/>
        </w:rPr>
        <w:t>Service life: 50,000 h</w:t>
      </w:r>
      <w:r>
        <w:rPr>
          <w:rFonts w:ascii="Futura Light"/>
          <w:spacing w:val="6"/>
          <w:sz w:val="17"/>
        </w:rPr>
        <w:t> </w:t>
      </w:r>
      <w:r>
        <w:rPr>
          <w:rFonts w:ascii="Futura Light"/>
          <w:sz w:val="17"/>
        </w:rPr>
        <w:t>(L70/B50)</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Efficiency: up to 95 lm/W</w:t>
      </w:r>
    </w:p>
    <w:p>
      <w:pPr>
        <w:spacing w:line="240" w:lineRule="auto" w:before="1"/>
        <w:ind w:right="0"/>
        <w:rPr>
          <w:rFonts w:ascii="Futura Light" w:hAnsi="Futura Light" w:cs="Futura Light" w:eastAsia="Futura Light" w:hint="default"/>
          <w:sz w:val="13"/>
          <w:szCs w:val="13"/>
        </w:rPr>
      </w:pPr>
    </w:p>
    <w:p>
      <w:pPr>
        <w:spacing w:line="252" w:lineRule="auto" w:before="58"/>
        <w:ind w:left="6094" w:right="1659" w:firstLine="0"/>
        <w:jc w:val="left"/>
        <w:rPr>
          <w:rFonts w:ascii="Futura Light" w:hAnsi="Futura Light" w:cs="Futura Light" w:eastAsia="Futura Light" w:hint="default"/>
          <w:sz w:val="17"/>
          <w:szCs w:val="17"/>
        </w:rPr>
      </w:pPr>
      <w:r>
        <w:rPr/>
        <w:pict>
          <v:shape style="position:absolute;margin-left:93.280998pt;margin-top:8.036132pt;width:68.702pt;height:60.828pt;mso-position-horizontal-relative:page;mso-position-vertical-relative:paragraph;z-index:2296" type="#_x0000_t75" stroked="false">
            <v:imagedata r:id="rId80" o:title=""/>
          </v:shape>
        </w:pict>
      </w:r>
      <w:r>
        <w:rPr/>
        <w:pict>
          <v:shape style="position:absolute;margin-left:165.710007pt;margin-top:5.239447pt;width:86.099851pt;height:67.223521pt;mso-position-horizontal-relative:page;mso-position-vertical-relative:paragraph;z-index:2320" type="#_x0000_t75" stroked="false">
            <v:imagedata r:id="rId81" o:title=""/>
          </v:shape>
        </w:pict>
      </w:r>
      <w:r>
        <w:rPr>
          <w:rFonts w:ascii="Futura Bold" w:hAnsi="Futura Bold" w:cs="Futura Bold" w:eastAsia="Futura Bold" w:hint="default"/>
          <w:b/>
          <w:bCs/>
          <w:sz w:val="17"/>
          <w:szCs w:val="17"/>
        </w:rPr>
        <w:t>Readyline DL 160 / Readyline DL 250 / Readyline DL 250 EM (Emergency Lighting) </w:t>
      </w:r>
      <w:r>
        <w:rPr>
          <w:rFonts w:ascii="Futura Light" w:hAnsi="Futura Light" w:cs="Futura Light" w:eastAsia="Futura Light" w:hint="default"/>
          <w:sz w:val="17"/>
          <w:szCs w:val="17"/>
        </w:rPr>
        <w:t>Highly efficient built-in LED modules for direct connection to 220–240 V mains</w:t>
      </w:r>
      <w:r>
        <w:rPr>
          <w:rFonts w:ascii="Futura Light" w:hAnsi="Futura Light" w:cs="Futura Light" w:eastAsia="Futura Light" w:hint="default"/>
          <w:spacing w:val="-1"/>
          <w:sz w:val="17"/>
          <w:szCs w:val="17"/>
        </w:rPr>
        <w:t> </w:t>
      </w:r>
      <w:r>
        <w:rPr>
          <w:rFonts w:ascii="Futura Light" w:hAnsi="Futura Light" w:cs="Futura Light" w:eastAsia="Futura Light" w:hint="default"/>
          <w:sz w:val="17"/>
          <w:szCs w:val="17"/>
        </w:rPr>
        <w:t>voltage</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Colour temperatures: 3000 K, 4000 K, 5000 K, CRI</w:t>
      </w:r>
      <w:r>
        <w:rPr>
          <w:rFonts w:ascii="Futura Light"/>
          <w:spacing w:val="-1"/>
          <w:sz w:val="17"/>
        </w:rPr>
        <w:t> </w:t>
      </w:r>
      <w:r>
        <w:rPr>
          <w:rFonts w:ascii="Futura Light"/>
          <w:sz w:val="17"/>
        </w:rPr>
        <w:t>80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55,000 h</w:t>
      </w:r>
      <w:r>
        <w:rPr>
          <w:rFonts w:ascii="Futura Light"/>
          <w:spacing w:val="6"/>
          <w:sz w:val="17"/>
        </w:rPr>
        <w:t> </w:t>
      </w:r>
      <w:r>
        <w:rPr>
          <w:rFonts w:ascii="Futura Light"/>
          <w:sz w:val="17"/>
        </w:rPr>
        <w:t>(L70/B50)</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pict>
          <v:shape style="position:absolute;margin-left:132.492004pt;margin-top:9.185930pt;width:80.106pt;height:80.013pt;mso-position-horizontal-relative:page;mso-position-vertical-relative:paragraph;z-index:2272" type="#_x0000_t75" stroked="false">
            <v:imagedata r:id="rId82" o:title=""/>
          </v:shape>
        </w:pict>
      </w:r>
      <w:r>
        <w:rPr>
          <w:rFonts w:ascii="Futura Light"/>
          <w:sz w:val="17"/>
        </w:rPr>
        <w:t>Efficiency: up to 110 lm/W</w:t>
      </w:r>
    </w:p>
    <w:p>
      <w:pPr>
        <w:spacing w:line="240" w:lineRule="auto" w:before="1"/>
        <w:ind w:right="0"/>
        <w:rPr>
          <w:rFonts w:ascii="Futura Light" w:hAnsi="Futura Light" w:cs="Futura Light" w:eastAsia="Futura Light" w:hint="default"/>
          <w:sz w:val="13"/>
          <w:szCs w:val="13"/>
        </w:rPr>
      </w:pPr>
    </w:p>
    <w:p>
      <w:pPr>
        <w:pStyle w:val="Heading3"/>
        <w:spacing w:line="240" w:lineRule="auto" w:before="58"/>
        <w:ind w:left="5940" w:right="4064"/>
        <w:jc w:val="center"/>
        <w:rPr>
          <w:b w:val="0"/>
          <w:bCs w:val="0"/>
        </w:rPr>
      </w:pPr>
      <w:r>
        <w:rPr/>
        <w:t>LUGA Shop Gen 5</w:t>
      </w:r>
      <w:r>
        <w:rPr>
          <w:b w:val="0"/>
        </w:rPr>
      </w:r>
    </w:p>
    <w:p>
      <w:pPr>
        <w:pStyle w:val="BodyText"/>
        <w:spacing w:line="240" w:lineRule="auto" w:before="16"/>
        <w:ind w:left="6096" w:right="1213" w:firstLine="0"/>
        <w:jc w:val="left"/>
      </w:pPr>
      <w:r>
        <w:rPr/>
        <w:t>The latest generation of retail lighting</w:t>
      </w:r>
      <w:r>
        <w:rPr>
          <w:spacing w:val="3"/>
        </w:rPr>
        <w:t> </w:t>
      </w:r>
      <w:r>
        <w:rPr/>
        <w:t>perfection</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Luminous flux: 500 lm to 16,000</w:t>
      </w:r>
      <w:r>
        <w:rPr>
          <w:rFonts w:ascii="Futura Light"/>
          <w:spacing w:val="-1"/>
          <w:sz w:val="17"/>
        </w:rPr>
        <w:t> </w:t>
      </w:r>
      <w:r>
        <w:rPr>
          <w:rFonts w:ascii="Futura Light"/>
          <w:sz w:val="17"/>
        </w:rPr>
        <w:t>lm</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Standard colour temperatures: 2700 K to 4000 K</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Special light temperatures for fashion and food</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Service life: 50,000 h</w:t>
      </w:r>
      <w:r>
        <w:rPr>
          <w:rFonts w:ascii="Futura Light"/>
          <w:spacing w:val="6"/>
          <w:sz w:val="17"/>
        </w:rPr>
        <w:t> </w:t>
      </w:r>
      <w:r>
        <w:rPr>
          <w:rFonts w:ascii="Futura Light"/>
          <w:sz w:val="17"/>
        </w:rPr>
        <w:t>(L90/B10)</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Efficiency: up to 170 lm/W</w:t>
      </w:r>
    </w:p>
    <w:p>
      <w:pPr>
        <w:spacing w:after="0" w:line="240" w:lineRule="auto"/>
        <w:jc w:val="left"/>
        <w:rPr>
          <w:rFonts w:ascii="Futura Light" w:hAnsi="Futura Light" w:cs="Futura Light" w:eastAsia="Futura Light" w:hint="default"/>
          <w:sz w:val="17"/>
          <w:szCs w:val="17"/>
        </w:rPr>
        <w:sectPr>
          <w:headerReference w:type="even" r:id="rId77"/>
          <w:headerReference w:type="default" r:id="rId78"/>
          <w:pgSz w:w="11910" w:h="16840"/>
          <w:pgMar w:header="0" w:footer="526" w:top="4520" w:bottom="720" w:left="0" w:right="0"/>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1"/>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Matching Driver and Control</w:t>
      </w:r>
      <w:r>
        <w:rPr>
          <w:spacing w:val="-4"/>
        </w:rPr>
        <w:t> </w:t>
      </w:r>
      <w:r>
        <w:rPr/>
        <w:t>Systems</w:t>
      </w:r>
      <w:r>
        <w:rPr>
          <w:b w:val="0"/>
        </w:rPr>
      </w:r>
    </w:p>
    <w:p>
      <w:pPr>
        <w:spacing w:line="240" w:lineRule="auto" w:before="0"/>
        <w:ind w:right="0"/>
        <w:rPr>
          <w:rFonts w:ascii="Futura Bold" w:hAnsi="Futura Bold" w:cs="Futura Bold" w:eastAsia="Futura Bold" w:hint="default"/>
          <w:b/>
          <w:bCs/>
          <w:sz w:val="20"/>
          <w:szCs w:val="20"/>
        </w:rPr>
      </w:pPr>
    </w:p>
    <w:p>
      <w:pPr>
        <w:spacing w:line="240" w:lineRule="auto" w:before="2"/>
        <w:ind w:right="0"/>
        <w:rPr>
          <w:rFonts w:ascii="Futura Bold" w:hAnsi="Futura Bold" w:cs="Futura Bold" w:eastAsia="Futura Bold" w:hint="default"/>
          <w:b/>
          <w:bCs/>
          <w:sz w:val="15"/>
          <w:szCs w:val="15"/>
        </w:rPr>
      </w:pPr>
    </w:p>
    <w:p>
      <w:pPr>
        <w:spacing w:before="0"/>
        <w:ind w:left="6094" w:right="1213" w:firstLine="0"/>
        <w:jc w:val="left"/>
        <w:rPr>
          <w:rFonts w:ascii="Futura Bold" w:hAnsi="Futura Bold" w:cs="Futura Bold" w:eastAsia="Futura Bold" w:hint="default"/>
          <w:sz w:val="17"/>
          <w:szCs w:val="17"/>
        </w:rPr>
      </w:pPr>
      <w:r>
        <w:rPr/>
        <w:pict>
          <v:shape style="position:absolute;margin-left:106.799004pt;margin-top:-1.076843pt;width:112.386pt;height:77.583992pt;mso-position-horizontal-relative:page;mso-position-vertical-relative:paragraph;z-index:2392" type="#_x0000_t75" stroked="false">
            <v:imagedata r:id="rId83" o:title=""/>
          </v:shape>
        </w:pict>
      </w:r>
      <w:r>
        <w:rPr/>
        <w:pict>
          <v:group style="position:absolute;margin-left:356.689392pt;margin-top:-14.453952pt;width:23.25pt;height:23.25pt;mso-position-horizontal-relative:page;mso-position-vertical-relative:paragraph;z-index:2536" coordorigin="7134,-289" coordsize="465,465">
            <v:shape style="position:absolute;left:7222;top:-48;width:282;height:129" type="#_x0000_t75" stroked="false">
              <v:imagedata r:id="rId84" o:title=""/>
            </v:shape>
            <v:group style="position:absolute;left:7147;top:-276;width:438;height:438" coordorigin="7147,-276" coordsize="438,438">
              <v:shape style="position:absolute;left:7147;top:-276;width:438;height:438" coordorigin="7147,-276" coordsize="438,438" path="m7366,161l7435,150,7495,119,7542,72,7573,12,7584,-57,7573,-126,7542,-186,7495,-233,7435,-264,7366,-276,7297,-264,7237,-233,7190,-186,7158,-126,7147,-57,7158,12,7190,72,7237,119,7297,150,7366,161xe" filled="false" stroked="true" strokeweight="1.314pt" strokecolor="#000000">
                <v:path arrowok="t"/>
              </v:shape>
              <v:shape style="position:absolute;left:7249;top:-223;width:232;height:161" type="#_x0000_t75" stroked="false">
                <v:imagedata r:id="rId85" o:title=""/>
              </v:shape>
            </v:group>
            <w10:wrap type="none"/>
          </v:group>
        </w:pict>
      </w:r>
      <w:r>
        <w:rPr>
          <w:rFonts w:ascii="Futura Bold"/>
          <w:b/>
          <w:sz w:val="17"/>
        </w:rPr>
        <w:t>PrimeLine</w:t>
      </w:r>
      <w:r>
        <w:rPr>
          <w:rFonts w:ascii="Futura Bold"/>
          <w:sz w:val="17"/>
        </w:rPr>
      </w:r>
    </w:p>
    <w:p>
      <w:pPr>
        <w:pStyle w:val="BodyText"/>
        <w:spacing w:line="240" w:lineRule="auto" w:before="16"/>
        <w:ind w:left="6094" w:right="1213" w:firstLine="0"/>
        <w:jc w:val="left"/>
      </w:pPr>
      <w:r>
        <w:rPr/>
        <w:t>Programmable intelligent drivers for maximum versatility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Output current programmable in 1 mA steps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Very low output ripple and</w:t>
      </w:r>
      <w:r>
        <w:rPr>
          <w:rFonts w:ascii="Futura Light"/>
          <w:spacing w:val="-8"/>
          <w:sz w:val="17"/>
        </w:rPr>
        <w:t> </w:t>
      </w:r>
      <w:r>
        <w:rPr>
          <w:rFonts w:ascii="Futura Light"/>
          <w:sz w:val="17"/>
        </w:rPr>
        <w:t>flicker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use with DC and dimmable via DALI, PUSH</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Current range: 350 – 700 mA at 24 W – 37 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100,000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18.714996pt;margin-top:-1.635857pt;width:102.729pt;height:70.128pt;mso-position-horizontal-relative:page;mso-position-vertical-relative:paragraph;z-index:2368" type="#_x0000_t75" stroked="false">
            <v:imagedata r:id="rId86" o:title=""/>
          </v:shape>
        </w:pict>
      </w:r>
      <w:r>
        <w:rPr/>
        <w:t>ComfortLine</w:t>
      </w:r>
      <w:r>
        <w:rPr>
          <w:b w:val="0"/>
        </w:rPr>
      </w:r>
    </w:p>
    <w:p>
      <w:pPr>
        <w:pStyle w:val="BodyText"/>
        <w:spacing w:line="240" w:lineRule="auto" w:before="16"/>
        <w:ind w:left="6094" w:right="1213" w:firstLine="0"/>
        <w:jc w:val="left"/>
      </w:pPr>
      <w:r>
        <w:rPr/>
        <w:t>Convenient drivers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Very low output ripple and</w:t>
      </w:r>
      <w:r>
        <w:rPr>
          <w:rFonts w:ascii="Futura Light"/>
          <w:spacing w:val="-8"/>
          <w:sz w:val="17"/>
        </w:rPr>
        <w:t> </w:t>
      </w:r>
      <w:r>
        <w:rPr>
          <w:rFonts w:ascii="Futura Light"/>
          <w:sz w:val="17"/>
        </w:rPr>
        <w:t>flicker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Suitable for use with DC*, dimmable via DALI, PUSH, 1–10 V*</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Current range: 350 – 1050 mA* at 24 – 60</w:t>
      </w:r>
      <w:r>
        <w:rPr>
          <w:rFonts w:ascii="Futura Light" w:hAnsi="Futura Light" w:cs="Futura Light" w:eastAsia="Futura Light" w:hint="default"/>
          <w:spacing w:val="-1"/>
          <w:sz w:val="17"/>
          <w:szCs w:val="17"/>
        </w:rPr>
        <w:t> </w:t>
      </w:r>
      <w:r>
        <w:rPr>
          <w:rFonts w:ascii="Futura Light" w:hAnsi="Futura Light" w:cs="Futura Light" w:eastAsia="Futura Light" w:hint="default"/>
          <w:sz w:val="17"/>
          <w:szCs w:val="17"/>
        </w:rPr>
        <w:t>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100,000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18.714996pt;margin-top:1.689126pt;width:102.729pt;height:70.128pt;mso-position-horizontal-relative:page;mso-position-vertical-relative:paragraph;z-index:2464" type="#_x0000_t75" stroked="false">
            <v:imagedata r:id="rId87" o:title=""/>
          </v:shape>
        </w:pict>
      </w:r>
      <w:r>
        <w:rPr/>
        <w:t>EasyLine</w:t>
      </w:r>
      <w:r>
        <w:rPr>
          <w:b w:val="0"/>
        </w:rPr>
      </w:r>
    </w:p>
    <w:p>
      <w:pPr>
        <w:pStyle w:val="BodyText"/>
        <w:spacing w:line="240" w:lineRule="auto" w:before="16"/>
        <w:ind w:left="6094" w:right="1213" w:firstLine="0"/>
        <w:jc w:val="left"/>
      </w:pPr>
      <w:r>
        <w:rPr/>
        <w:t>Cost-efficient drivers with a focus on core functions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Current range selectable via the output</w:t>
      </w:r>
      <w:r>
        <w:rPr>
          <w:rFonts w:ascii="Futura Light"/>
          <w:spacing w:val="1"/>
          <w:sz w:val="17"/>
        </w:rPr>
        <w:t> </w:t>
      </w:r>
      <w:r>
        <w:rPr>
          <w:rFonts w:ascii="Futura Light"/>
          <w:sz w:val="17"/>
        </w:rPr>
        <w:t>terminal*</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SELV</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Current range: 250 – 1050 mA* at 10 – 45</w:t>
      </w:r>
      <w:r>
        <w:rPr>
          <w:rFonts w:ascii="Futura Light" w:hAnsi="Futura Light" w:cs="Futura Light" w:eastAsia="Futura Light" w:hint="default"/>
          <w:spacing w:val="-1"/>
          <w:sz w:val="17"/>
          <w:szCs w:val="17"/>
        </w:rPr>
        <w:t> </w:t>
      </w:r>
      <w:r>
        <w:rPr>
          <w:rFonts w:ascii="Futura Light" w:hAnsi="Futura Light" w:cs="Futura Light" w:eastAsia="Futura Light" w:hint="default"/>
          <w:sz w:val="17"/>
          <w:szCs w:val="17"/>
        </w:rPr>
        <w:t>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50,000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76.535995pt;margin-top:9.548187pt;width:59.473pt;height:59.132953pt;mso-position-horizontal-relative:page;mso-position-vertical-relative:paragraph;z-index:2512" type="#_x0000_t75" stroked="false">
            <v:imagedata r:id="rId55" o:title=""/>
          </v:shape>
        </w:pict>
      </w:r>
      <w:r>
        <w:rPr/>
        <w:t>Dim ONE Bluetooth SMART</w:t>
      </w:r>
      <w:r>
        <w:rPr>
          <w:b w:val="0"/>
        </w:rPr>
      </w:r>
    </w:p>
    <w:p>
      <w:pPr>
        <w:pStyle w:val="BodyText"/>
        <w:spacing w:line="240" w:lineRule="auto" w:before="16"/>
        <w:ind w:left="6094" w:right="1213" w:firstLine="0"/>
        <w:jc w:val="left"/>
      </w:pPr>
      <w:r>
        <w:rPr/>
        <w:pict>
          <v:shape style="position:absolute;margin-left:126.425194pt;margin-top:6.690778pt;width:34.520186pt;height:42.599376pt;mso-position-horizontal-relative:page;mso-position-vertical-relative:paragraph;z-index:2488" type="#_x0000_t75" stroked="false">
            <v:imagedata r:id="rId88" o:title=""/>
          </v:shape>
        </w:pict>
      </w:r>
      <w:r>
        <w:rPr/>
        <w:t>Intelligent dimmer system</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Variable light scenarios (e.g. Zone, Scene, </w:t>
      </w:r>
      <w:r>
        <w:rPr>
          <w:rFonts w:ascii="Futura Light"/>
          <w:spacing w:val="-4"/>
          <w:sz w:val="17"/>
        </w:rPr>
        <w:t>Timer, Away, </w:t>
      </w:r>
      <w:r>
        <w:rPr>
          <w:rFonts w:ascii="Futura Light"/>
          <w:sz w:val="17"/>
        </w:rPr>
        <w:t>Holiday)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halogen and LEDs, control via Bluetooth</w:t>
      </w:r>
    </w:p>
    <w:p>
      <w:pPr>
        <w:pStyle w:val="ListParagraph"/>
        <w:numPr>
          <w:ilvl w:val="1"/>
          <w:numId w:val="3"/>
        </w:numPr>
        <w:tabs>
          <w:tab w:pos="6265" w:val="left" w:leader="none"/>
        </w:tabs>
        <w:spacing w:line="252" w:lineRule="auto" w:before="10" w:after="0"/>
        <w:ind w:left="6264" w:right="1101" w:hanging="170"/>
        <w:jc w:val="left"/>
        <w:rPr>
          <w:rFonts w:ascii="Futura Light" w:hAnsi="Futura Light" w:cs="Futura Light" w:eastAsia="Futura Light" w:hint="default"/>
          <w:sz w:val="17"/>
          <w:szCs w:val="17"/>
        </w:rPr>
      </w:pPr>
      <w:r>
        <w:rPr>
          <w:rFonts w:ascii="Futura Light"/>
          <w:sz w:val="17"/>
        </w:rPr>
        <w:t>Adjustable minimum light level to counter flickering; phase-cutting trailing-edge dimmer</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Output range: 3 to 450 W</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pict>
          <v:shape style="position:absolute;margin-left:115.511002pt;margin-top:3.879135pt;width:124.137pt;height:59.001pt;mso-position-horizontal-relative:page;mso-position-vertical-relative:paragraph;z-index:2416" type="#_x0000_t75" stroked="false">
            <v:imagedata r:id="rId89" o:title=""/>
          </v:shape>
        </w:pict>
      </w:r>
      <w:r>
        <w:rPr/>
        <w:t>Light Controller</w:t>
      </w:r>
      <w:r>
        <w:rPr>
          <w:spacing w:val="-11"/>
        </w:rPr>
        <w:t> </w:t>
      </w:r>
      <w:r>
        <w:rPr/>
        <w:t>XSW-E6</w:t>
      </w:r>
      <w:r>
        <w:rPr>
          <w:b w:val="0"/>
        </w:rPr>
      </w:r>
    </w:p>
    <w:p>
      <w:pPr>
        <w:pStyle w:val="BodyText"/>
        <w:spacing w:line="240" w:lineRule="auto" w:before="16"/>
        <w:ind w:left="6094" w:right="1213" w:firstLine="0"/>
        <w:jc w:val="left"/>
      </w:pPr>
      <w:r>
        <w:rPr/>
        <w:t>Wireless multi-talent for luminaire integration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standalone, network and mesh network operation</w:t>
      </w:r>
    </w:p>
    <w:p>
      <w:pPr>
        <w:pStyle w:val="ListParagraph"/>
        <w:numPr>
          <w:ilvl w:val="1"/>
          <w:numId w:val="3"/>
        </w:numPr>
        <w:tabs>
          <w:tab w:pos="6265" w:val="left" w:leader="none"/>
        </w:tabs>
        <w:spacing w:line="252" w:lineRule="auto" w:before="10" w:after="0"/>
        <w:ind w:left="6264" w:right="1376" w:hanging="170"/>
        <w:jc w:val="left"/>
        <w:rPr>
          <w:rFonts w:ascii="Futura Light" w:hAnsi="Futura Light" w:cs="Futura Light" w:eastAsia="Futura Light" w:hint="default"/>
          <w:sz w:val="17"/>
          <w:szCs w:val="17"/>
        </w:rPr>
      </w:pPr>
      <w:r>
        <w:rPr>
          <w:rFonts w:ascii="Futura Light"/>
          <w:sz w:val="17"/>
        </w:rPr>
        <w:t>Integration in IP/DALI networks for up to 6 DALI luminaires or sensors</w:t>
      </w:r>
    </w:p>
    <w:p>
      <w:pPr>
        <w:spacing w:line="240" w:lineRule="auto" w:before="11"/>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t>Light Controller</w:t>
      </w:r>
      <w:r>
        <w:rPr>
          <w:spacing w:val="-11"/>
        </w:rPr>
        <w:t> </w:t>
      </w:r>
      <w:r>
        <w:rPr/>
        <w:t>XSW-E64</w:t>
      </w:r>
      <w:r>
        <w:rPr>
          <w:b w:val="0"/>
        </w:rPr>
      </w:r>
    </w:p>
    <w:p>
      <w:pPr>
        <w:pStyle w:val="BodyText"/>
        <w:spacing w:line="240" w:lineRule="auto" w:before="16"/>
        <w:ind w:left="6094" w:right="1213" w:firstLine="0"/>
        <w:jc w:val="left"/>
      </w:pPr>
      <w:r>
        <w:rPr/>
        <w:pict>
          <v:shape style="position:absolute;margin-left:100.285004pt;margin-top:1.415662pt;width:147.031pt;height:66.126267pt;mso-position-horizontal-relative:page;mso-position-vertical-relative:paragraph;z-index:2440" type="#_x0000_t75" stroked="false">
            <v:imagedata r:id="rId90" o:title=""/>
          </v:shape>
        </w:pict>
      </w:r>
      <w:r>
        <w:rPr/>
        <w:t>Wireless multi-talent for network integration</w:t>
      </w:r>
    </w:p>
    <w:p>
      <w:pPr>
        <w:pStyle w:val="ListParagraph"/>
        <w:numPr>
          <w:ilvl w:val="1"/>
          <w:numId w:val="3"/>
        </w:numPr>
        <w:tabs>
          <w:tab w:pos="6265" w:val="left" w:leader="none"/>
        </w:tabs>
        <w:spacing w:line="252" w:lineRule="auto" w:before="10" w:after="0"/>
        <w:ind w:left="6264" w:right="1132" w:hanging="170"/>
        <w:jc w:val="left"/>
        <w:rPr>
          <w:rFonts w:ascii="Futura Light" w:hAnsi="Futura Light" w:cs="Futura Light" w:eastAsia="Futura Light" w:hint="default"/>
          <w:sz w:val="17"/>
          <w:szCs w:val="17"/>
        </w:rPr>
      </w:pPr>
      <w:r>
        <w:rPr>
          <w:rFonts w:ascii="Futura Light"/>
          <w:sz w:val="17"/>
        </w:rPr>
        <w:t>EnOcean DALI router (broadcast) without the need for additional software</w:t>
      </w:r>
    </w:p>
    <w:p>
      <w:pPr>
        <w:pStyle w:val="ListParagraph"/>
        <w:numPr>
          <w:ilvl w:val="1"/>
          <w:numId w:val="3"/>
        </w:numPr>
        <w:tabs>
          <w:tab w:pos="6265" w:val="left" w:leader="none"/>
        </w:tabs>
        <w:spacing w:line="252" w:lineRule="auto" w:before="0" w:after="0"/>
        <w:ind w:left="6264" w:right="1439" w:hanging="170"/>
        <w:jc w:val="left"/>
        <w:rPr>
          <w:rFonts w:ascii="Futura Light" w:hAnsi="Futura Light" w:cs="Futura Light" w:eastAsia="Futura Light" w:hint="default"/>
          <w:sz w:val="17"/>
          <w:szCs w:val="17"/>
        </w:rPr>
      </w:pPr>
      <w:r>
        <w:rPr>
          <w:rFonts w:ascii="Futura Light"/>
          <w:sz w:val="17"/>
        </w:rPr>
        <w:t>Suitable for network operation with easy integration into IP/ DALI networks</w:t>
      </w:r>
    </w:p>
    <w:p>
      <w:pPr>
        <w:pStyle w:val="BodyText"/>
        <w:spacing w:line="216" w:lineRule="exact" w:before="0"/>
        <w:ind w:left="6094" w:right="1213" w:firstLine="0"/>
        <w:jc w:val="left"/>
      </w:pPr>
      <w:r>
        <w:rPr/>
        <w:t>*model-dependent</w:t>
      </w:r>
    </w:p>
    <w:p>
      <w:pPr>
        <w:spacing w:after="0" w:line="216" w:lineRule="exact"/>
        <w:jc w:val="left"/>
        <w:sectPr>
          <w:pgSz w:w="11910" w:h="16840"/>
          <w:pgMar w:header="1138" w:footer="526" w:top="4520" w:bottom="720" w:left="0" w:right="0"/>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pStyle w:val="Heading3"/>
        <w:spacing w:line="454" w:lineRule="exact" w:before="32"/>
        <w:ind w:left="6096" w:right="2074"/>
        <w:jc w:val="left"/>
        <w:rPr>
          <w:b w:val="0"/>
          <w:bCs w:val="0"/>
        </w:rPr>
      </w:pPr>
      <w:r>
        <w:rPr/>
        <w:pict>
          <v:group style="position:absolute;margin-left:117.355003pt;margin-top:31.108784pt;width:104.05pt;height:121.2pt;mso-position-horizontal-relative:page;mso-position-vertical-relative:paragraph;z-index:2632" coordorigin="2347,622" coordsize="2081,2424">
            <v:shape style="position:absolute;left:2347;top:622;width:1286;height:1638" type="#_x0000_t75" stroked="false">
              <v:imagedata r:id="rId93" o:title=""/>
            </v:shape>
            <v:shape style="position:absolute;left:3241;top:1765;width:1187;height:1280" type="#_x0000_t75" stroked="false">
              <v:imagedata r:id="rId94" o:title=""/>
            </v:shape>
            <w10:wrap type="none"/>
          </v:group>
        </w:pict>
      </w:r>
      <w:r>
        <w:rPr/>
        <w:t>LED-Modules for Residential Lighting ActiveLine with extra narrow beam</w:t>
      </w:r>
      <w:r>
        <w:rPr>
          <w:spacing w:val="-4"/>
        </w:rPr>
        <w:t> </w:t>
      </w:r>
      <w:r>
        <w:rPr/>
        <w:t>angle</w:t>
      </w:r>
      <w:r>
        <w:rPr>
          <w:b w:val="0"/>
        </w:rPr>
      </w:r>
    </w:p>
    <w:p>
      <w:pPr>
        <w:pStyle w:val="BodyText"/>
        <w:spacing w:line="187" w:lineRule="exact" w:before="0"/>
        <w:ind w:left="6096" w:right="1213" w:firstLine="0"/>
        <w:jc w:val="left"/>
      </w:pPr>
      <w:r>
        <w:rPr/>
        <w:t>Highly efficient MR16 halogen</w:t>
      </w:r>
      <w:r>
        <w:rPr>
          <w:spacing w:val="3"/>
        </w:rPr>
        <w:t> </w:t>
      </w:r>
      <w:r>
        <w:rPr/>
        <w:t>replacement</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New extra narrow beam angle: 10°</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Architectural and retail lighting</w:t>
      </w:r>
    </w:p>
    <w:p>
      <w:pPr>
        <w:spacing w:line="240" w:lineRule="auto" w:before="1"/>
        <w:ind w:right="0"/>
        <w:rPr>
          <w:rFonts w:ascii="Futura Light" w:hAnsi="Futura Light" w:cs="Futura Light" w:eastAsia="Futura Light" w:hint="default"/>
          <w:sz w:val="13"/>
          <w:szCs w:val="13"/>
        </w:rPr>
      </w:pPr>
    </w:p>
    <w:p>
      <w:pPr>
        <w:pStyle w:val="Heading3"/>
        <w:spacing w:line="240" w:lineRule="auto" w:before="58"/>
        <w:ind w:left="5802" w:right="4064"/>
        <w:jc w:val="center"/>
        <w:rPr>
          <w:b w:val="0"/>
          <w:bCs w:val="0"/>
        </w:rPr>
      </w:pPr>
      <w:r>
        <w:rPr/>
        <w:t>ActiveLine HALO</w:t>
      </w:r>
      <w:r>
        <w:rPr>
          <w:b w:val="0"/>
        </w:rPr>
      </w:r>
    </w:p>
    <w:p>
      <w:pPr>
        <w:pStyle w:val="BodyText"/>
        <w:spacing w:line="240" w:lineRule="auto" w:before="16"/>
        <w:ind w:left="6096" w:right="1213" w:firstLine="0"/>
        <w:jc w:val="left"/>
      </w:pPr>
      <w:r>
        <w:rPr/>
        <w:t>The MR16 halogen replacement</w:t>
      </w:r>
    </w:p>
    <w:p>
      <w:pPr>
        <w:pStyle w:val="ListParagraph"/>
        <w:numPr>
          <w:ilvl w:val="1"/>
          <w:numId w:val="3"/>
        </w:numPr>
        <w:tabs>
          <w:tab w:pos="6267" w:val="left" w:leader="none"/>
        </w:tabs>
        <w:spacing w:line="252" w:lineRule="auto" w:before="10" w:after="0"/>
        <w:ind w:left="6266" w:right="1048" w:hanging="170"/>
        <w:jc w:val="left"/>
        <w:rPr>
          <w:rFonts w:ascii="Futura Light" w:hAnsi="Futura Light" w:cs="Futura Light" w:eastAsia="Futura Light" w:hint="default"/>
          <w:sz w:val="17"/>
          <w:szCs w:val="17"/>
        </w:rPr>
      </w:pPr>
      <w:r>
        <w:rPr>
          <w:rFonts w:ascii="Futura Light"/>
          <w:sz w:val="17"/>
        </w:rPr>
        <w:t>Same behaviour of halogen lamps: dim down colour temperature shift from 3000 K to 2000 K</w:t>
      </w:r>
    </w:p>
    <w:p>
      <w:pPr>
        <w:pStyle w:val="ListParagraph"/>
        <w:numPr>
          <w:ilvl w:val="1"/>
          <w:numId w:val="3"/>
        </w:numPr>
        <w:tabs>
          <w:tab w:pos="6267" w:val="left" w:leader="none"/>
        </w:tabs>
        <w:spacing w:line="216" w:lineRule="exact" w:before="0" w:after="0"/>
        <w:ind w:left="6266" w:right="0" w:hanging="170"/>
        <w:jc w:val="left"/>
        <w:rPr>
          <w:rFonts w:ascii="Futura Light" w:hAnsi="Futura Light" w:cs="Futura Light" w:eastAsia="Futura Light" w:hint="default"/>
          <w:sz w:val="17"/>
          <w:szCs w:val="17"/>
        </w:rPr>
      </w:pPr>
      <w:r>
        <w:rPr>
          <w:rFonts w:ascii="Futura Light"/>
          <w:sz w:val="17"/>
        </w:rPr>
        <w:t>Colour rendering: CRI 90</w:t>
      </w:r>
    </w:p>
    <w:p>
      <w:pPr>
        <w:spacing w:line="240" w:lineRule="auto" w:before="1"/>
        <w:ind w:right="0"/>
        <w:rPr>
          <w:rFonts w:ascii="Futura Light" w:hAnsi="Futura Light" w:cs="Futura Light" w:eastAsia="Futura Light" w:hint="default"/>
          <w:sz w:val="13"/>
          <w:szCs w:val="13"/>
        </w:rPr>
      </w:pPr>
    </w:p>
    <w:p>
      <w:pPr>
        <w:pStyle w:val="Heading3"/>
        <w:spacing w:line="240" w:lineRule="auto" w:before="58"/>
        <w:ind w:left="6096" w:right="1213"/>
        <w:jc w:val="left"/>
        <w:rPr>
          <w:b w:val="0"/>
          <w:bCs w:val="0"/>
        </w:rPr>
      </w:pPr>
      <w:r>
        <w:rPr/>
        <w:pict>
          <v:shape style="position:absolute;margin-left:123.024002pt;margin-top:5.579134pt;width:89.207597pt;height:73.572pt;mso-position-horizontal-relative:page;mso-position-vertical-relative:paragraph;z-index:2560" type="#_x0000_t75" stroked="false">
            <v:imagedata r:id="rId95" o:title=""/>
          </v:shape>
        </w:pict>
      </w:r>
      <w:r>
        <w:rPr/>
        <w:t>FlatLine</w:t>
      </w:r>
      <w:r>
        <w:rPr>
          <w:b w:val="0"/>
        </w:rPr>
      </w:r>
    </w:p>
    <w:p>
      <w:pPr>
        <w:pStyle w:val="BodyText"/>
        <w:spacing w:line="240" w:lineRule="auto" w:before="16"/>
        <w:ind w:left="6096" w:right="1213" w:firstLine="0"/>
        <w:jc w:val="left"/>
      </w:pPr>
      <w:r>
        <w:rPr/>
        <w:t>Cost effective LEDSpot in a flat</w:t>
      </w:r>
      <w:r>
        <w:rPr>
          <w:spacing w:val="3"/>
        </w:rPr>
        <w:t> </w:t>
      </w:r>
      <w:r>
        <w:rPr/>
        <w:t>design</w:t>
      </w:r>
    </w:p>
    <w:p>
      <w:pPr>
        <w:pStyle w:val="ListParagraph"/>
        <w:numPr>
          <w:ilvl w:val="1"/>
          <w:numId w:val="3"/>
        </w:numPr>
        <w:tabs>
          <w:tab w:pos="6267" w:val="left" w:leader="none"/>
        </w:tabs>
        <w:spacing w:line="252" w:lineRule="auto" w:before="10" w:after="0"/>
        <w:ind w:left="6266" w:right="1295" w:hanging="170"/>
        <w:jc w:val="left"/>
        <w:rPr>
          <w:rFonts w:ascii="Futura Light" w:hAnsi="Futura Light" w:cs="Futura Light" w:eastAsia="Futura Light" w:hint="default"/>
          <w:sz w:val="17"/>
          <w:szCs w:val="17"/>
        </w:rPr>
      </w:pPr>
      <w:r>
        <w:rPr>
          <w:rFonts w:ascii="Futura Light"/>
          <w:sz w:val="17"/>
        </w:rPr>
        <w:t>With a constant current driver (700 mA) or a constant voltage driver (12 V)</w:t>
      </w:r>
    </w:p>
    <w:p>
      <w:pPr>
        <w:pStyle w:val="ListParagraph"/>
        <w:numPr>
          <w:ilvl w:val="1"/>
          <w:numId w:val="3"/>
        </w:numPr>
        <w:tabs>
          <w:tab w:pos="6267" w:val="left" w:leader="none"/>
        </w:tabs>
        <w:spacing w:line="216" w:lineRule="exact" w:before="0" w:after="0"/>
        <w:ind w:left="6266" w:right="0" w:hanging="170"/>
        <w:jc w:val="left"/>
        <w:rPr>
          <w:rFonts w:ascii="Futura Light" w:hAnsi="Futura Light" w:cs="Futura Light" w:eastAsia="Futura Light" w:hint="default"/>
          <w:sz w:val="17"/>
          <w:szCs w:val="17"/>
        </w:rPr>
      </w:pPr>
      <w:r>
        <w:rPr>
          <w:rFonts w:ascii="Futura Light"/>
          <w:sz w:val="17"/>
        </w:rPr>
        <w:t>Fully equipped with optics, leads and frame</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Beam angle: 40°</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hAnsi="Futura Light"/>
          <w:sz w:val="17"/>
        </w:rPr>
        <w:t>For cut-out: Ø 56 mm</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Colour temperatures: 3000 K, 4000 K</w:t>
      </w:r>
    </w:p>
    <w:p>
      <w:pPr>
        <w:spacing w:line="240" w:lineRule="auto" w:before="9"/>
        <w:ind w:right="0"/>
        <w:rPr>
          <w:rFonts w:ascii="Futura Light" w:hAnsi="Futura Light" w:cs="Futura Light" w:eastAsia="Futura Light" w:hint="default"/>
          <w:sz w:val="17"/>
          <w:szCs w:val="17"/>
        </w:rPr>
      </w:pPr>
    </w:p>
    <w:p>
      <w:pPr>
        <w:pStyle w:val="Heading3"/>
        <w:spacing w:line="240" w:lineRule="auto"/>
        <w:ind w:left="6096" w:right="1213"/>
        <w:jc w:val="left"/>
        <w:rPr>
          <w:b w:val="0"/>
          <w:bCs w:val="0"/>
        </w:rPr>
      </w:pPr>
      <w:r>
        <w:rPr/>
        <w:pict>
          <v:shape style="position:absolute;margin-left:123.023613pt;margin-top:.09549pt;width:89.207991pt;height:87.359993pt;mso-position-horizontal-relative:page;mso-position-vertical-relative:paragraph;z-index:2608" type="#_x0000_t75" stroked="false">
            <v:imagedata r:id="rId96" o:title=""/>
          </v:shape>
        </w:pict>
      </w:r>
      <w:r>
        <w:rPr/>
        <w:t>DecoLED 7W</w:t>
      </w:r>
      <w:r>
        <w:rPr>
          <w:b w:val="0"/>
        </w:rPr>
      </w:r>
    </w:p>
    <w:p>
      <w:pPr>
        <w:pStyle w:val="BodyText"/>
        <w:spacing w:line="240" w:lineRule="auto" w:before="16"/>
        <w:ind w:left="6096" w:right="1213" w:firstLine="0"/>
        <w:jc w:val="left"/>
      </w:pPr>
      <w:r>
        <w:rPr/>
        <w:t>Elegant LEDSpot</w:t>
      </w:r>
    </w:p>
    <w:p>
      <w:pPr>
        <w:pStyle w:val="ListParagraph"/>
        <w:numPr>
          <w:ilvl w:val="1"/>
          <w:numId w:val="3"/>
        </w:numPr>
        <w:tabs>
          <w:tab w:pos="6267" w:val="left" w:leader="none"/>
        </w:tabs>
        <w:spacing w:line="252" w:lineRule="auto" w:before="10" w:after="0"/>
        <w:ind w:left="6266" w:right="1176" w:hanging="170"/>
        <w:jc w:val="left"/>
        <w:rPr>
          <w:rFonts w:ascii="Futura Light" w:hAnsi="Futura Light" w:cs="Futura Light" w:eastAsia="Futura Light" w:hint="default"/>
          <w:sz w:val="17"/>
          <w:szCs w:val="17"/>
        </w:rPr>
      </w:pPr>
      <w:r>
        <w:rPr>
          <w:rFonts w:ascii="Futura Light"/>
          <w:sz w:val="17"/>
        </w:rPr>
        <w:t>Fully equipped with optics, heat sink, leads and metal frame for direct connection to 230 V mains voltage</w:t>
      </w:r>
    </w:p>
    <w:p>
      <w:pPr>
        <w:pStyle w:val="ListParagraph"/>
        <w:numPr>
          <w:ilvl w:val="1"/>
          <w:numId w:val="3"/>
        </w:numPr>
        <w:tabs>
          <w:tab w:pos="6267" w:val="left" w:leader="none"/>
        </w:tabs>
        <w:spacing w:line="216" w:lineRule="exact" w:before="0" w:after="0"/>
        <w:ind w:left="6266" w:right="0" w:hanging="170"/>
        <w:jc w:val="left"/>
        <w:rPr>
          <w:rFonts w:ascii="Futura Light" w:hAnsi="Futura Light" w:cs="Futura Light" w:eastAsia="Futura Light" w:hint="default"/>
          <w:sz w:val="17"/>
          <w:szCs w:val="17"/>
        </w:rPr>
      </w:pPr>
      <w:r>
        <w:rPr>
          <w:rFonts w:ascii="Futura Light"/>
          <w:sz w:val="17"/>
        </w:rPr>
        <w:t>Swivel-mounted luminaire head</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Beam angle: 38°</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Power consumption: 7 W</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Efficiency: up to 80 lm/W</w:t>
      </w:r>
    </w:p>
    <w:p>
      <w:pPr>
        <w:spacing w:line="240" w:lineRule="auto" w:before="1"/>
        <w:ind w:right="0"/>
        <w:rPr>
          <w:rFonts w:ascii="Futura Light" w:hAnsi="Futura Light" w:cs="Futura Light" w:eastAsia="Futura Light" w:hint="default"/>
          <w:sz w:val="13"/>
          <w:szCs w:val="13"/>
        </w:rPr>
      </w:pPr>
    </w:p>
    <w:p>
      <w:pPr>
        <w:pStyle w:val="Heading3"/>
        <w:spacing w:line="240" w:lineRule="auto" w:before="58"/>
        <w:ind w:left="6096" w:right="1213"/>
        <w:jc w:val="left"/>
        <w:rPr>
          <w:b w:val="0"/>
          <w:bCs w:val="0"/>
        </w:rPr>
      </w:pPr>
      <w:r>
        <w:rPr/>
        <w:pict>
          <v:shape style="position:absolute;margin-left:82.771637pt;margin-top:12.316183pt;width:160.460363pt;height:61.230945pt;mso-position-horizontal-relative:page;mso-position-vertical-relative:paragraph;z-index:2656" type="#_x0000_t75" stroked="false">
            <v:imagedata r:id="rId97" o:title=""/>
          </v:shape>
        </w:pict>
      </w:r>
      <w:r>
        <w:rPr/>
        <w:t>ReadyLine L28/8.7 W</w:t>
      </w:r>
      <w:r>
        <w:rPr>
          <w:b w:val="0"/>
        </w:rPr>
      </w:r>
    </w:p>
    <w:p>
      <w:pPr>
        <w:pStyle w:val="BodyText"/>
        <w:spacing w:line="240" w:lineRule="auto" w:before="16"/>
        <w:ind w:left="6096" w:right="1213" w:firstLine="0"/>
        <w:jc w:val="left"/>
      </w:pPr>
      <w:r>
        <w:rPr/>
        <w:t>Built-in LED module for direct connection to 230 V mains voltage</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Aluminium PCB for optimum thermal</w:t>
      </w:r>
      <w:r>
        <w:rPr>
          <w:rFonts w:ascii="Futura Light"/>
          <w:spacing w:val="1"/>
          <w:sz w:val="17"/>
        </w:rPr>
        <w:t> </w:t>
      </w:r>
      <w:r>
        <w:rPr>
          <w:rFonts w:ascii="Futura Light"/>
          <w:sz w:val="17"/>
        </w:rPr>
        <w:t>management</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Integrated push-in connector: 0.2 – 0.75 mm² (24 –</w:t>
      </w:r>
      <w:r>
        <w:rPr>
          <w:rFonts w:ascii="Futura Light" w:hAnsi="Futura Light" w:cs="Futura Light" w:eastAsia="Futura Light" w:hint="default"/>
          <w:spacing w:val="1"/>
          <w:sz w:val="17"/>
          <w:szCs w:val="17"/>
        </w:rPr>
        <w:t> </w:t>
      </w:r>
      <w:r>
        <w:rPr>
          <w:rFonts w:ascii="Futura Light" w:hAnsi="Futura Light" w:cs="Futura Light" w:eastAsia="Futura Light" w:hint="default"/>
          <w:spacing w:val="-3"/>
          <w:sz w:val="17"/>
          <w:szCs w:val="17"/>
        </w:rPr>
        <w:t>18AWG)</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Module dimensions (L x W): 280 mm x 30 mm</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Luminous flux: 780</w:t>
      </w:r>
      <w:r>
        <w:rPr>
          <w:rFonts w:ascii="Futura Light"/>
          <w:spacing w:val="-1"/>
          <w:sz w:val="17"/>
        </w:rPr>
        <w:t> </w:t>
      </w:r>
      <w:r>
        <w:rPr>
          <w:rFonts w:ascii="Futura Light"/>
          <w:sz w:val="17"/>
        </w:rPr>
        <w:t>lm</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Colour temperature: 3000 K, 4000 K</w:t>
      </w:r>
    </w:p>
    <w:p>
      <w:pPr>
        <w:spacing w:line="240" w:lineRule="auto" w:before="1"/>
        <w:ind w:right="0"/>
        <w:rPr>
          <w:rFonts w:ascii="Futura Light" w:hAnsi="Futura Light" w:cs="Futura Light" w:eastAsia="Futura Light" w:hint="default"/>
          <w:sz w:val="13"/>
          <w:szCs w:val="13"/>
        </w:rPr>
      </w:pPr>
    </w:p>
    <w:p>
      <w:pPr>
        <w:pStyle w:val="Heading3"/>
        <w:spacing w:line="240" w:lineRule="auto" w:before="58"/>
        <w:ind w:left="5853" w:right="4064"/>
        <w:jc w:val="center"/>
        <w:rPr>
          <w:b w:val="0"/>
          <w:bCs w:val="0"/>
        </w:rPr>
      </w:pPr>
      <w:r>
        <w:rPr/>
        <w:pict>
          <v:shape style="position:absolute;margin-left:77.790001pt;margin-top:13.718131pt;width:175.660672pt;height:43.991pt;mso-position-horizontal-relative:page;mso-position-vertical-relative:paragraph;z-index:2584" type="#_x0000_t75" stroked="false">
            <v:imagedata r:id="rId98" o:title=""/>
          </v:shape>
        </w:pict>
      </w:r>
      <w:r>
        <w:rPr/>
        <w:t>LED module</w:t>
      </w:r>
      <w:r>
        <w:rPr>
          <w:spacing w:val="3"/>
        </w:rPr>
        <w:t> </w:t>
      </w:r>
      <w:r>
        <w:rPr/>
        <w:t>Cryo</w:t>
      </w:r>
      <w:r>
        <w:rPr>
          <w:b w:val="0"/>
        </w:rPr>
      </w:r>
    </w:p>
    <w:p>
      <w:pPr>
        <w:pStyle w:val="BodyText"/>
        <w:spacing w:line="240" w:lineRule="auto" w:before="16"/>
        <w:ind w:left="6096" w:right="1213" w:firstLine="0"/>
        <w:jc w:val="left"/>
      </w:pPr>
      <w:r>
        <w:rPr/>
        <w:t>Slim-line LED module with a customisable length</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24 V</w:t>
      </w:r>
      <w:r>
        <w:rPr>
          <w:rFonts w:ascii="Futura Light"/>
          <w:spacing w:val="-1"/>
          <w:sz w:val="17"/>
        </w:rPr>
        <w:t> </w:t>
      </w:r>
      <w:r>
        <w:rPr>
          <w:rFonts w:ascii="Futura Light"/>
          <w:sz w:val="17"/>
        </w:rPr>
        <w:t>system</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Modular system with segments of 200 mm length</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Luminous flux: 250 lm (600 mm), 500 lm (1,200</w:t>
      </w:r>
      <w:r>
        <w:rPr>
          <w:rFonts w:ascii="Futura Light"/>
          <w:spacing w:val="-1"/>
          <w:sz w:val="17"/>
        </w:rPr>
        <w:t> </w:t>
      </w:r>
      <w:r>
        <w:rPr>
          <w:rFonts w:ascii="Futura Light"/>
          <w:sz w:val="17"/>
        </w:rPr>
        <w:t>mm)</w:t>
      </w:r>
    </w:p>
    <w:p>
      <w:pPr>
        <w:pStyle w:val="ListParagraph"/>
        <w:numPr>
          <w:ilvl w:val="1"/>
          <w:numId w:val="3"/>
        </w:numPr>
        <w:tabs>
          <w:tab w:pos="6267" w:val="left" w:leader="none"/>
        </w:tabs>
        <w:spacing w:line="240" w:lineRule="auto" w:before="10" w:after="0"/>
        <w:ind w:left="6266" w:right="0" w:hanging="170"/>
        <w:jc w:val="left"/>
        <w:rPr>
          <w:rFonts w:ascii="Futura Light" w:hAnsi="Futura Light" w:cs="Futura Light" w:eastAsia="Futura Light" w:hint="default"/>
          <w:sz w:val="17"/>
          <w:szCs w:val="17"/>
        </w:rPr>
      </w:pPr>
      <w:r>
        <w:rPr>
          <w:rFonts w:ascii="Futura Light"/>
          <w:sz w:val="17"/>
        </w:rPr>
        <w:t>Power consumption: 2.15 W/4.3</w:t>
      </w:r>
      <w:r>
        <w:rPr>
          <w:rFonts w:ascii="Futura Light"/>
          <w:spacing w:val="-1"/>
          <w:sz w:val="17"/>
        </w:rPr>
        <w:t> </w:t>
      </w:r>
      <w:r>
        <w:rPr>
          <w:rFonts w:ascii="Futura Light"/>
          <w:sz w:val="17"/>
        </w:rPr>
        <w:t>W</w:t>
      </w:r>
    </w:p>
    <w:p>
      <w:pPr>
        <w:spacing w:after="0" w:line="240" w:lineRule="auto"/>
        <w:jc w:val="left"/>
        <w:rPr>
          <w:rFonts w:ascii="Futura Light" w:hAnsi="Futura Light" w:cs="Futura Light" w:eastAsia="Futura Light" w:hint="default"/>
          <w:sz w:val="17"/>
          <w:szCs w:val="17"/>
        </w:rPr>
        <w:sectPr>
          <w:headerReference w:type="even" r:id="rId91"/>
          <w:headerReference w:type="default" r:id="rId92"/>
          <w:pgSz w:w="11910" w:h="16840"/>
          <w:pgMar w:header="0" w:footer="526" w:top="4520" w:bottom="720" w:left="0" w:right="0"/>
        </w:sect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pStyle w:val="Heading3"/>
        <w:spacing w:line="454" w:lineRule="exact" w:before="30"/>
        <w:ind w:right="2495"/>
        <w:jc w:val="left"/>
        <w:rPr>
          <w:b w:val="0"/>
          <w:bCs w:val="0"/>
        </w:rPr>
      </w:pPr>
      <w:r>
        <w:rPr/>
        <w:t>Matching Driver and Control</w:t>
      </w:r>
      <w:r>
        <w:rPr>
          <w:spacing w:val="-4"/>
        </w:rPr>
        <w:t> </w:t>
      </w:r>
      <w:r>
        <w:rPr/>
        <w:t>Systems </w:t>
      </w:r>
      <w:r>
        <w:rPr/>
        <w:t>ComfortLine</w:t>
      </w:r>
      <w:r>
        <w:rPr>
          <w:b w:val="0"/>
        </w:rPr>
      </w:r>
    </w:p>
    <w:p>
      <w:pPr>
        <w:pStyle w:val="BodyText"/>
        <w:spacing w:line="187" w:lineRule="exact" w:before="0"/>
        <w:ind w:left="6094" w:right="1213" w:firstLine="0"/>
        <w:jc w:val="left"/>
      </w:pPr>
      <w:r>
        <w:rPr/>
        <w:pict>
          <v:shape style="position:absolute;margin-left:153.714005pt;margin-top:3.673806pt;width:102.719pt;height:45.747pt;mso-position-horizontal-relative:page;mso-position-vertical-relative:paragraph;z-index:2752" type="#_x0000_t75" stroked="false">
            <v:imagedata r:id="rId99" o:title=""/>
          </v:shape>
        </w:pict>
      </w:r>
      <w:r>
        <w:rPr/>
        <w:pict>
          <v:shape style="position:absolute;margin-left:63.542999pt;margin-top:4.402806pt;width:81.621pt;height:45.216pt;mso-position-horizontal-relative:page;mso-position-vertical-relative:paragraph;z-index:2776" type="#_x0000_t75" stroked="false">
            <v:imagedata r:id="rId100" o:title=""/>
          </v:shape>
        </w:pict>
      </w:r>
      <w:r>
        <w:rPr/>
        <w:t>Convenient drivers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Very low output ripple and</w:t>
      </w:r>
      <w:r>
        <w:rPr>
          <w:rFonts w:ascii="Futura Light"/>
          <w:spacing w:val="-8"/>
          <w:sz w:val="17"/>
        </w:rPr>
        <w:t> </w:t>
      </w:r>
      <w:r>
        <w:rPr>
          <w:rFonts w:ascii="Futura Light"/>
          <w:sz w:val="17"/>
        </w:rPr>
        <w:t>flicker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use with DC*</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Dimmable with phase-cutting leading- and trailing-edge dimmer*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hAnsi="Futura Light" w:cs="Futura Light" w:eastAsia="Futura Light" w:hint="default"/>
          <w:sz w:val="17"/>
          <w:szCs w:val="17"/>
        </w:rPr>
        <w:t>Current range: 350 – 1050 mA* at 8 – 40 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pict>
          <v:shape style="position:absolute;margin-left:103.835999pt;margin-top:1.521936pt;width:121.084418pt;height:75.878371pt;mso-position-horizontal-relative:page;mso-position-vertical-relative:paragraph;z-index:2680" type="#_x0000_t75" stroked="false">
            <v:imagedata r:id="rId101" o:title=""/>
          </v:shape>
        </w:pict>
      </w:r>
      <w:r>
        <w:rPr>
          <w:rFonts w:ascii="Futura Light"/>
          <w:sz w:val="17"/>
        </w:rPr>
        <w:t>Service life: up to 100,000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EasyLine</w:t>
      </w:r>
      <w:r>
        <w:rPr>
          <w:b w:val="0"/>
        </w:rPr>
      </w:r>
    </w:p>
    <w:p>
      <w:pPr>
        <w:pStyle w:val="BodyText"/>
        <w:spacing w:line="240" w:lineRule="auto" w:before="16"/>
        <w:ind w:left="6147" w:right="1213" w:firstLine="0"/>
        <w:jc w:val="left"/>
      </w:pPr>
      <w:r>
        <w:rPr/>
        <w:t>Cost-efficient drivers with a focus on core functions</w:t>
      </w:r>
    </w:p>
    <w:p>
      <w:pPr>
        <w:pStyle w:val="BodyText"/>
        <w:spacing w:line="240" w:lineRule="auto"/>
        <w:ind w:left="6094" w:right="1213" w:firstLine="0"/>
        <w:jc w:val="left"/>
      </w:pPr>
      <w:r>
        <w:rPr/>
        <w:t>• Current range: 150 – 1,050 mA* at 5.6 – 60</w:t>
      </w:r>
      <w:r>
        <w:rPr>
          <w:spacing w:val="10"/>
        </w:rPr>
        <w:t> </w:t>
      </w:r>
      <w:r>
        <w:rPr/>
        <w:t>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50,000</w:t>
      </w:r>
      <w:r>
        <w:rPr>
          <w:rFonts w:ascii="Futura Light"/>
          <w:spacing w:val="6"/>
          <w:sz w:val="17"/>
        </w:rPr>
        <w:t> </w:t>
      </w:r>
      <w:r>
        <w:rPr>
          <w:rFonts w:ascii="Futura Light"/>
          <w:sz w:val="17"/>
        </w:rPr>
        <w:t>h</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Dim ONE</w:t>
      </w:r>
      <w:r>
        <w:rPr>
          <w:b w:val="0"/>
        </w:rPr>
      </w:r>
    </w:p>
    <w:p>
      <w:pPr>
        <w:pStyle w:val="BodyText"/>
        <w:spacing w:line="240" w:lineRule="auto" w:before="16"/>
        <w:ind w:left="6094" w:right="1213" w:firstLine="0"/>
        <w:jc w:val="left"/>
      </w:pPr>
      <w:r>
        <w:rPr/>
        <w:t>The stylish dimmer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Elegant dimmer with state-of-the-art</w:t>
      </w:r>
      <w:r>
        <w:rPr>
          <w:rFonts w:ascii="Futura Light"/>
          <w:spacing w:val="3"/>
          <w:sz w:val="17"/>
        </w:rPr>
        <w:t> </w:t>
      </w:r>
      <w:r>
        <w:rPr>
          <w:rFonts w:ascii="Futura Light"/>
          <w:sz w:val="17"/>
        </w:rPr>
        <w:t>technology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halogen and LEDs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pict>
          <v:shape style="position:absolute;margin-left:166.535431pt;margin-top:9.634613pt;width:59.473569pt;height:59.133319pt;mso-position-horizontal-relative:page;mso-position-vertical-relative:paragraph;z-index:2728" type="#_x0000_t75" stroked="false">
            <v:imagedata r:id="rId55" o:title=""/>
          </v:shape>
        </w:pict>
      </w:r>
      <w:r>
        <w:rPr>
          <w:rFonts w:ascii="Futura Light"/>
          <w:sz w:val="17"/>
        </w:rPr>
        <w:t>Adjustable minimum light level to counter flickering</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pict>
          <v:shape style="position:absolute;margin-left:107.212097pt;margin-top:6.562408pt;width:34.520186pt;height:42.599376pt;mso-position-horizontal-relative:page;mso-position-vertical-relative:paragraph;z-index:2704" type="#_x0000_t75" stroked="false">
            <v:imagedata r:id="rId88" o:title=""/>
          </v:shape>
        </w:pict>
      </w:r>
      <w:r>
        <w:rPr>
          <w:rFonts w:ascii="Futura Light"/>
          <w:sz w:val="17"/>
        </w:rPr>
        <w:t>Dimming: phase-cutting trailing-edge</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Output range: 3 to 450 W</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Dim ONE Bluetooth SMART</w:t>
      </w:r>
      <w:r>
        <w:rPr>
          <w:b w:val="0"/>
        </w:rPr>
      </w:r>
    </w:p>
    <w:p>
      <w:pPr>
        <w:pStyle w:val="BodyText"/>
        <w:spacing w:line="240" w:lineRule="auto" w:before="16"/>
        <w:ind w:left="6094" w:right="1213" w:firstLine="0"/>
        <w:jc w:val="left"/>
      </w:pPr>
      <w:r>
        <w:rPr/>
        <w:t>The intelligent dimmer system</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Variable light</w:t>
      </w:r>
      <w:r>
        <w:rPr>
          <w:rFonts w:ascii="Futura Light"/>
          <w:spacing w:val="-14"/>
          <w:sz w:val="17"/>
        </w:rPr>
        <w:t> </w:t>
      </w:r>
      <w:r>
        <w:rPr>
          <w:rFonts w:ascii="Futura Light"/>
          <w:sz w:val="17"/>
        </w:rPr>
        <w:t>scenarios</w:t>
      </w:r>
    </w:p>
    <w:p>
      <w:pPr>
        <w:pStyle w:val="BodyText"/>
        <w:spacing w:line="240" w:lineRule="auto"/>
        <w:ind w:right="1213" w:firstLine="0"/>
        <w:jc w:val="left"/>
      </w:pPr>
      <w:r>
        <w:rPr/>
        <w:t>(e.g. Zone, Scene, </w:t>
      </w:r>
      <w:r>
        <w:rPr>
          <w:spacing w:val="-4"/>
        </w:rPr>
        <w:t>Timer, Away,</w:t>
      </w:r>
      <w:r>
        <w:rPr>
          <w:spacing w:val="10"/>
        </w:rPr>
        <w:t> </w:t>
      </w:r>
      <w:r>
        <w:rPr/>
        <w:t>Holiday)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halogen and LEDs, control via Bluetooth</w:t>
      </w:r>
    </w:p>
    <w:p>
      <w:pPr>
        <w:pStyle w:val="ListParagraph"/>
        <w:numPr>
          <w:ilvl w:val="1"/>
          <w:numId w:val="3"/>
        </w:numPr>
        <w:tabs>
          <w:tab w:pos="6265" w:val="left" w:leader="none"/>
        </w:tabs>
        <w:spacing w:line="252" w:lineRule="auto" w:before="10" w:after="0"/>
        <w:ind w:left="6264" w:right="1101" w:hanging="170"/>
        <w:jc w:val="left"/>
        <w:rPr>
          <w:rFonts w:ascii="Futura Light" w:hAnsi="Futura Light" w:cs="Futura Light" w:eastAsia="Futura Light" w:hint="default"/>
          <w:sz w:val="17"/>
          <w:szCs w:val="17"/>
        </w:rPr>
      </w:pPr>
      <w:r>
        <w:rPr>
          <w:rFonts w:ascii="Futura Light"/>
          <w:sz w:val="17"/>
        </w:rPr>
        <w:t>Adjustable minimum light level to counter flickering; phase-cutting trailing-edge dimmer</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Output range: 3 to 450 W</w:t>
      </w: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2"/>
        <w:ind w:right="0"/>
        <w:rPr>
          <w:rFonts w:ascii="Futura Light" w:hAnsi="Futura Light" w:cs="Futura Light" w:eastAsia="Futura Light" w:hint="default"/>
          <w:sz w:val="25"/>
          <w:szCs w:val="25"/>
        </w:rPr>
      </w:pPr>
    </w:p>
    <w:p>
      <w:pPr>
        <w:pStyle w:val="BodyText"/>
        <w:spacing w:line="240" w:lineRule="auto" w:before="64"/>
        <w:ind w:left="5664" w:right="4064" w:firstLine="0"/>
        <w:jc w:val="center"/>
      </w:pPr>
      <w:r>
        <w:rPr/>
        <w:t>*model-dependent</w:t>
      </w:r>
    </w:p>
    <w:p>
      <w:pPr>
        <w:spacing w:after="0" w:line="240" w:lineRule="auto"/>
        <w:jc w:val="center"/>
        <w:sectPr>
          <w:pgSz w:w="11910" w:h="16840"/>
          <w:pgMar w:header="1138" w:footer="526" w:top="4520" w:bottom="720" w:left="0" w:right="0"/>
        </w:sectPr>
      </w:pPr>
    </w:p>
    <w:p>
      <w:pPr>
        <w:spacing w:line="363" w:lineRule="exact" w:before="0"/>
        <w:ind w:left="992" w:right="1213" w:firstLine="0"/>
        <w:jc w:val="left"/>
        <w:rPr>
          <w:rFonts w:ascii="Futura Book" w:hAnsi="Futura Book" w:cs="Futura Book" w:eastAsia="Futura Book" w:hint="default"/>
          <w:sz w:val="34"/>
          <w:szCs w:val="34"/>
        </w:rPr>
      </w:pPr>
      <w:r>
        <w:rPr>
          <w:rFonts w:ascii="Futura Book"/>
          <w:sz w:val="34"/>
        </w:rPr>
        <w:t>HUMAN CENTRIC</w:t>
      </w:r>
      <w:r>
        <w:rPr>
          <w:rFonts w:ascii="Futura Book"/>
          <w:spacing w:val="-2"/>
          <w:sz w:val="34"/>
        </w:rPr>
        <w:t> </w:t>
      </w:r>
      <w:r>
        <w:rPr>
          <w:rFonts w:ascii="Futura Book"/>
          <w:sz w:val="34"/>
        </w:rPr>
        <w:t>LIGHTING</w:t>
      </w: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11"/>
        <w:ind w:right="0"/>
        <w:rPr>
          <w:rFonts w:ascii="Futura Book" w:hAnsi="Futura Book" w:cs="Futura Book" w:eastAsia="Futura Book" w:hint="default"/>
          <w:sz w:val="13"/>
          <w:szCs w:val="13"/>
        </w:rPr>
      </w:pPr>
    </w:p>
    <w:p>
      <w:pPr>
        <w:pStyle w:val="Heading3"/>
        <w:spacing w:line="240" w:lineRule="auto" w:before="58"/>
        <w:ind w:left="6096" w:right="1213"/>
        <w:jc w:val="left"/>
        <w:rPr>
          <w:b w:val="0"/>
          <w:bCs w:val="0"/>
        </w:rPr>
      </w:pPr>
      <w:r>
        <w:rPr/>
        <w:t>LED-Modules for Human Centric Lighting</w:t>
      </w:r>
      <w:r>
        <w:rPr>
          <w:b w:val="0"/>
        </w:rPr>
      </w:r>
    </w:p>
    <w:p>
      <w:pPr>
        <w:spacing w:line="240" w:lineRule="auto" w:before="9"/>
        <w:ind w:right="0"/>
        <w:rPr>
          <w:rFonts w:ascii="Futura Bold" w:hAnsi="Futura Bold" w:cs="Futura Bold" w:eastAsia="Futura Bold" w:hint="default"/>
          <w:b/>
          <w:bCs/>
          <w:sz w:val="18"/>
          <w:szCs w:val="18"/>
        </w:rPr>
      </w:pPr>
    </w:p>
    <w:p>
      <w:pPr>
        <w:pStyle w:val="BodyText"/>
        <w:spacing w:line="252" w:lineRule="auto" w:before="0"/>
        <w:ind w:left="6094" w:right="1291" w:firstLine="0"/>
        <w:jc w:val="both"/>
      </w:pPr>
      <w:r>
        <w:rPr/>
        <w:t>Our human-centric lighting product with 20 highly efficient COB LED chips permits infinite adjustment of light temperatures as well as targeted modification of biologically effective</w:t>
      </w:r>
      <w:r>
        <w:rPr>
          <w:spacing w:val="3"/>
        </w:rPr>
        <w:t> </w:t>
      </w:r>
      <w:r>
        <w:rPr/>
        <w:t>spectrums.</w:t>
      </w:r>
    </w:p>
    <w:p>
      <w:pPr>
        <w:pStyle w:val="BodyText"/>
        <w:spacing w:line="252" w:lineRule="auto" w:before="0"/>
        <w:ind w:left="6094" w:right="1563" w:firstLine="0"/>
        <w:jc w:val="left"/>
      </w:pPr>
      <w:r>
        <w:rPr/>
        <w:t>In workspaces, this means light can be adjusted to suit the biorhythms of the employees. Nearly the same effect can be achieved in the fields of education and medicine.</w:t>
      </w:r>
    </w:p>
    <w:p>
      <w:pPr>
        <w:spacing w:line="240" w:lineRule="auto" w:before="10"/>
        <w:ind w:right="0"/>
        <w:rPr>
          <w:rFonts w:ascii="Futura Light" w:hAnsi="Futura Light" w:cs="Futura Light" w:eastAsia="Futura Light" w:hint="default"/>
          <w:sz w:val="17"/>
          <w:szCs w:val="17"/>
        </w:rPr>
      </w:pPr>
    </w:p>
    <w:p>
      <w:pPr>
        <w:pStyle w:val="BodyText"/>
        <w:spacing w:line="252" w:lineRule="auto" w:before="0"/>
        <w:ind w:left="6094" w:right="1638" w:firstLine="0"/>
        <w:jc w:val="left"/>
      </w:pPr>
      <w:r>
        <w:rPr/>
        <w:t>The built-in human-centric LED module can thus contribute to improving health and cognitive</w:t>
      </w:r>
      <w:r>
        <w:rPr>
          <w:spacing w:val="4"/>
        </w:rPr>
        <w:t> </w:t>
      </w:r>
      <w:r>
        <w:rPr/>
        <w:t>performance.</w:t>
      </w:r>
    </w:p>
    <w:p>
      <w:pPr>
        <w:spacing w:line="240" w:lineRule="auto" w:before="11"/>
        <w:ind w:right="0"/>
        <w:rPr>
          <w:rFonts w:ascii="Futura Light" w:hAnsi="Futura Light" w:cs="Futura Light" w:eastAsia="Futura Light" w:hint="default"/>
          <w:sz w:val="16"/>
          <w:szCs w:val="16"/>
        </w:rPr>
      </w:pPr>
    </w:p>
    <w:p>
      <w:pPr>
        <w:pStyle w:val="Heading3"/>
        <w:spacing w:line="240" w:lineRule="auto"/>
        <w:ind w:right="1213"/>
        <w:jc w:val="left"/>
        <w:rPr>
          <w:b w:val="0"/>
          <w:bCs w:val="0"/>
        </w:rPr>
      </w:pPr>
      <w:r>
        <w:rPr/>
        <w:t>Typical Fields of</w:t>
      </w:r>
      <w:r>
        <w:rPr>
          <w:spacing w:val="-14"/>
        </w:rPr>
        <w:t> </w:t>
      </w:r>
      <w:r>
        <w:rPr/>
        <w:t>Application:</w:t>
      </w:r>
      <w:r>
        <w:rPr>
          <w:b w:val="0"/>
        </w:rPr>
      </w:r>
    </w:p>
    <w:p>
      <w:pPr>
        <w:pStyle w:val="ListParagraph"/>
        <w:numPr>
          <w:ilvl w:val="1"/>
          <w:numId w:val="3"/>
        </w:numPr>
        <w:tabs>
          <w:tab w:pos="6265" w:val="left" w:leader="none"/>
        </w:tabs>
        <w:spacing w:line="240" w:lineRule="auto" w:before="16" w:after="0"/>
        <w:ind w:left="6264" w:right="0" w:hanging="170"/>
        <w:jc w:val="left"/>
        <w:rPr>
          <w:rFonts w:ascii="Futura Light" w:hAnsi="Futura Light" w:cs="Futura Light" w:eastAsia="Futura Light" w:hint="default"/>
          <w:sz w:val="17"/>
          <w:szCs w:val="17"/>
        </w:rPr>
      </w:pPr>
      <w:r>
        <w:rPr>
          <w:rFonts w:ascii="Futura Light"/>
          <w:sz w:val="17"/>
        </w:rPr>
        <w:t>Residential care and nursing homes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Private homes, hotels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Kindergartens, schools,</w:t>
      </w:r>
      <w:r>
        <w:rPr>
          <w:rFonts w:ascii="Futura Light"/>
          <w:spacing w:val="3"/>
          <w:sz w:val="17"/>
        </w:rPr>
        <w:t> </w:t>
      </w:r>
      <w:r>
        <w:rPr>
          <w:rFonts w:ascii="Futura Light"/>
          <w:sz w:val="17"/>
        </w:rPr>
        <w:t>universities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Offices and industrial workspaces</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Built-in LED Module for Human-centric Lighting</w:t>
      </w:r>
      <w:r>
        <w:rPr>
          <w:b w:val="0"/>
        </w:rPr>
      </w:r>
    </w:p>
    <w:p>
      <w:pPr>
        <w:pStyle w:val="BodyText"/>
        <w:spacing w:line="240" w:lineRule="auto" w:before="16"/>
        <w:ind w:left="6094" w:right="1213" w:firstLine="0"/>
        <w:jc w:val="left"/>
      </w:pPr>
      <w:r>
        <w:rPr/>
        <w:t>Optimised and efficient COB</w:t>
      </w:r>
      <w:r>
        <w:rPr>
          <w:spacing w:val="3"/>
        </w:rPr>
        <w:t> </w:t>
      </w:r>
      <w:r>
        <w:rPr/>
        <w:t>technology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pict>
          <v:shape style="position:absolute;margin-left:80.315002pt;margin-top:3.135912pt;width:172.303pt;height:26.382pt;mso-position-horizontal-relative:page;mso-position-vertical-relative:paragraph;z-index:2800" type="#_x0000_t75" stroked="false">
            <v:imagedata r:id="rId104" o:title=""/>
          </v:shape>
        </w:pict>
      </w:r>
      <w:r>
        <w:rPr>
          <w:rFonts w:ascii="Futura Light"/>
          <w:sz w:val="17"/>
        </w:rPr>
        <w:t>20 highly efficient LED chips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4 light channels</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Ceramic PCB</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On-board push-in</w:t>
      </w:r>
      <w:r>
        <w:rPr>
          <w:rFonts w:ascii="Futura Light"/>
          <w:spacing w:val="1"/>
          <w:sz w:val="17"/>
        </w:rPr>
        <w:t> </w:t>
      </w:r>
      <w:r>
        <w:rPr>
          <w:rFonts w:ascii="Futura Light"/>
          <w:sz w:val="17"/>
        </w:rPr>
        <w:t>terminal</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Customer-specific solutions</w:t>
      </w:r>
    </w:p>
    <w:p>
      <w:pPr>
        <w:spacing w:after="0" w:line="240" w:lineRule="auto"/>
        <w:jc w:val="left"/>
        <w:rPr>
          <w:rFonts w:ascii="Futura Light" w:hAnsi="Futura Light" w:cs="Futura Light" w:eastAsia="Futura Light" w:hint="default"/>
          <w:sz w:val="17"/>
          <w:szCs w:val="17"/>
        </w:rPr>
        <w:sectPr>
          <w:headerReference w:type="even" r:id="rId102"/>
          <w:headerReference w:type="default" r:id="rId103"/>
          <w:pgSz w:w="11910" w:h="16840"/>
          <w:pgMar w:header="0" w:footer="526" w:top="3360" w:bottom="720" w:left="0" w:right="0"/>
        </w:sectPr>
      </w:pPr>
    </w:p>
    <w:p>
      <w:pPr>
        <w:spacing w:line="240" w:lineRule="auto" w:before="0"/>
        <w:ind w:right="0"/>
        <w:rPr>
          <w:rFonts w:ascii="Futura Light" w:hAnsi="Futura Light" w:cs="Futura Light" w:eastAsia="Futura Light" w:hint="default"/>
          <w:sz w:val="20"/>
          <w:szCs w:val="20"/>
        </w:rPr>
      </w:pPr>
      <w:r>
        <w:rPr/>
        <w:pict>
          <v:group style="position:absolute;margin-left:0pt;margin-top:56.986115pt;width:283.5pt;height:170pt;mso-position-horizontal-relative:page;mso-position-vertical-relative:page;z-index:-42064" coordorigin="0,1140" coordsize="5670,3400">
            <v:group style="position:absolute;left:10;top:1150;width:5650;height:3380" coordorigin="10,1150" coordsize="5650,3380">
              <v:shape style="position:absolute;left:10;top:1150;width:5650;height:3380" coordorigin="10,1150" coordsize="5650,3380" path="m10,1150l10,4530,5489,4530,5588,4527,5638,4508,5657,4458,5659,4360,5659,1320,5657,1221,5638,1171,5588,1152,5489,1150,10,1150xe" filled="false" stroked="true" strokeweight="1pt" strokecolor="#fdca00">
                <v:path arrowok="t"/>
              </v:shape>
              <v:shape style="position:absolute;left:10;top:1150;width:5650;height:3380" type="#_x0000_t202" filled="false" stroked="false">
                <v:textbox inset="0,0,0,0">
                  <w:txbxContent>
                    <w:p>
                      <w:pPr>
                        <w:spacing w:line="240" w:lineRule="auto" w:before="0"/>
                        <w:rPr>
                          <w:rFonts w:ascii="Futura Light" w:hAnsi="Futura Light" w:cs="Futura Light" w:eastAsia="Futura Light" w:hint="default"/>
                          <w:sz w:val="34"/>
                          <w:szCs w:val="34"/>
                        </w:rPr>
                      </w:pPr>
                    </w:p>
                    <w:p>
                      <w:pPr>
                        <w:spacing w:line="240" w:lineRule="auto" w:before="0"/>
                        <w:rPr>
                          <w:rFonts w:ascii="Futura Light" w:hAnsi="Futura Light" w:cs="Futura Light" w:eastAsia="Futura Light" w:hint="default"/>
                          <w:sz w:val="34"/>
                          <w:szCs w:val="34"/>
                        </w:rPr>
                      </w:pPr>
                    </w:p>
                    <w:p>
                      <w:pPr>
                        <w:spacing w:line="240" w:lineRule="auto" w:before="0"/>
                        <w:rPr>
                          <w:rFonts w:ascii="Futura Light" w:hAnsi="Futura Light" w:cs="Futura Light" w:eastAsia="Futura Light" w:hint="default"/>
                          <w:sz w:val="34"/>
                          <w:szCs w:val="34"/>
                        </w:rPr>
                      </w:pPr>
                    </w:p>
                    <w:p>
                      <w:pPr>
                        <w:spacing w:line="240" w:lineRule="auto" w:before="0"/>
                        <w:rPr>
                          <w:rFonts w:ascii="Futura Light" w:hAnsi="Futura Light" w:cs="Futura Light" w:eastAsia="Futura Light" w:hint="default"/>
                          <w:sz w:val="34"/>
                          <w:szCs w:val="34"/>
                        </w:rPr>
                      </w:pPr>
                    </w:p>
                    <w:p>
                      <w:pPr>
                        <w:spacing w:line="240" w:lineRule="auto" w:before="11"/>
                        <w:rPr>
                          <w:rFonts w:ascii="Futura Light" w:hAnsi="Futura Light" w:cs="Futura Light" w:eastAsia="Futura Light" w:hint="default"/>
                          <w:sz w:val="31"/>
                          <w:szCs w:val="31"/>
                        </w:rPr>
                      </w:pPr>
                    </w:p>
                    <w:p>
                      <w:pPr>
                        <w:spacing w:before="0"/>
                        <w:ind w:left="982" w:right="0" w:firstLine="0"/>
                        <w:jc w:val="left"/>
                        <w:rPr>
                          <w:rFonts w:ascii="Futura Book" w:hAnsi="Futura Book" w:cs="Futura Book" w:eastAsia="Futura Book" w:hint="default"/>
                          <w:sz w:val="34"/>
                          <w:szCs w:val="34"/>
                        </w:rPr>
                      </w:pPr>
                      <w:r>
                        <w:rPr>
                          <w:rFonts w:ascii="Futura Book"/>
                          <w:sz w:val="34"/>
                        </w:rPr>
                        <w:t>HUMAN CENTRIC</w:t>
                      </w:r>
                      <w:r>
                        <w:rPr>
                          <w:rFonts w:ascii="Futura Book"/>
                          <w:spacing w:val="-2"/>
                          <w:sz w:val="34"/>
                        </w:rPr>
                        <w:t> </w:t>
                      </w:r>
                      <w:r>
                        <w:rPr>
                          <w:rFonts w:ascii="Futura Book"/>
                          <w:sz w:val="34"/>
                        </w:rPr>
                        <w:t>LIGHTING</w:t>
                      </w:r>
                    </w:p>
                  </w:txbxContent>
                </v:textbox>
                <w10:wrap type="none"/>
              </v:shape>
            </v:group>
            <w10:wrap type="none"/>
          </v:group>
        </w:pict>
      </w: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9"/>
        <w:ind w:right="0"/>
        <w:rPr>
          <w:rFonts w:ascii="Futura Light" w:hAnsi="Futura Light" w:cs="Futura Light" w:eastAsia="Futura Light" w:hint="default"/>
          <w:sz w:val="24"/>
          <w:szCs w:val="24"/>
        </w:rPr>
      </w:pPr>
    </w:p>
    <w:p>
      <w:pPr>
        <w:pStyle w:val="Heading3"/>
        <w:spacing w:line="240" w:lineRule="auto" w:before="58"/>
        <w:ind w:right="1213"/>
        <w:jc w:val="left"/>
        <w:rPr>
          <w:b w:val="0"/>
          <w:bCs w:val="0"/>
        </w:rPr>
      </w:pPr>
      <w:r>
        <w:rPr/>
        <w:pict>
          <v:group style="position:absolute;margin-left:487.649994pt;margin-top:22.816916pt;width:23.25pt;height:23.25pt;mso-position-horizontal-relative:page;mso-position-vertical-relative:paragraph;z-index:2872" coordorigin="9753,456" coordsize="465,465">
            <v:shape style="position:absolute;left:9841;top:697;width:282;height:129" type="#_x0000_t75" stroked="false">
              <v:imagedata r:id="rId105" o:title=""/>
            </v:shape>
            <v:group style="position:absolute;left:9766;top:470;width:438;height:438" coordorigin="9766,470" coordsize="438,438">
              <v:shape style="position:absolute;left:9766;top:470;width:438;height:438" coordorigin="9766,470" coordsize="438,438" path="m9985,907l10054,896,10114,865,10161,817,10192,757,10204,688,10192,619,10161,559,10114,512,10054,481,9985,470,9916,481,9856,512,9809,559,9778,619,9766,688,9778,757,9809,817,9856,865,9916,896,9985,907xe" filled="false" stroked="true" strokeweight="1.314pt" strokecolor="#000000">
                <v:path arrowok="t"/>
              </v:shape>
              <v:shape style="position:absolute;left:9868;top:523;width:232;height:161" type="#_x0000_t75" stroked="false">
                <v:imagedata r:id="rId106" o:title=""/>
              </v:shape>
            </v:group>
            <w10:wrap type="none"/>
          </v:group>
        </w:pict>
      </w:r>
      <w:r>
        <w:rPr/>
        <w:t>Matching Driver and Control</w:t>
      </w:r>
      <w:r>
        <w:rPr>
          <w:spacing w:val="-4"/>
        </w:rPr>
        <w:t> </w:t>
      </w:r>
      <w:r>
        <w:rPr/>
        <w:t>Systems</w:t>
      </w:r>
      <w:r>
        <w:rPr>
          <w:b w:val="0"/>
        </w:rPr>
      </w:r>
    </w:p>
    <w:p>
      <w:pPr>
        <w:spacing w:line="240" w:lineRule="auto" w:before="0"/>
        <w:ind w:right="0"/>
        <w:rPr>
          <w:rFonts w:ascii="Futura Bold" w:hAnsi="Futura Bold" w:cs="Futura Bold" w:eastAsia="Futura Bold" w:hint="default"/>
          <w:b/>
          <w:bCs/>
          <w:sz w:val="16"/>
          <w:szCs w:val="16"/>
        </w:rPr>
      </w:pPr>
    </w:p>
    <w:p>
      <w:pPr>
        <w:spacing w:line="240" w:lineRule="auto" w:before="2"/>
        <w:ind w:right="0"/>
        <w:rPr>
          <w:rFonts w:ascii="Futura Bold" w:hAnsi="Futura Bold" w:cs="Futura Bold" w:eastAsia="Futura Bold" w:hint="default"/>
          <w:b/>
          <w:bCs/>
          <w:sz w:val="19"/>
          <w:szCs w:val="19"/>
        </w:rPr>
      </w:pPr>
    </w:p>
    <w:p>
      <w:pPr>
        <w:spacing w:before="0"/>
        <w:ind w:left="6094" w:right="1213" w:firstLine="0"/>
        <w:jc w:val="left"/>
        <w:rPr>
          <w:rFonts w:ascii="Futura Bold" w:hAnsi="Futura Bold" w:cs="Futura Bold" w:eastAsia="Futura Bold" w:hint="default"/>
          <w:sz w:val="17"/>
          <w:szCs w:val="17"/>
        </w:rPr>
      </w:pPr>
      <w:r>
        <w:rPr>
          <w:rFonts w:ascii="Futura Bold"/>
          <w:b/>
          <w:sz w:val="17"/>
        </w:rPr>
        <w:t>A Perfect Match: Our PrimeLine</w:t>
      </w:r>
      <w:r>
        <w:rPr>
          <w:rFonts w:ascii="Futura Bold"/>
          <w:b/>
          <w:spacing w:val="3"/>
          <w:sz w:val="17"/>
        </w:rPr>
        <w:t> </w:t>
      </w:r>
      <w:r>
        <w:rPr>
          <w:rFonts w:ascii="Futura Bold"/>
          <w:b/>
          <w:sz w:val="17"/>
        </w:rPr>
        <w:t>Driver</w:t>
      </w:r>
      <w:r>
        <w:rPr>
          <w:rFonts w:ascii="Futura Bold"/>
          <w:sz w:val="17"/>
        </w:rPr>
      </w:r>
    </w:p>
    <w:p>
      <w:pPr>
        <w:pStyle w:val="BodyText"/>
        <w:spacing w:line="240" w:lineRule="auto" w:before="16"/>
        <w:ind w:left="6094" w:right="1213" w:firstLine="0"/>
        <w:jc w:val="left"/>
      </w:pPr>
      <w:r>
        <w:rPr/>
        <w:t>Programmable intelligence for maximum versatility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pict>
          <v:shape style="position:absolute;margin-left:96.581001pt;margin-top:7.060904pt;width:114.693629pt;height:34.394pt;mso-position-horizontal-relative:page;mso-position-vertical-relative:paragraph;z-index:2896" type="#_x0000_t75" stroked="false">
            <v:imagedata r:id="rId107" o:title=""/>
          </v:shape>
        </w:pict>
      </w:r>
      <w:r>
        <w:rPr>
          <w:rFonts w:ascii="Futura Light" w:hAnsi="Futura Light" w:cs="Futura Light" w:eastAsia="Futura Light" w:hint="default"/>
          <w:sz w:val="17"/>
          <w:szCs w:val="17"/>
        </w:rPr>
        <w:t>4-channel output– each independently dimmable, DALI</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DC operation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Output: max. 188</w:t>
      </w:r>
      <w:r>
        <w:rPr>
          <w:rFonts w:ascii="Futura Light"/>
          <w:spacing w:val="-1"/>
          <w:sz w:val="17"/>
        </w:rPr>
        <w:t> </w:t>
      </w:r>
      <w:r>
        <w:rPr>
          <w:rFonts w:ascii="Futura Light"/>
          <w:sz w:val="17"/>
        </w:rPr>
        <w:t>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Output current: selectable between 350 and 700 mA via resistor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Very narrow output current</w:t>
      </w:r>
      <w:r>
        <w:rPr>
          <w:rFonts w:ascii="Futura Light"/>
          <w:spacing w:val="-8"/>
          <w:sz w:val="17"/>
        </w:rPr>
        <w:t> </w:t>
      </w:r>
      <w:r>
        <w:rPr>
          <w:rFonts w:ascii="Futura Light"/>
          <w:sz w:val="17"/>
        </w:rPr>
        <w:t>tolerance</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Practically free of inrush current</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Very low output ripple and</w:t>
      </w:r>
      <w:r>
        <w:rPr>
          <w:rFonts w:ascii="Futura Light"/>
          <w:spacing w:val="-8"/>
          <w:sz w:val="17"/>
        </w:rPr>
        <w:t> </w:t>
      </w:r>
      <w:r>
        <w:rPr>
          <w:rFonts w:ascii="Futura Light"/>
          <w:sz w:val="17"/>
        </w:rPr>
        <w:t>flickering</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Degree of protection: IP65</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100,000</w:t>
      </w:r>
      <w:r>
        <w:rPr>
          <w:rFonts w:ascii="Futura Light"/>
          <w:spacing w:val="6"/>
          <w:sz w:val="17"/>
        </w:rPr>
        <w:t> </w:t>
      </w:r>
      <w:r>
        <w:rPr>
          <w:rFonts w:ascii="Futura Light"/>
          <w:sz w:val="17"/>
        </w:rPr>
        <w:t>h</w:t>
      </w:r>
    </w:p>
    <w:p>
      <w:pPr>
        <w:spacing w:line="240" w:lineRule="auto" w:before="1"/>
        <w:ind w:right="0"/>
        <w:rPr>
          <w:rFonts w:ascii="Futura Light" w:hAnsi="Futura Light" w:cs="Futura Light" w:eastAsia="Futura Light" w:hint="default"/>
          <w:sz w:val="13"/>
          <w:szCs w:val="13"/>
        </w:rPr>
      </w:pPr>
    </w:p>
    <w:p>
      <w:pPr>
        <w:pStyle w:val="Heading3"/>
        <w:spacing w:line="240" w:lineRule="auto" w:before="58"/>
        <w:ind w:left="5923" w:right="4064"/>
        <w:jc w:val="center"/>
        <w:rPr>
          <w:b w:val="0"/>
          <w:bCs w:val="0"/>
        </w:rPr>
      </w:pPr>
      <w:r>
        <w:rPr/>
        <w:pict>
          <v:shape style="position:absolute;margin-left:109.232002pt;margin-top:9.761125pt;width:106.087pt;height:64.3530pt;mso-position-horizontal-relative:page;mso-position-vertical-relative:paragraph;z-index:2920" type="#_x0000_t75" stroked="false">
            <v:imagedata r:id="rId108" o:title=""/>
          </v:shape>
        </w:pict>
      </w:r>
      <w:r>
        <w:rPr/>
        <w:t>Light Controller</w:t>
      </w:r>
      <w:r>
        <w:rPr>
          <w:spacing w:val="-4"/>
        </w:rPr>
        <w:t> </w:t>
      </w:r>
      <w:r>
        <w:rPr/>
        <w:t>IP</w:t>
      </w:r>
      <w:r>
        <w:rPr>
          <w:b w:val="0"/>
        </w:rPr>
      </w:r>
    </w:p>
    <w:p>
      <w:pPr>
        <w:pStyle w:val="BodyText"/>
        <w:spacing w:line="252" w:lineRule="auto" w:before="16"/>
        <w:ind w:left="6094" w:right="1342" w:firstLine="0"/>
        <w:jc w:val="left"/>
      </w:pPr>
      <w:r>
        <w:rPr/>
        <w:t>Network-capable DALI light control (2 DALI lines), ideal for new projects and retrofits</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Energy savings thanks to daylight- and occupancy-based control</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Touch4Light via tablet</w:t>
      </w:r>
      <w:r>
        <w:rPr>
          <w:rFonts w:ascii="Futura Light"/>
          <w:spacing w:val="-17"/>
          <w:sz w:val="17"/>
        </w:rPr>
        <w:t> </w:t>
      </w:r>
      <w:r>
        <w:rPr>
          <w:rFonts w:ascii="Futura Light"/>
          <w:sz w:val="17"/>
        </w:rPr>
        <w:t>(browser-based)</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EnOcean wireless operation</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Light Controller</w:t>
      </w:r>
      <w:r>
        <w:rPr>
          <w:spacing w:val="-11"/>
        </w:rPr>
        <w:t> </w:t>
      </w:r>
      <w:r>
        <w:rPr/>
        <w:t>XSW-E6</w:t>
      </w:r>
      <w:r>
        <w:rPr>
          <w:b w:val="0"/>
        </w:rPr>
      </w:r>
    </w:p>
    <w:p>
      <w:pPr>
        <w:pStyle w:val="BodyText"/>
        <w:spacing w:line="240" w:lineRule="auto" w:before="16"/>
        <w:ind w:left="6094" w:right="1213" w:firstLine="0"/>
        <w:jc w:val="left"/>
      </w:pPr>
      <w:r>
        <w:rPr/>
        <w:pict>
          <v:shape style="position:absolute;margin-left:125.514pt;margin-top:3.578914pt;width:89.13pt;height:36.464pt;mso-position-horizontal-relative:page;mso-position-vertical-relative:paragraph;z-index:2944" type="#_x0000_t75" stroked="false">
            <v:imagedata r:id="rId109" o:title=""/>
          </v:shape>
        </w:pict>
      </w:r>
      <w:r>
        <w:rPr/>
        <w:t>Wireless multi-talent for luminaire integration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standalone, network and mesh network operation</w:t>
      </w:r>
    </w:p>
    <w:p>
      <w:pPr>
        <w:pStyle w:val="ListParagraph"/>
        <w:numPr>
          <w:ilvl w:val="1"/>
          <w:numId w:val="3"/>
        </w:numPr>
        <w:tabs>
          <w:tab w:pos="6265" w:val="left" w:leader="none"/>
        </w:tabs>
        <w:spacing w:line="252" w:lineRule="auto" w:before="10" w:after="0"/>
        <w:ind w:left="6264" w:right="1376" w:hanging="170"/>
        <w:jc w:val="left"/>
        <w:rPr>
          <w:rFonts w:ascii="Futura Light" w:hAnsi="Futura Light" w:cs="Futura Light" w:eastAsia="Futura Light" w:hint="default"/>
          <w:sz w:val="17"/>
          <w:szCs w:val="17"/>
        </w:rPr>
      </w:pPr>
      <w:r>
        <w:rPr>
          <w:rFonts w:ascii="Futura Light"/>
          <w:sz w:val="17"/>
        </w:rPr>
        <w:t>Integration in IP/DALI networks for up to 6 DALI luminaires or sensors</w:t>
      </w:r>
    </w:p>
    <w:p>
      <w:pPr>
        <w:spacing w:after="0" w:line="252" w:lineRule="auto"/>
        <w:jc w:val="left"/>
        <w:rPr>
          <w:rFonts w:ascii="Futura Light" w:hAnsi="Futura Light" w:cs="Futura Light" w:eastAsia="Futura Light" w:hint="default"/>
          <w:sz w:val="17"/>
          <w:szCs w:val="17"/>
        </w:rPr>
        <w:sectPr>
          <w:pgSz w:w="11910" w:h="16840"/>
          <w:pgMar w:header="1138" w:footer="526" w:top="3360" w:bottom="720" w:left="0" w:right="0"/>
        </w:sectPr>
      </w:pPr>
    </w:p>
    <w:p>
      <w:pPr>
        <w:spacing w:line="363" w:lineRule="exact" w:before="0"/>
        <w:ind w:left="992" w:right="1213" w:firstLine="0"/>
        <w:jc w:val="left"/>
        <w:rPr>
          <w:rFonts w:ascii="Futura Book" w:hAnsi="Futura Book" w:cs="Futura Book" w:eastAsia="Futura Book" w:hint="default"/>
          <w:sz w:val="34"/>
          <w:szCs w:val="34"/>
        </w:rPr>
      </w:pPr>
      <w:r>
        <w:rPr>
          <w:rFonts w:ascii="Futura Book"/>
          <w:sz w:val="34"/>
        </w:rPr>
        <w:t>GREENHOUSES</w:t>
      </w:r>
      <w:r>
        <w:rPr>
          <w:rFonts w:ascii="Futura Book"/>
          <w:spacing w:val="-2"/>
          <w:sz w:val="34"/>
        </w:rPr>
        <w:t> </w:t>
      </w:r>
      <w:r>
        <w:rPr>
          <w:rFonts w:ascii="Futura Book"/>
          <w:sz w:val="34"/>
        </w:rPr>
        <w:t>&amp;</w:t>
      </w:r>
    </w:p>
    <w:p>
      <w:pPr>
        <w:spacing w:before="12"/>
        <w:ind w:left="992" w:right="1213" w:firstLine="0"/>
        <w:jc w:val="left"/>
        <w:rPr>
          <w:rFonts w:ascii="Futura Book" w:hAnsi="Futura Book" w:cs="Futura Book" w:eastAsia="Futura Book" w:hint="default"/>
          <w:sz w:val="34"/>
          <w:szCs w:val="34"/>
        </w:rPr>
      </w:pPr>
      <w:r>
        <w:rPr>
          <w:rFonts w:ascii="Futura Book"/>
          <w:sz w:val="34"/>
        </w:rPr>
        <w:t>ANIMAL</w:t>
      </w:r>
      <w:r>
        <w:rPr>
          <w:rFonts w:ascii="Futura Book"/>
          <w:spacing w:val="-1"/>
          <w:sz w:val="34"/>
        </w:rPr>
        <w:t> </w:t>
      </w:r>
      <w:r>
        <w:rPr>
          <w:rFonts w:ascii="Futura Book"/>
          <w:sz w:val="34"/>
        </w:rPr>
        <w:t>LIGHTING</w:t>
      </w: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0"/>
        <w:ind w:right="0"/>
        <w:rPr>
          <w:rFonts w:ascii="Futura Book" w:hAnsi="Futura Book" w:cs="Futura Book" w:eastAsia="Futura Book" w:hint="default"/>
          <w:sz w:val="20"/>
          <w:szCs w:val="20"/>
        </w:rPr>
      </w:pPr>
    </w:p>
    <w:p>
      <w:pPr>
        <w:spacing w:line="240" w:lineRule="auto" w:before="12"/>
        <w:ind w:right="0"/>
        <w:rPr>
          <w:rFonts w:ascii="Futura Book" w:hAnsi="Futura Book" w:cs="Futura Book" w:eastAsia="Futura Book" w:hint="default"/>
          <w:sz w:val="18"/>
          <w:szCs w:val="18"/>
        </w:rPr>
      </w:pPr>
    </w:p>
    <w:p>
      <w:pPr>
        <w:pStyle w:val="Heading3"/>
        <w:spacing w:line="240" w:lineRule="auto" w:before="58"/>
        <w:ind w:left="6096" w:right="0"/>
        <w:jc w:val="both"/>
        <w:rPr>
          <w:b w:val="0"/>
          <w:bCs w:val="0"/>
        </w:rPr>
      </w:pPr>
      <w:r>
        <w:rPr/>
        <w:t>LED-Modules for Greenhouses &amp; Animal Lighting</w:t>
      </w:r>
      <w:r>
        <w:rPr>
          <w:b w:val="0"/>
        </w:rPr>
      </w:r>
    </w:p>
    <w:p>
      <w:pPr>
        <w:spacing w:line="240" w:lineRule="auto" w:before="10"/>
        <w:ind w:right="0"/>
        <w:rPr>
          <w:rFonts w:ascii="Futura Bold" w:hAnsi="Futura Bold" w:cs="Futura Bold" w:eastAsia="Futura Bold" w:hint="default"/>
          <w:b/>
          <w:bCs/>
          <w:sz w:val="17"/>
          <w:szCs w:val="17"/>
        </w:rPr>
      </w:pPr>
    </w:p>
    <w:p>
      <w:pPr>
        <w:spacing w:line="254" w:lineRule="auto" w:before="0"/>
        <w:ind w:left="6094" w:right="1239" w:firstLine="0"/>
        <w:jc w:val="both"/>
        <w:rPr>
          <w:rFonts w:ascii="Futura Light" w:hAnsi="Futura Light" w:cs="Futura Light" w:eastAsia="Futura Light" w:hint="default"/>
          <w:sz w:val="17"/>
          <w:szCs w:val="17"/>
        </w:rPr>
      </w:pPr>
      <w:r>
        <w:rPr/>
        <w:pict>
          <v:shape style="position:absolute;margin-left:81.274002pt;margin-top:8.850138pt;width:161.519pt;height:74.639832pt;mso-position-horizontal-relative:page;mso-position-vertical-relative:paragraph;z-index:2968" type="#_x0000_t75" stroked="false">
            <v:imagedata r:id="rId110" o:title=""/>
          </v:shape>
        </w:pict>
      </w:r>
      <w:r>
        <w:rPr>
          <w:rFonts w:ascii="Futura Bold"/>
          <w:b/>
          <w:sz w:val="17"/>
        </w:rPr>
        <w:t>LED System Solution for Greenhouses and Livestock </w:t>
      </w:r>
      <w:r>
        <w:rPr>
          <w:rFonts w:ascii="Futura Light"/>
          <w:sz w:val="17"/>
        </w:rPr>
        <w:t>Highly efficient LED system in an elegant aluminium profile with a driver-installation-box</w:t>
      </w:r>
    </w:p>
    <w:p>
      <w:pPr>
        <w:pStyle w:val="ListParagraph"/>
        <w:numPr>
          <w:ilvl w:val="1"/>
          <w:numId w:val="3"/>
        </w:numPr>
        <w:tabs>
          <w:tab w:pos="6265" w:val="left" w:leader="none"/>
        </w:tabs>
        <w:spacing w:line="214" w:lineRule="exact" w:before="0" w:after="0"/>
        <w:ind w:left="6264" w:right="0" w:hanging="170"/>
        <w:jc w:val="both"/>
        <w:rPr>
          <w:rFonts w:ascii="Futura Light" w:hAnsi="Futura Light" w:cs="Futura Light" w:eastAsia="Futura Light" w:hint="default"/>
          <w:sz w:val="17"/>
          <w:szCs w:val="17"/>
        </w:rPr>
      </w:pPr>
      <w:r>
        <w:rPr>
          <w:rFonts w:ascii="Futura Light"/>
          <w:sz w:val="17"/>
        </w:rPr>
        <w:t>Optimised COB technology for plants and livestock</w:t>
      </w:r>
    </w:p>
    <w:p>
      <w:pPr>
        <w:pStyle w:val="ListParagraph"/>
        <w:numPr>
          <w:ilvl w:val="1"/>
          <w:numId w:val="3"/>
        </w:numPr>
        <w:tabs>
          <w:tab w:pos="6265" w:val="left" w:leader="none"/>
        </w:tabs>
        <w:spacing w:line="240" w:lineRule="auto" w:before="10" w:after="0"/>
        <w:ind w:left="6264" w:right="0" w:hanging="170"/>
        <w:jc w:val="both"/>
        <w:rPr>
          <w:rFonts w:ascii="Futura Light" w:hAnsi="Futura Light" w:cs="Futura Light" w:eastAsia="Futura Light" w:hint="default"/>
          <w:sz w:val="17"/>
          <w:szCs w:val="17"/>
        </w:rPr>
      </w:pPr>
      <w:r>
        <w:rPr>
          <w:rFonts w:ascii="Futura Light"/>
          <w:sz w:val="17"/>
        </w:rPr>
        <w:t>4 light channels, individually addressable via DALI</w:t>
      </w:r>
    </w:p>
    <w:p>
      <w:pPr>
        <w:pStyle w:val="ListParagraph"/>
        <w:numPr>
          <w:ilvl w:val="1"/>
          <w:numId w:val="3"/>
        </w:numPr>
        <w:tabs>
          <w:tab w:pos="6265" w:val="left" w:leader="none"/>
        </w:tabs>
        <w:spacing w:line="240" w:lineRule="auto" w:before="10" w:after="0"/>
        <w:ind w:left="6264" w:right="0" w:hanging="170"/>
        <w:jc w:val="both"/>
        <w:rPr>
          <w:rFonts w:ascii="Futura Light" w:hAnsi="Futura Light" w:cs="Futura Light" w:eastAsia="Futura Light" w:hint="default"/>
          <w:sz w:val="17"/>
          <w:szCs w:val="17"/>
        </w:rPr>
      </w:pPr>
      <w:r>
        <w:rPr>
          <w:rFonts w:ascii="Futura Light"/>
          <w:sz w:val="17"/>
        </w:rPr>
        <w:t>Optimised light spectrum</w:t>
      </w:r>
    </w:p>
    <w:p>
      <w:pPr>
        <w:pStyle w:val="ListParagraph"/>
        <w:numPr>
          <w:ilvl w:val="1"/>
          <w:numId w:val="3"/>
        </w:numPr>
        <w:tabs>
          <w:tab w:pos="6265" w:val="left" w:leader="none"/>
        </w:tabs>
        <w:spacing w:line="240" w:lineRule="auto" w:before="10" w:after="0"/>
        <w:ind w:left="6264" w:right="0" w:hanging="170"/>
        <w:jc w:val="both"/>
        <w:rPr>
          <w:rFonts w:ascii="Futura Light" w:hAnsi="Futura Light" w:cs="Futura Light" w:eastAsia="Futura Light" w:hint="default"/>
          <w:sz w:val="17"/>
          <w:szCs w:val="17"/>
        </w:rPr>
      </w:pPr>
      <w:r>
        <w:rPr>
          <w:rFonts w:ascii="Futura Light"/>
          <w:sz w:val="17"/>
        </w:rPr>
        <w:t>Protection class I</w:t>
      </w:r>
    </w:p>
    <w:p>
      <w:pPr>
        <w:pStyle w:val="ListParagraph"/>
        <w:numPr>
          <w:ilvl w:val="1"/>
          <w:numId w:val="3"/>
        </w:numPr>
        <w:tabs>
          <w:tab w:pos="6265" w:val="left" w:leader="none"/>
        </w:tabs>
        <w:spacing w:line="240" w:lineRule="auto" w:before="10" w:after="0"/>
        <w:ind w:left="6264" w:right="0" w:hanging="170"/>
        <w:jc w:val="both"/>
        <w:rPr>
          <w:rFonts w:ascii="Futura Light" w:hAnsi="Futura Light" w:cs="Futura Light" w:eastAsia="Futura Light" w:hint="default"/>
          <w:sz w:val="17"/>
          <w:szCs w:val="17"/>
        </w:rPr>
      </w:pPr>
      <w:r>
        <w:rPr>
          <w:rFonts w:ascii="Futura Light"/>
          <w:sz w:val="17"/>
        </w:rPr>
        <w:t>Degree of protection: IP65</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0"/>
        <w:jc w:val="both"/>
        <w:rPr>
          <w:b w:val="0"/>
          <w:bCs w:val="0"/>
        </w:rPr>
      </w:pPr>
      <w:r>
        <w:rPr/>
        <w:t>Built-in LED module for Greenhouses and Animal</w:t>
      </w:r>
      <w:r>
        <w:rPr>
          <w:b w:val="0"/>
        </w:rPr>
      </w:r>
    </w:p>
    <w:p>
      <w:pPr>
        <w:pStyle w:val="BodyText"/>
        <w:spacing w:line="240" w:lineRule="auto" w:before="16"/>
        <w:ind w:left="6094" w:right="0" w:firstLine="0"/>
        <w:jc w:val="both"/>
      </w:pPr>
      <w:r>
        <w:rPr/>
        <w:t>Optimised and efficient COB</w:t>
      </w:r>
      <w:r>
        <w:rPr>
          <w:spacing w:val="3"/>
        </w:rPr>
        <w:t> </w:t>
      </w:r>
      <w:r>
        <w:rPr/>
        <w:t>technology</w:t>
      </w:r>
    </w:p>
    <w:p>
      <w:pPr>
        <w:pStyle w:val="ListParagraph"/>
        <w:numPr>
          <w:ilvl w:val="1"/>
          <w:numId w:val="3"/>
        </w:numPr>
        <w:tabs>
          <w:tab w:pos="6265" w:val="left" w:leader="none"/>
        </w:tabs>
        <w:spacing w:line="240" w:lineRule="auto" w:before="10" w:after="0"/>
        <w:ind w:left="6264" w:right="0" w:hanging="170"/>
        <w:jc w:val="both"/>
        <w:rPr>
          <w:rFonts w:ascii="Futura Light" w:hAnsi="Futura Light" w:cs="Futura Light" w:eastAsia="Futura Light" w:hint="default"/>
          <w:sz w:val="17"/>
          <w:szCs w:val="17"/>
        </w:rPr>
      </w:pPr>
      <w:r>
        <w:rPr>
          <w:rFonts w:ascii="Futura Light"/>
          <w:sz w:val="17"/>
        </w:rPr>
        <w:t>20 highly efficient LED chips</w:t>
      </w:r>
    </w:p>
    <w:p>
      <w:pPr>
        <w:spacing w:line="264" w:lineRule="exact" w:before="10"/>
        <w:ind w:left="1889" w:right="1213" w:firstLine="0"/>
        <w:jc w:val="left"/>
        <w:rPr>
          <w:rFonts w:ascii="Futura Light" w:hAnsi="Futura Light" w:cs="Futura Light" w:eastAsia="Futura Light" w:hint="default"/>
          <w:sz w:val="17"/>
          <w:szCs w:val="17"/>
        </w:rPr>
      </w:pPr>
      <w:r>
        <w:rPr>
          <w:position w:val="-13"/>
        </w:rPr>
        <w:drawing>
          <wp:inline distT="0" distB="0" distL="0" distR="0">
            <wp:extent cx="1801368" cy="173736"/>
            <wp:effectExtent l="0" t="0" r="0" b="0"/>
            <wp:docPr id="3" name="image76.jpeg" descr=""/>
            <wp:cNvGraphicFramePr>
              <a:graphicFrameLocks noChangeAspect="1"/>
            </wp:cNvGraphicFramePr>
            <a:graphic>
              <a:graphicData uri="http://schemas.openxmlformats.org/drawingml/2006/picture">
                <pic:pic>
                  <pic:nvPicPr>
                    <pic:cNvPr id="4" name="image76.jpeg"/>
                    <pic:cNvPicPr/>
                  </pic:nvPicPr>
                  <pic:blipFill>
                    <a:blip r:embed="rId111" cstate="print"/>
                    <a:stretch>
                      <a:fillRect/>
                    </a:stretch>
                  </pic:blipFill>
                  <pic:spPr>
                    <a:xfrm>
                      <a:off x="0" y="0"/>
                      <a:ext cx="1801368" cy="173736"/>
                    </a:xfrm>
                    <a:prstGeom prst="rect">
                      <a:avLst/>
                    </a:prstGeom>
                  </pic:spPr>
                </pic:pic>
              </a:graphicData>
            </a:graphic>
          </wp:inline>
        </w:drawing>
      </w:r>
      <w:r>
        <w:rPr>
          <w:position w:val="-13"/>
        </w:rPr>
      </w:r>
      <w:r>
        <w:rPr>
          <w:rFonts w:ascii="Times New Roman" w:hAnsi="Times New Roman" w:cs="Times New Roman" w:eastAsia="Times New Roman" w:hint="default"/>
          <w:sz w:val="20"/>
          <w:szCs w:val="20"/>
        </w:rPr>
        <w:t>                          </w:t>
      </w:r>
      <w:r>
        <w:rPr>
          <w:rFonts w:ascii="Futura Light" w:hAnsi="Futura Light" w:cs="Futura Light" w:eastAsia="Futura Light" w:hint="default"/>
          <w:sz w:val="17"/>
          <w:szCs w:val="17"/>
        </w:rPr>
        <w:t>• 4 light</w:t>
      </w:r>
      <w:r>
        <w:rPr>
          <w:rFonts w:ascii="Futura Light" w:hAnsi="Futura Light" w:cs="Futura Light" w:eastAsia="Futura Light" w:hint="default"/>
          <w:spacing w:val="11"/>
          <w:sz w:val="17"/>
          <w:szCs w:val="17"/>
        </w:rPr>
        <w:t> </w:t>
      </w:r>
      <w:r>
        <w:rPr>
          <w:rFonts w:ascii="Futura Light" w:hAnsi="Futura Light" w:cs="Futura Light" w:eastAsia="Futura Light" w:hint="default"/>
          <w:sz w:val="17"/>
          <w:szCs w:val="17"/>
        </w:rPr>
        <w:t>channels</w:t>
      </w:r>
    </w:p>
    <w:p>
      <w:pPr>
        <w:pStyle w:val="ListParagraph"/>
        <w:numPr>
          <w:ilvl w:val="1"/>
          <w:numId w:val="3"/>
        </w:numPr>
        <w:tabs>
          <w:tab w:pos="6265" w:val="left" w:leader="none"/>
        </w:tabs>
        <w:spacing w:line="179" w:lineRule="exact" w:before="0" w:after="0"/>
        <w:ind w:left="6264" w:right="0" w:hanging="170"/>
        <w:jc w:val="both"/>
        <w:rPr>
          <w:rFonts w:ascii="Futura Light" w:hAnsi="Futura Light" w:cs="Futura Light" w:eastAsia="Futura Light" w:hint="default"/>
          <w:sz w:val="17"/>
          <w:szCs w:val="17"/>
        </w:rPr>
      </w:pPr>
      <w:r>
        <w:rPr>
          <w:rFonts w:ascii="Futura Light"/>
          <w:sz w:val="17"/>
        </w:rPr>
        <w:t>Ceramic PCB</w:t>
      </w:r>
    </w:p>
    <w:p>
      <w:pPr>
        <w:pStyle w:val="ListParagraph"/>
        <w:numPr>
          <w:ilvl w:val="1"/>
          <w:numId w:val="3"/>
        </w:numPr>
        <w:tabs>
          <w:tab w:pos="6265" w:val="left" w:leader="none"/>
        </w:tabs>
        <w:spacing w:line="240" w:lineRule="auto" w:before="10" w:after="0"/>
        <w:ind w:left="6264" w:right="0" w:hanging="170"/>
        <w:jc w:val="both"/>
        <w:rPr>
          <w:rFonts w:ascii="Futura Light" w:hAnsi="Futura Light" w:cs="Futura Light" w:eastAsia="Futura Light" w:hint="default"/>
          <w:sz w:val="17"/>
          <w:szCs w:val="17"/>
        </w:rPr>
      </w:pPr>
      <w:r>
        <w:rPr>
          <w:rFonts w:ascii="Futura Light"/>
          <w:sz w:val="17"/>
        </w:rPr>
        <w:t>On-board push-in</w:t>
      </w:r>
      <w:r>
        <w:rPr>
          <w:rFonts w:ascii="Futura Light"/>
          <w:spacing w:val="1"/>
          <w:sz w:val="17"/>
        </w:rPr>
        <w:t> </w:t>
      </w:r>
      <w:r>
        <w:rPr>
          <w:rFonts w:ascii="Futura Light"/>
          <w:sz w:val="17"/>
        </w:rPr>
        <w:t>terminal</w:t>
      </w:r>
    </w:p>
    <w:p>
      <w:pPr>
        <w:pStyle w:val="ListParagraph"/>
        <w:numPr>
          <w:ilvl w:val="1"/>
          <w:numId w:val="3"/>
        </w:numPr>
        <w:tabs>
          <w:tab w:pos="6265" w:val="left" w:leader="none"/>
        </w:tabs>
        <w:spacing w:line="240" w:lineRule="auto" w:before="10" w:after="0"/>
        <w:ind w:left="6264" w:right="0" w:hanging="170"/>
        <w:jc w:val="both"/>
        <w:rPr>
          <w:rFonts w:ascii="Futura Light" w:hAnsi="Futura Light" w:cs="Futura Light" w:eastAsia="Futura Light" w:hint="default"/>
          <w:sz w:val="17"/>
          <w:szCs w:val="17"/>
        </w:rPr>
      </w:pPr>
      <w:r>
        <w:rPr>
          <w:rFonts w:ascii="Futura Light"/>
          <w:sz w:val="17"/>
        </w:rPr>
        <w:t>Customer-specific solutions</w:t>
      </w:r>
    </w:p>
    <w:p>
      <w:pPr>
        <w:spacing w:after="0" w:line="240" w:lineRule="auto"/>
        <w:jc w:val="both"/>
        <w:rPr>
          <w:rFonts w:ascii="Futura Light" w:hAnsi="Futura Light" w:cs="Futura Light" w:eastAsia="Futura Light" w:hint="default"/>
          <w:sz w:val="17"/>
          <w:szCs w:val="17"/>
        </w:rPr>
        <w:sectPr>
          <w:pgSz w:w="11910" w:h="16840"/>
          <w:pgMar w:header="0" w:footer="526" w:top="3360" w:bottom="720" w:left="0" w:right="0"/>
        </w:sectPr>
      </w:pPr>
    </w:p>
    <w:p>
      <w:pPr>
        <w:spacing w:line="240" w:lineRule="auto" w:before="0"/>
        <w:ind w:right="0"/>
        <w:rPr>
          <w:rFonts w:ascii="Futura Light" w:hAnsi="Futura Light" w:cs="Futura Light" w:eastAsia="Futura Light" w:hint="default"/>
          <w:sz w:val="20"/>
          <w:szCs w:val="20"/>
        </w:rPr>
      </w:pPr>
      <w:r>
        <w:rPr/>
        <w:pict>
          <v:group style="position:absolute;margin-left:0pt;margin-top:56.986115pt;width:283.5pt;height:170pt;mso-position-horizontal-relative:page;mso-position-vertical-relative:page;z-index:3016" coordorigin="0,1140" coordsize="5670,3400">
            <v:group style="position:absolute;left:10;top:1150;width:5650;height:3380" coordorigin="10,1150" coordsize="5650,3380">
              <v:shape style="position:absolute;left:10;top:1150;width:5650;height:3380" coordorigin="10,1150" coordsize="5650,3380" path="m10,1150l10,4530,5489,4530,5588,4527,5638,4508,5657,4458,5659,4360,5659,1320,5657,1221,5638,1171,5588,1152,5489,1150,10,1150xe" filled="false" stroked="true" strokeweight="1pt" strokecolor="#fdca00">
                <v:path arrowok="t"/>
              </v:shape>
              <v:shape style="position:absolute;left:10;top:1150;width:5650;height:3380" type="#_x0000_t202" filled="false" stroked="false">
                <v:textbox inset="0,0,0,0">
                  <w:txbxContent>
                    <w:p>
                      <w:pPr>
                        <w:spacing w:line="240" w:lineRule="auto" w:before="0"/>
                        <w:rPr>
                          <w:rFonts w:ascii="Futura Light" w:hAnsi="Futura Light" w:cs="Futura Light" w:eastAsia="Futura Light" w:hint="default"/>
                          <w:sz w:val="34"/>
                          <w:szCs w:val="34"/>
                        </w:rPr>
                      </w:pPr>
                    </w:p>
                    <w:p>
                      <w:pPr>
                        <w:spacing w:line="240" w:lineRule="auto" w:before="0"/>
                        <w:rPr>
                          <w:rFonts w:ascii="Futura Light" w:hAnsi="Futura Light" w:cs="Futura Light" w:eastAsia="Futura Light" w:hint="default"/>
                          <w:sz w:val="34"/>
                          <w:szCs w:val="34"/>
                        </w:rPr>
                      </w:pPr>
                    </w:p>
                    <w:p>
                      <w:pPr>
                        <w:spacing w:line="240" w:lineRule="auto" w:before="0"/>
                        <w:rPr>
                          <w:rFonts w:ascii="Futura Light" w:hAnsi="Futura Light" w:cs="Futura Light" w:eastAsia="Futura Light" w:hint="default"/>
                          <w:sz w:val="34"/>
                          <w:szCs w:val="34"/>
                        </w:rPr>
                      </w:pPr>
                    </w:p>
                    <w:p>
                      <w:pPr>
                        <w:spacing w:line="240" w:lineRule="auto" w:before="0"/>
                        <w:rPr>
                          <w:rFonts w:ascii="Futura Light" w:hAnsi="Futura Light" w:cs="Futura Light" w:eastAsia="Futura Light" w:hint="default"/>
                          <w:sz w:val="34"/>
                          <w:szCs w:val="34"/>
                        </w:rPr>
                      </w:pPr>
                    </w:p>
                    <w:p>
                      <w:pPr>
                        <w:spacing w:line="240" w:lineRule="auto" w:before="11"/>
                        <w:rPr>
                          <w:rFonts w:ascii="Futura Light" w:hAnsi="Futura Light" w:cs="Futura Light" w:eastAsia="Futura Light" w:hint="default"/>
                          <w:sz w:val="31"/>
                          <w:szCs w:val="31"/>
                        </w:rPr>
                      </w:pPr>
                    </w:p>
                    <w:p>
                      <w:pPr>
                        <w:spacing w:line="247" w:lineRule="auto" w:before="0"/>
                        <w:ind w:left="982" w:right="1754" w:firstLine="0"/>
                        <w:jc w:val="left"/>
                        <w:rPr>
                          <w:rFonts w:ascii="Futura Book" w:hAnsi="Futura Book" w:cs="Futura Book" w:eastAsia="Futura Book" w:hint="default"/>
                          <w:sz w:val="34"/>
                          <w:szCs w:val="34"/>
                        </w:rPr>
                      </w:pPr>
                      <w:r>
                        <w:rPr>
                          <w:rFonts w:ascii="Futura Book"/>
                          <w:sz w:val="34"/>
                        </w:rPr>
                        <w:t>GREENHOUSES &amp; ANIMAL</w:t>
                      </w:r>
                      <w:r>
                        <w:rPr>
                          <w:rFonts w:ascii="Futura Book"/>
                          <w:spacing w:val="-1"/>
                          <w:sz w:val="34"/>
                        </w:rPr>
                        <w:t> </w:t>
                      </w:r>
                      <w:r>
                        <w:rPr>
                          <w:rFonts w:ascii="Futura Book"/>
                          <w:sz w:val="34"/>
                        </w:rPr>
                        <w:t>LIGHTING</w:t>
                      </w:r>
                    </w:p>
                  </w:txbxContent>
                </v:textbox>
                <w10:wrap type="none"/>
              </v:shape>
            </v:group>
            <w10:wrap type="none"/>
          </v:group>
        </w:pict>
      </w: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0"/>
        <w:ind w:right="0"/>
        <w:rPr>
          <w:rFonts w:ascii="Futura Light" w:hAnsi="Futura Light" w:cs="Futura Light" w:eastAsia="Futura Light" w:hint="default"/>
          <w:sz w:val="20"/>
          <w:szCs w:val="20"/>
        </w:rPr>
      </w:pPr>
    </w:p>
    <w:p>
      <w:pPr>
        <w:spacing w:line="240" w:lineRule="auto" w:before="9"/>
        <w:ind w:right="0"/>
        <w:rPr>
          <w:rFonts w:ascii="Futura Light" w:hAnsi="Futura Light" w:cs="Futura Light" w:eastAsia="Futura Light" w:hint="default"/>
          <w:sz w:val="24"/>
          <w:szCs w:val="24"/>
        </w:rPr>
      </w:pPr>
    </w:p>
    <w:p>
      <w:pPr>
        <w:pStyle w:val="Heading3"/>
        <w:spacing w:line="240" w:lineRule="auto" w:before="58"/>
        <w:ind w:right="1213"/>
        <w:jc w:val="left"/>
        <w:rPr>
          <w:b w:val="0"/>
          <w:bCs w:val="0"/>
        </w:rPr>
      </w:pPr>
      <w:r>
        <w:rPr/>
        <w:t>Matching Driver and Control</w:t>
      </w:r>
      <w:r>
        <w:rPr>
          <w:spacing w:val="-4"/>
        </w:rPr>
        <w:t> </w:t>
      </w:r>
      <w:r>
        <w:rPr/>
        <w:t>Systems</w:t>
      </w:r>
      <w:r>
        <w:rPr>
          <w:b w:val="0"/>
        </w:rPr>
      </w:r>
    </w:p>
    <w:p>
      <w:pPr>
        <w:spacing w:line="240" w:lineRule="auto" w:before="0"/>
        <w:ind w:right="0"/>
        <w:rPr>
          <w:rFonts w:ascii="Futura Bold" w:hAnsi="Futura Bold" w:cs="Futura Bold" w:eastAsia="Futura Bold" w:hint="default"/>
          <w:b/>
          <w:bCs/>
          <w:sz w:val="20"/>
          <w:szCs w:val="20"/>
        </w:rPr>
      </w:pPr>
    </w:p>
    <w:p>
      <w:pPr>
        <w:spacing w:line="240" w:lineRule="auto" w:before="2"/>
        <w:ind w:right="0"/>
        <w:rPr>
          <w:rFonts w:ascii="Futura Bold" w:hAnsi="Futura Bold" w:cs="Futura Bold" w:eastAsia="Futura Bold" w:hint="default"/>
          <w:b/>
          <w:bCs/>
          <w:sz w:val="15"/>
          <w:szCs w:val="15"/>
        </w:rPr>
      </w:pPr>
    </w:p>
    <w:p>
      <w:pPr>
        <w:spacing w:before="0"/>
        <w:ind w:left="6094" w:right="1213" w:firstLine="0"/>
        <w:jc w:val="left"/>
        <w:rPr>
          <w:rFonts w:ascii="Futura Bold" w:hAnsi="Futura Bold" w:cs="Futura Bold" w:eastAsia="Futura Bold" w:hint="default"/>
          <w:sz w:val="17"/>
          <w:szCs w:val="17"/>
        </w:rPr>
      </w:pPr>
      <w:r>
        <w:rPr/>
        <w:pict>
          <v:group style="position:absolute;margin-left:487.649994pt;margin-top:-14.100052pt;width:23.25pt;height:23.25pt;mso-position-horizontal-relative:page;mso-position-vertical-relative:paragraph;z-index:3040" coordorigin="9753,-282" coordsize="465,465">
            <v:shape style="position:absolute;left:9841;top:-41;width:282;height:129" type="#_x0000_t75" stroked="false">
              <v:imagedata r:id="rId105" o:title=""/>
            </v:shape>
            <v:group style="position:absolute;left:9766;top:-269;width:438;height:438" coordorigin="9766,-269" coordsize="438,438">
              <v:shape style="position:absolute;left:9766;top:-269;width:438;height:438" coordorigin="9766,-269" coordsize="438,438" path="m9985,169l10054,157,10114,126,10161,79,10192,19,10204,-50,10192,-119,10161,-179,10114,-226,10054,-257,9985,-269,9916,-257,9856,-226,9809,-179,9778,-119,9766,-50,9778,19,9809,79,9856,126,9916,157,9985,169xe" filled="false" stroked="true" strokeweight="1.314pt" strokecolor="#000000">
                <v:path arrowok="t"/>
              </v:shape>
              <v:shape style="position:absolute;left:9868;top:-216;width:232;height:161" type="#_x0000_t75" stroked="false">
                <v:imagedata r:id="rId106" o:title=""/>
              </v:shape>
            </v:group>
            <w10:wrap type="none"/>
          </v:group>
        </w:pict>
      </w:r>
      <w:r>
        <w:rPr>
          <w:rFonts w:ascii="Futura Bold"/>
          <w:b/>
          <w:sz w:val="17"/>
        </w:rPr>
        <w:t>A Perfect Match: Our PrimeLine</w:t>
      </w:r>
      <w:r>
        <w:rPr>
          <w:rFonts w:ascii="Futura Bold"/>
          <w:b/>
          <w:spacing w:val="3"/>
          <w:sz w:val="17"/>
        </w:rPr>
        <w:t> </w:t>
      </w:r>
      <w:r>
        <w:rPr>
          <w:rFonts w:ascii="Futura Bold"/>
          <w:b/>
          <w:sz w:val="17"/>
        </w:rPr>
        <w:t>Driver</w:t>
      </w:r>
      <w:r>
        <w:rPr>
          <w:rFonts w:ascii="Futura Bold"/>
          <w:sz w:val="17"/>
        </w:rPr>
      </w:r>
    </w:p>
    <w:p>
      <w:pPr>
        <w:pStyle w:val="BodyText"/>
        <w:spacing w:line="240" w:lineRule="auto" w:before="16"/>
        <w:ind w:left="6094" w:right="1213" w:firstLine="0"/>
        <w:jc w:val="left"/>
      </w:pPr>
      <w:r>
        <w:rPr/>
        <w:t>Programmable intelligence for maximum versatility</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pict>
          <v:shape style="position:absolute;margin-left:96.581001pt;margin-top:7.060904pt;width:114.693629pt;height:34.394pt;mso-position-horizontal-relative:page;mso-position-vertical-relative:paragraph;z-index:3064" type="#_x0000_t75" stroked="false">
            <v:imagedata r:id="rId112" o:title=""/>
          </v:shape>
        </w:pict>
      </w:r>
      <w:r>
        <w:rPr>
          <w:rFonts w:ascii="Futura Light" w:hAnsi="Futura Light" w:cs="Futura Light" w:eastAsia="Futura Light" w:hint="default"/>
          <w:sz w:val="17"/>
          <w:szCs w:val="17"/>
        </w:rPr>
        <w:t>4-channel output – each independently dimmable, DALI</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Suitable for DC operation</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Output: max. 188</w:t>
      </w:r>
      <w:r>
        <w:rPr>
          <w:rFonts w:ascii="Futura Light"/>
          <w:spacing w:val="-1"/>
          <w:sz w:val="17"/>
        </w:rPr>
        <w:t> </w:t>
      </w:r>
      <w:r>
        <w:rPr>
          <w:rFonts w:ascii="Futura Light"/>
          <w:sz w:val="17"/>
        </w:rPr>
        <w:t>W</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Output current: selectable between 350 and 700 mA via resistor</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Very narrow output current</w:t>
      </w:r>
      <w:r>
        <w:rPr>
          <w:rFonts w:ascii="Futura Light"/>
          <w:spacing w:val="-8"/>
          <w:sz w:val="17"/>
        </w:rPr>
        <w:t> </w:t>
      </w:r>
      <w:r>
        <w:rPr>
          <w:rFonts w:ascii="Futura Light"/>
          <w:sz w:val="17"/>
        </w:rPr>
        <w:t>tolerance</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Practically free of inrush current</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Very low output ripple and</w:t>
      </w:r>
      <w:r>
        <w:rPr>
          <w:rFonts w:ascii="Futura Light"/>
          <w:spacing w:val="-8"/>
          <w:sz w:val="17"/>
        </w:rPr>
        <w:t> </w:t>
      </w:r>
      <w:r>
        <w:rPr>
          <w:rFonts w:ascii="Futura Light"/>
          <w:sz w:val="17"/>
        </w:rPr>
        <w:t>flickering</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Degree of protection: IP65</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Service life: up to 100,000</w:t>
      </w:r>
      <w:r>
        <w:rPr>
          <w:rFonts w:ascii="Futura Light"/>
          <w:spacing w:val="6"/>
          <w:sz w:val="17"/>
        </w:rPr>
        <w:t> </w:t>
      </w:r>
      <w:r>
        <w:rPr>
          <w:rFonts w:ascii="Futura Light"/>
          <w:sz w:val="17"/>
        </w:rPr>
        <w:t>h</w:t>
      </w:r>
    </w:p>
    <w:p>
      <w:pPr>
        <w:spacing w:line="240" w:lineRule="auto" w:before="1"/>
        <w:ind w:right="0"/>
        <w:rPr>
          <w:rFonts w:ascii="Futura Light" w:hAnsi="Futura Light" w:cs="Futura Light" w:eastAsia="Futura Light" w:hint="default"/>
          <w:sz w:val="13"/>
          <w:szCs w:val="13"/>
        </w:rPr>
      </w:pPr>
    </w:p>
    <w:p>
      <w:pPr>
        <w:pStyle w:val="Heading3"/>
        <w:spacing w:line="240" w:lineRule="auto" w:before="58"/>
        <w:ind w:left="5923" w:right="4064"/>
        <w:jc w:val="center"/>
        <w:rPr>
          <w:b w:val="0"/>
          <w:bCs w:val="0"/>
        </w:rPr>
      </w:pPr>
      <w:r>
        <w:rPr/>
        <w:pict>
          <v:shape style="position:absolute;margin-left:109.232002pt;margin-top:9.761125pt;width:106.087pt;height:64.3530pt;mso-position-horizontal-relative:page;mso-position-vertical-relative:paragraph;z-index:3088" type="#_x0000_t75" stroked="false">
            <v:imagedata r:id="rId113" o:title=""/>
          </v:shape>
        </w:pict>
      </w:r>
      <w:r>
        <w:rPr/>
        <w:t>Light Controller</w:t>
      </w:r>
      <w:r>
        <w:rPr>
          <w:spacing w:val="-4"/>
        </w:rPr>
        <w:t> </w:t>
      </w:r>
      <w:r>
        <w:rPr/>
        <w:t>IP</w:t>
      </w:r>
      <w:r>
        <w:rPr>
          <w:b w:val="0"/>
        </w:rPr>
      </w:r>
    </w:p>
    <w:p>
      <w:pPr>
        <w:pStyle w:val="BodyText"/>
        <w:spacing w:line="252" w:lineRule="auto" w:before="16"/>
        <w:ind w:left="6094" w:right="1342" w:firstLine="0"/>
        <w:jc w:val="left"/>
      </w:pPr>
      <w:r>
        <w:rPr/>
        <w:t>Network-capable DALI light control (2 DALI lines), ideal for new projects and retrofits</w:t>
      </w:r>
    </w:p>
    <w:p>
      <w:pPr>
        <w:pStyle w:val="ListParagraph"/>
        <w:numPr>
          <w:ilvl w:val="1"/>
          <w:numId w:val="3"/>
        </w:numPr>
        <w:tabs>
          <w:tab w:pos="6265" w:val="left" w:leader="none"/>
        </w:tabs>
        <w:spacing w:line="216" w:lineRule="exact" w:before="0" w:after="0"/>
        <w:ind w:left="6264" w:right="0" w:hanging="170"/>
        <w:jc w:val="left"/>
        <w:rPr>
          <w:rFonts w:ascii="Futura Light" w:hAnsi="Futura Light" w:cs="Futura Light" w:eastAsia="Futura Light" w:hint="default"/>
          <w:sz w:val="17"/>
          <w:szCs w:val="17"/>
        </w:rPr>
      </w:pPr>
      <w:r>
        <w:rPr>
          <w:rFonts w:ascii="Futura Light"/>
          <w:sz w:val="17"/>
        </w:rPr>
        <w:t>Energy savings thanks to daylight- and occupancy-based control</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Touch4Light via tablet</w:t>
      </w:r>
      <w:r>
        <w:rPr>
          <w:rFonts w:ascii="Futura Light"/>
          <w:spacing w:val="-17"/>
          <w:sz w:val="17"/>
        </w:rPr>
        <w:t> </w:t>
      </w:r>
      <w:r>
        <w:rPr>
          <w:rFonts w:ascii="Futura Light"/>
          <w:sz w:val="17"/>
        </w:rPr>
        <w:t>(browser-based)</w:t>
      </w:r>
    </w:p>
    <w:p>
      <w:pPr>
        <w:pStyle w:val="ListParagraph"/>
        <w:numPr>
          <w:ilvl w:val="1"/>
          <w:numId w:val="3"/>
        </w:numPr>
        <w:tabs>
          <w:tab w:pos="6265" w:val="left" w:leader="none"/>
        </w:tabs>
        <w:spacing w:line="240" w:lineRule="auto" w:before="10" w:after="0"/>
        <w:ind w:left="6264" w:right="0" w:hanging="170"/>
        <w:jc w:val="left"/>
        <w:rPr>
          <w:rFonts w:ascii="Futura Light" w:hAnsi="Futura Light" w:cs="Futura Light" w:eastAsia="Futura Light" w:hint="default"/>
          <w:sz w:val="17"/>
          <w:szCs w:val="17"/>
        </w:rPr>
      </w:pPr>
      <w:r>
        <w:rPr>
          <w:rFonts w:ascii="Futura Light"/>
          <w:sz w:val="17"/>
        </w:rPr>
        <w:t>EnOcean wireless operation</w:t>
      </w:r>
    </w:p>
    <w:p>
      <w:pPr>
        <w:spacing w:line="240" w:lineRule="auto" w:before="9"/>
        <w:ind w:right="0"/>
        <w:rPr>
          <w:rFonts w:ascii="Futura Light" w:hAnsi="Futura Light" w:cs="Futura Light" w:eastAsia="Futura Light" w:hint="default"/>
          <w:sz w:val="17"/>
          <w:szCs w:val="17"/>
        </w:rPr>
      </w:pPr>
    </w:p>
    <w:p>
      <w:pPr>
        <w:pStyle w:val="Heading3"/>
        <w:spacing w:line="240" w:lineRule="auto"/>
        <w:ind w:right="1213"/>
        <w:jc w:val="left"/>
        <w:rPr>
          <w:b w:val="0"/>
          <w:bCs w:val="0"/>
        </w:rPr>
      </w:pPr>
      <w:r>
        <w:rPr/>
        <w:t>Light Controller</w:t>
      </w:r>
      <w:r>
        <w:rPr>
          <w:spacing w:val="-11"/>
        </w:rPr>
        <w:t> </w:t>
      </w:r>
      <w:r>
        <w:rPr/>
        <w:t>XSW-E64</w:t>
      </w:r>
      <w:r>
        <w:rPr>
          <w:b w:val="0"/>
        </w:rPr>
      </w:r>
    </w:p>
    <w:p>
      <w:pPr>
        <w:pStyle w:val="BodyText"/>
        <w:spacing w:line="240" w:lineRule="auto" w:before="16"/>
        <w:ind w:left="6094" w:right="1213" w:firstLine="0"/>
        <w:jc w:val="left"/>
      </w:pPr>
      <w:r>
        <w:rPr/>
        <w:pict>
          <v:shape style="position:absolute;margin-left:128.882843pt;margin-top:6.017102pt;width:82.391785pt;height:37.055067pt;mso-position-horizontal-relative:page;mso-position-vertical-relative:paragraph;z-index:3112" type="#_x0000_t75" stroked="false">
            <v:imagedata r:id="rId114" o:title=""/>
          </v:shape>
        </w:pict>
      </w:r>
      <w:r>
        <w:rPr/>
        <w:t>Wireless multi-talent for network integration</w:t>
      </w:r>
    </w:p>
    <w:p>
      <w:pPr>
        <w:pStyle w:val="ListParagraph"/>
        <w:numPr>
          <w:ilvl w:val="1"/>
          <w:numId w:val="3"/>
        </w:numPr>
        <w:tabs>
          <w:tab w:pos="6265" w:val="left" w:leader="none"/>
        </w:tabs>
        <w:spacing w:line="252" w:lineRule="auto" w:before="10" w:after="0"/>
        <w:ind w:left="6264" w:right="1132" w:hanging="170"/>
        <w:jc w:val="left"/>
        <w:rPr>
          <w:rFonts w:ascii="Futura Light" w:hAnsi="Futura Light" w:cs="Futura Light" w:eastAsia="Futura Light" w:hint="default"/>
          <w:sz w:val="17"/>
          <w:szCs w:val="17"/>
        </w:rPr>
      </w:pPr>
      <w:r>
        <w:rPr>
          <w:rFonts w:ascii="Futura Light"/>
          <w:sz w:val="17"/>
        </w:rPr>
        <w:t>EnOcean DALI router (broadcast) without the need for additional software</w:t>
      </w:r>
    </w:p>
    <w:p>
      <w:pPr>
        <w:pStyle w:val="ListParagraph"/>
        <w:numPr>
          <w:ilvl w:val="1"/>
          <w:numId w:val="3"/>
        </w:numPr>
        <w:tabs>
          <w:tab w:pos="6265" w:val="left" w:leader="none"/>
        </w:tabs>
        <w:spacing w:line="252" w:lineRule="auto" w:before="0" w:after="0"/>
        <w:ind w:left="6264" w:right="1128" w:hanging="170"/>
        <w:jc w:val="left"/>
        <w:rPr>
          <w:rFonts w:ascii="Futura Light" w:hAnsi="Futura Light" w:cs="Futura Light" w:eastAsia="Futura Light" w:hint="default"/>
          <w:sz w:val="17"/>
          <w:szCs w:val="17"/>
        </w:rPr>
      </w:pPr>
      <w:r>
        <w:rPr>
          <w:rFonts w:ascii="Futura Light"/>
          <w:sz w:val="17"/>
        </w:rPr>
        <w:t>Suitable for network operation with easy integration into IP/DALI networks</w:t>
      </w:r>
    </w:p>
    <w:p>
      <w:pPr>
        <w:spacing w:after="0" w:line="252" w:lineRule="auto"/>
        <w:jc w:val="left"/>
        <w:rPr>
          <w:rFonts w:ascii="Futura Light" w:hAnsi="Futura Light" w:cs="Futura Light" w:eastAsia="Futura Light" w:hint="default"/>
          <w:sz w:val="17"/>
          <w:szCs w:val="17"/>
        </w:rPr>
        <w:sectPr>
          <w:pgSz w:w="11910" w:h="16840"/>
          <w:pgMar w:header="1138" w:footer="526" w:top="3360" w:bottom="720" w:left="0" w:right="0"/>
        </w:sectPr>
      </w:pPr>
    </w:p>
    <w:p>
      <w:pPr>
        <w:spacing w:line="240" w:lineRule="auto"/>
        <w:ind w:left="1994" w:right="0" w:firstLine="0"/>
        <w:rPr>
          <w:rFonts w:ascii="Futura Light" w:hAnsi="Futura Light" w:cs="Futura Light" w:eastAsia="Futura Light" w:hint="default"/>
          <w:sz w:val="20"/>
          <w:szCs w:val="20"/>
        </w:rPr>
      </w:pPr>
      <w:r>
        <w:rPr>
          <w:rFonts w:ascii="Futura Light" w:hAnsi="Futura Light" w:cs="Futura Light" w:eastAsia="Futura Light" w:hint="default"/>
          <w:sz w:val="20"/>
          <w:szCs w:val="20"/>
        </w:rPr>
        <w:pict>
          <v:shape style="width:146.450pt;height:305.55pt;mso-position-horizontal-relative:char;mso-position-vertical-relative:line" type="#_x0000_t202" filled="false" stroked="true" strokeweight="1.0pt" strokecolor="#fdca00">
            <w10:anchorlock/>
            <v:textbox inset="0,0,0,0">
              <w:txbxContent>
                <w:p>
                  <w:pPr>
                    <w:spacing w:line="240" w:lineRule="auto" w:before="2"/>
                    <w:rPr>
                      <w:rFonts w:ascii="Futura Light" w:hAnsi="Futura Light" w:cs="Futura Light" w:eastAsia="Futura Light" w:hint="default"/>
                      <w:sz w:val="15"/>
                      <w:szCs w:val="15"/>
                    </w:rPr>
                  </w:pPr>
                </w:p>
                <w:p>
                  <w:pPr>
                    <w:spacing w:line="266" w:lineRule="auto" w:before="0"/>
                    <w:ind w:left="226" w:right="227" w:firstLine="0"/>
                    <w:jc w:val="left"/>
                    <w:rPr>
                      <w:rFonts w:ascii="Futura Light" w:hAnsi="Futura Light" w:cs="Futura Light" w:eastAsia="Futura Light" w:hint="default"/>
                      <w:sz w:val="16"/>
                      <w:szCs w:val="16"/>
                    </w:rPr>
                  </w:pPr>
                  <w:r>
                    <w:rPr>
                      <w:rFonts w:ascii="Futura Light"/>
                      <w:sz w:val="16"/>
                    </w:rPr>
                    <w:t>Whenever an electric light goes on around the world, Vossloh-Schwabe is likely to have made a key contribu- tion to ensuring that everything works at the flick of a switch.</w:t>
                  </w:r>
                </w:p>
                <w:p>
                  <w:pPr>
                    <w:spacing w:line="240" w:lineRule="auto" w:before="11"/>
                    <w:rPr>
                      <w:rFonts w:ascii="Futura Light" w:hAnsi="Futura Light" w:cs="Futura Light" w:eastAsia="Futura Light" w:hint="default"/>
                      <w:sz w:val="17"/>
                      <w:szCs w:val="17"/>
                    </w:rPr>
                  </w:pPr>
                </w:p>
                <w:p>
                  <w:pPr>
                    <w:spacing w:line="266" w:lineRule="auto" w:before="0"/>
                    <w:ind w:left="226" w:right="240" w:firstLine="0"/>
                    <w:jc w:val="left"/>
                    <w:rPr>
                      <w:rFonts w:ascii="Futura Light" w:hAnsi="Futura Light" w:cs="Futura Light" w:eastAsia="Futura Light" w:hint="default"/>
                      <w:sz w:val="16"/>
                      <w:szCs w:val="16"/>
                    </w:rPr>
                  </w:pPr>
                  <w:r>
                    <w:rPr>
                      <w:rFonts w:ascii="Futura Light" w:hAnsi="Futura Light" w:cs="Futura Light" w:eastAsia="Futura Light" w:hint="default"/>
                      <w:sz w:val="16"/>
                      <w:szCs w:val="16"/>
                    </w:rPr>
                    <w:t>Headquartered in Germany,</w:t>
                  </w:r>
                  <w:r>
                    <w:rPr>
                      <w:rFonts w:ascii="Futura Light" w:hAnsi="Futura Light" w:cs="Futura Light" w:eastAsia="Futura Light" w:hint="default"/>
                      <w:spacing w:val="-22"/>
                      <w:sz w:val="16"/>
                      <w:szCs w:val="16"/>
                    </w:rPr>
                    <w:t> </w:t>
                  </w:r>
                  <w:r>
                    <w:rPr>
                      <w:rFonts w:ascii="Futura Light" w:hAnsi="Futura Light" w:cs="Futura Light" w:eastAsia="Futura Light" w:hint="default"/>
                      <w:sz w:val="16"/>
                      <w:szCs w:val="16"/>
                    </w:rPr>
                    <w:t>Vossloh- </w:t>
                  </w:r>
                  <w:r>
                    <w:rPr>
                      <w:rFonts w:ascii="Futura Light" w:hAnsi="Futura Light" w:cs="Futura Light" w:eastAsia="Futura Light" w:hint="default"/>
                      <w:sz w:val="16"/>
                      <w:szCs w:val="16"/>
                    </w:rPr>
                    <w:t>Schwabe has been a member of the global Panasonic group since 2002 and counts as a technology leader within the lighting </w:t>
                  </w:r>
                  <w:r>
                    <w:rPr>
                      <w:rFonts w:ascii="Futura Light" w:hAnsi="Futura Light" w:cs="Futura Light" w:eastAsia="Futura Light" w:hint="default"/>
                      <w:spacing w:val="-3"/>
                      <w:sz w:val="16"/>
                      <w:szCs w:val="16"/>
                    </w:rPr>
                    <w:t>sector. Top-quality, </w:t>
                  </w:r>
                  <w:r>
                    <w:rPr>
                      <w:rFonts w:ascii="Futura Light" w:hAnsi="Futura Light" w:cs="Futura Light" w:eastAsia="Futura Light" w:hint="default"/>
                      <w:spacing w:val="-3"/>
                      <w:sz w:val="16"/>
                      <w:szCs w:val="16"/>
                    </w:rPr>
                  </w:r>
                  <w:r>
                    <w:rPr>
                      <w:rFonts w:ascii="Futura Light" w:hAnsi="Futura Light" w:cs="Futura Light" w:eastAsia="Futura Light" w:hint="default"/>
                      <w:sz w:val="16"/>
                      <w:szCs w:val="16"/>
                    </w:rPr>
                    <w:t>high-performance products form the </w:t>
                  </w:r>
                  <w:r>
                    <w:rPr>
                      <w:rFonts w:ascii="Futura Light" w:hAnsi="Futura Light" w:cs="Futura Light" w:eastAsia="Futura Light" w:hint="default"/>
                      <w:sz w:val="16"/>
                      <w:szCs w:val="16"/>
                    </w:rPr>
                    <w:t>basis of the company’s</w:t>
                  </w:r>
                  <w:r>
                    <w:rPr>
                      <w:rFonts w:ascii="Futura Light" w:hAnsi="Futura Light" w:cs="Futura Light" w:eastAsia="Futura Light" w:hint="default"/>
                      <w:spacing w:val="-16"/>
                      <w:sz w:val="16"/>
                      <w:szCs w:val="16"/>
                    </w:rPr>
                    <w:t> </w:t>
                  </w:r>
                  <w:r>
                    <w:rPr>
                      <w:rFonts w:ascii="Futura Light" w:hAnsi="Futura Light" w:cs="Futura Light" w:eastAsia="Futura Light" w:hint="default"/>
                      <w:sz w:val="16"/>
                      <w:szCs w:val="16"/>
                    </w:rPr>
                    <w:t>success.</w:t>
                  </w:r>
                </w:p>
                <w:p>
                  <w:pPr>
                    <w:spacing w:line="240" w:lineRule="auto" w:before="11"/>
                    <w:rPr>
                      <w:rFonts w:ascii="Futura Light" w:hAnsi="Futura Light" w:cs="Futura Light" w:eastAsia="Futura Light" w:hint="default"/>
                      <w:sz w:val="17"/>
                      <w:szCs w:val="17"/>
                    </w:rPr>
                  </w:pPr>
                </w:p>
                <w:p>
                  <w:pPr>
                    <w:spacing w:line="266" w:lineRule="auto" w:before="0"/>
                    <w:ind w:left="226" w:right="338" w:firstLine="0"/>
                    <w:jc w:val="left"/>
                    <w:rPr>
                      <w:rFonts w:ascii="Futura Light" w:hAnsi="Futura Light" w:cs="Futura Light" w:eastAsia="Futura Light" w:hint="default"/>
                      <w:sz w:val="16"/>
                      <w:szCs w:val="16"/>
                    </w:rPr>
                  </w:pPr>
                  <w:r>
                    <w:rPr>
                      <w:rFonts w:ascii="Futura Light" w:hAnsi="Futura Light" w:cs="Futura Light" w:eastAsia="Futura Light" w:hint="default"/>
                      <w:sz w:val="16"/>
                      <w:szCs w:val="16"/>
                    </w:rPr>
                    <w:t>Vossloh-Schwabe’s extensive product portfolio covers all lighting components: LED systems with matching control gear units, highly efficient optical systems, state-of-the- art control systems (LiCS) as well</w:t>
                  </w:r>
                  <w:r>
                    <w:rPr>
                      <w:rFonts w:ascii="Futura Light" w:hAnsi="Futura Light" w:cs="Futura Light" w:eastAsia="Futura Light" w:hint="default"/>
                      <w:spacing w:val="3"/>
                      <w:sz w:val="16"/>
                      <w:szCs w:val="16"/>
                    </w:rPr>
                    <w:t> </w:t>
                  </w:r>
                  <w:r>
                    <w:rPr>
                      <w:rFonts w:ascii="Futura Light" w:hAnsi="Futura Light" w:cs="Futura Light" w:eastAsia="Futura Light" w:hint="default"/>
                      <w:sz w:val="16"/>
                      <w:szCs w:val="16"/>
                    </w:rPr>
                    <w:t>as</w:t>
                  </w:r>
                </w:p>
                <w:p>
                  <w:pPr>
                    <w:spacing w:line="266" w:lineRule="auto" w:before="0"/>
                    <w:ind w:left="226" w:right="247" w:firstLine="0"/>
                    <w:jc w:val="left"/>
                    <w:rPr>
                      <w:rFonts w:ascii="Futura Light" w:hAnsi="Futura Light" w:cs="Futura Light" w:eastAsia="Futura Light" w:hint="default"/>
                      <w:sz w:val="16"/>
                      <w:szCs w:val="16"/>
                    </w:rPr>
                  </w:pPr>
                  <w:r>
                    <w:rPr>
                      <w:rFonts w:ascii="Futura Light"/>
                      <w:sz w:val="16"/>
                    </w:rPr>
                    <w:t>electronic and magnetic ballasts and lampholders.</w:t>
                  </w:r>
                </w:p>
                <w:p>
                  <w:pPr>
                    <w:spacing w:line="240" w:lineRule="auto" w:before="11"/>
                    <w:rPr>
                      <w:rFonts w:ascii="Futura Light" w:hAnsi="Futura Light" w:cs="Futura Light" w:eastAsia="Futura Light" w:hint="default"/>
                      <w:sz w:val="17"/>
                      <w:szCs w:val="17"/>
                    </w:rPr>
                  </w:pPr>
                </w:p>
                <w:p>
                  <w:pPr>
                    <w:spacing w:line="266" w:lineRule="auto" w:before="0"/>
                    <w:ind w:left="226" w:right="722" w:firstLine="0"/>
                    <w:jc w:val="left"/>
                    <w:rPr>
                      <w:rFonts w:ascii="Futura Light" w:hAnsi="Futura Light" w:cs="Futura Light" w:eastAsia="Futura Light" w:hint="default"/>
                      <w:sz w:val="16"/>
                      <w:szCs w:val="16"/>
                    </w:rPr>
                  </w:pPr>
                  <w:r>
                    <w:rPr>
                      <w:rFonts w:ascii="Futura Light"/>
                      <w:sz w:val="16"/>
                    </w:rPr>
                    <w:t>The company's future is Smart Lighting.</w:t>
                  </w:r>
                </w:p>
              </w:txbxContent>
            </v:textbox>
          </v:shape>
        </w:pict>
      </w:r>
      <w:r>
        <w:rPr>
          <w:rFonts w:ascii="Futura Light" w:hAnsi="Futura Light" w:cs="Futura Light" w:eastAsia="Futura Light" w:hint="default"/>
          <w:sz w:val="20"/>
          <w:szCs w:val="20"/>
        </w:rPr>
      </w: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0"/>
        <w:ind w:right="0"/>
        <w:rPr>
          <w:rFonts w:ascii="Futura Light" w:hAnsi="Futura Light" w:cs="Futura Light" w:eastAsia="Futura Light" w:hint="default"/>
          <w:sz w:val="18"/>
          <w:szCs w:val="18"/>
        </w:rPr>
      </w:pPr>
    </w:p>
    <w:p>
      <w:pPr>
        <w:spacing w:line="240" w:lineRule="auto" w:before="7"/>
        <w:ind w:right="0"/>
        <w:rPr>
          <w:rFonts w:ascii="Futura Light" w:hAnsi="Futura Light" w:cs="Futura Light" w:eastAsia="Futura Light" w:hint="default"/>
          <w:sz w:val="26"/>
          <w:szCs w:val="26"/>
        </w:rPr>
      </w:pPr>
    </w:p>
    <w:p>
      <w:pPr>
        <w:spacing w:before="0"/>
        <w:ind w:left="992" w:right="0" w:firstLine="0"/>
        <w:jc w:val="left"/>
        <w:rPr>
          <w:rFonts w:ascii="Futura Bold" w:hAnsi="Futura Bold" w:cs="Futura Bold" w:eastAsia="Futura Bold" w:hint="default"/>
          <w:sz w:val="19"/>
          <w:szCs w:val="19"/>
        </w:rPr>
      </w:pPr>
      <w:r>
        <w:rPr>
          <w:rFonts w:ascii="Futura Bold"/>
          <w:b/>
          <w:sz w:val="19"/>
        </w:rPr>
        <w:t>Vossloh-Schwabe Deutschland</w:t>
      </w:r>
      <w:r>
        <w:rPr>
          <w:rFonts w:ascii="Futura Bold"/>
          <w:b/>
          <w:spacing w:val="-16"/>
          <w:sz w:val="19"/>
        </w:rPr>
        <w:t> </w:t>
      </w:r>
      <w:r>
        <w:rPr>
          <w:rFonts w:ascii="Futura Bold"/>
          <w:b/>
          <w:sz w:val="19"/>
        </w:rPr>
        <w:t>GmbH</w:t>
      </w:r>
      <w:r>
        <w:rPr>
          <w:rFonts w:ascii="Futura Bold"/>
          <w:sz w:val="19"/>
        </w:rPr>
      </w:r>
    </w:p>
    <w:p>
      <w:pPr>
        <w:spacing w:line="240" w:lineRule="auto" w:before="1"/>
        <w:ind w:right="0"/>
        <w:rPr>
          <w:rFonts w:ascii="Futura Bold" w:hAnsi="Futura Bold" w:cs="Futura Bold" w:eastAsia="Futura Bold" w:hint="default"/>
          <w:b/>
          <w:bCs/>
          <w:sz w:val="14"/>
          <w:szCs w:val="14"/>
        </w:rPr>
      </w:pPr>
    </w:p>
    <w:p>
      <w:pPr>
        <w:pStyle w:val="BodyText"/>
        <w:spacing w:line="240" w:lineRule="auto" w:before="0"/>
        <w:ind w:left="992" w:right="0" w:firstLine="0"/>
        <w:jc w:val="left"/>
      </w:pPr>
      <w:r>
        <w:rPr/>
        <w:t>Hohe Steinert 8 · 58509 Lüdenscheid ·</w:t>
      </w:r>
      <w:r>
        <w:rPr>
          <w:spacing w:val="4"/>
        </w:rPr>
        <w:t> </w:t>
      </w:r>
      <w:r>
        <w:rPr/>
        <w:t>Germany</w:t>
      </w:r>
    </w:p>
    <w:p>
      <w:pPr>
        <w:pStyle w:val="BodyText"/>
        <w:spacing w:line="240" w:lineRule="auto"/>
        <w:ind w:left="992" w:right="0" w:firstLine="0"/>
        <w:jc w:val="left"/>
      </w:pPr>
      <w:r>
        <w:rPr/>
        <w:t>Phone +49 (0) 23 51/10 10 · Fax +49 (0) 23 51/10 12 17</w:t>
      </w:r>
    </w:p>
    <w:p>
      <w:pPr>
        <w:pStyle w:val="Heading3"/>
        <w:spacing w:line="240" w:lineRule="auto" w:before="55"/>
        <w:ind w:left="992" w:right="0"/>
        <w:jc w:val="left"/>
        <w:rPr>
          <w:b w:val="0"/>
          <w:bCs w:val="0"/>
        </w:rPr>
      </w:pPr>
      <w:hyperlink r:id="rId18">
        <w:r>
          <w:rPr/>
          <w:t>www.vossloh-schwabe.com</w:t>
        </w:r>
        <w:r>
          <w:rPr>
            <w:b w:val="0"/>
          </w:rPr>
        </w:r>
      </w:hyperlink>
    </w:p>
    <w:p>
      <w:pPr>
        <w:spacing w:line="240" w:lineRule="auto" w:before="0"/>
        <w:ind w:right="0"/>
        <w:rPr>
          <w:rFonts w:ascii="Futura Bold" w:hAnsi="Futura Bold" w:cs="Futura Bold" w:eastAsia="Futura Bold" w:hint="default"/>
          <w:b/>
          <w:bCs/>
          <w:sz w:val="20"/>
          <w:szCs w:val="20"/>
        </w:rPr>
      </w:pPr>
      <w:r>
        <w:rPr/>
        <w:br w:type="column"/>
      </w:r>
      <w:r>
        <w:rPr>
          <w:rFonts w:ascii="Futura Bold"/>
          <w:b/>
          <w:sz w:val="20"/>
        </w:rPr>
      </w: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3"/>
        <w:ind w:right="0"/>
        <w:rPr>
          <w:rFonts w:ascii="Futura Bold" w:hAnsi="Futura Bold" w:cs="Futura Bold" w:eastAsia="Futura Bold" w:hint="default"/>
          <w:b/>
          <w:bCs/>
          <w:sz w:val="15"/>
          <w:szCs w:val="15"/>
        </w:rPr>
      </w:pPr>
    </w:p>
    <w:p>
      <w:pPr>
        <w:spacing w:line="240" w:lineRule="auto"/>
        <w:ind w:left="177" w:right="0" w:firstLine="0"/>
        <w:rPr>
          <w:rFonts w:ascii="Futura Bold" w:hAnsi="Futura Bold" w:cs="Futura Bold" w:eastAsia="Futura Bold" w:hint="default"/>
          <w:sz w:val="20"/>
          <w:szCs w:val="20"/>
        </w:rPr>
      </w:pPr>
      <w:r>
        <w:rPr>
          <w:rFonts w:ascii="Futura Bold"/>
          <w:sz w:val="20"/>
        </w:rPr>
        <w:pict>
          <v:group style="width:127.1pt;height:7.8pt;mso-position-horizontal-relative:char;mso-position-vertical-relative:line" coordorigin="0,0" coordsize="2542,156">
            <v:shape style="position:absolute;left:0;top:0;width:2262;height:156" type="#_x0000_t75" stroked="false">
              <v:imagedata r:id="rId117" o:title=""/>
            </v:shape>
            <v:shape style="position:absolute;left:2264;top:44;width:277;height:112" type="#_x0000_t75" stroked="false">
              <v:imagedata r:id="rId118" o:title=""/>
            </v:shape>
          </v:group>
        </w:pict>
      </w:r>
      <w:r>
        <w:rPr>
          <w:rFonts w:ascii="Futura Bold"/>
          <w:sz w:val="20"/>
        </w:rPr>
      </w:r>
      <w:r>
        <w:rPr>
          <w:rFonts w:ascii="Times New Roman"/>
          <w:spacing w:val="68"/>
          <w:sz w:val="20"/>
        </w:rPr>
        <w:t> </w:t>
      </w:r>
      <w:r>
        <w:rPr>
          <w:rFonts w:ascii="Futura Bold"/>
          <w:spacing w:val="68"/>
          <w:position w:val="1"/>
          <w:sz w:val="20"/>
        </w:rPr>
        <w:drawing>
          <wp:inline distT="0" distB="0" distL="0" distR="0">
            <wp:extent cx="1004885" cy="170021"/>
            <wp:effectExtent l="0" t="0" r="0" b="0"/>
            <wp:docPr id="5" name="image82.png" descr=""/>
            <wp:cNvGraphicFramePr>
              <a:graphicFrameLocks noChangeAspect="1"/>
            </wp:cNvGraphicFramePr>
            <a:graphic>
              <a:graphicData uri="http://schemas.openxmlformats.org/drawingml/2006/picture">
                <pic:pic>
                  <pic:nvPicPr>
                    <pic:cNvPr id="6" name="image82.png"/>
                    <pic:cNvPicPr/>
                  </pic:nvPicPr>
                  <pic:blipFill>
                    <a:blip r:embed="rId119" cstate="print"/>
                    <a:stretch>
                      <a:fillRect/>
                    </a:stretch>
                  </pic:blipFill>
                  <pic:spPr>
                    <a:xfrm>
                      <a:off x="0" y="0"/>
                      <a:ext cx="1004885" cy="170021"/>
                    </a:xfrm>
                    <a:prstGeom prst="rect">
                      <a:avLst/>
                    </a:prstGeom>
                  </pic:spPr>
                </pic:pic>
              </a:graphicData>
            </a:graphic>
          </wp:inline>
        </w:drawing>
      </w:r>
      <w:r>
        <w:rPr>
          <w:rFonts w:ascii="Futura Bold"/>
          <w:spacing w:val="68"/>
          <w:position w:val="1"/>
          <w:sz w:val="20"/>
        </w:rPr>
      </w:r>
    </w:p>
    <w:p>
      <w:pPr>
        <w:spacing w:line="240" w:lineRule="auto" w:before="0"/>
        <w:ind w:right="0"/>
        <w:rPr>
          <w:rFonts w:ascii="Futura Bold" w:hAnsi="Futura Bold" w:cs="Futura Bold" w:eastAsia="Futura Bold" w:hint="default"/>
          <w:b/>
          <w:bCs/>
          <w:sz w:val="20"/>
          <w:szCs w:val="20"/>
        </w:rPr>
      </w:pPr>
    </w:p>
    <w:p>
      <w:pPr>
        <w:spacing w:line="240" w:lineRule="auto" w:before="0"/>
        <w:ind w:right="0"/>
        <w:rPr>
          <w:rFonts w:ascii="Futura Bold" w:hAnsi="Futura Bold" w:cs="Futura Bold" w:eastAsia="Futura Bold" w:hint="default"/>
          <w:b/>
          <w:bCs/>
          <w:sz w:val="20"/>
          <w:szCs w:val="20"/>
        </w:rPr>
      </w:pPr>
    </w:p>
    <w:p>
      <w:pPr>
        <w:spacing w:line="240" w:lineRule="auto" w:before="7"/>
        <w:ind w:right="0"/>
        <w:rPr>
          <w:rFonts w:ascii="Futura Bold" w:hAnsi="Futura Bold" w:cs="Futura Bold" w:eastAsia="Futura Bold" w:hint="default"/>
          <w:b/>
          <w:bCs/>
          <w:sz w:val="24"/>
          <w:szCs w:val="24"/>
        </w:rPr>
      </w:pPr>
    </w:p>
    <w:p>
      <w:pPr>
        <w:spacing w:line="240" w:lineRule="auto"/>
        <w:ind w:left="2341" w:right="0" w:firstLine="0"/>
        <w:rPr>
          <w:rFonts w:ascii="Futura Bold" w:hAnsi="Futura Bold" w:cs="Futura Bold" w:eastAsia="Futura Bold" w:hint="default"/>
          <w:sz w:val="20"/>
          <w:szCs w:val="20"/>
        </w:rPr>
      </w:pPr>
      <w:r>
        <w:rPr>
          <w:rFonts w:ascii="Futura Bold"/>
          <w:position w:val="2"/>
          <w:sz w:val="20"/>
        </w:rPr>
        <w:pict>
          <v:group style="width:41.35pt;height:17.9pt;mso-position-horizontal-relative:char;mso-position-vertical-relative:line" coordorigin="0,0" coordsize="827,358">
            <v:group style="position:absolute;left:0;top:0;width:827;height:358" coordorigin="0,0" coordsize="827,358">
              <v:shape style="position:absolute;left:0;top:0;width:827;height:358" coordorigin="0,0" coordsize="827,358" path="m53,0l0,0,6,12,171,333,203,358,749,358,779,354,803,342,820,321,822,312,212,312,204,296,58,11,53,0xe" filled="true" fillcolor="#000000" stroked="false">
                <v:path arrowok="t"/>
                <v:fill type="solid"/>
              </v:shape>
              <v:shape style="position:absolute;left:0;top:0;width:827;height:358" coordorigin="0,0" coordsize="827,358" path="m820,0l487,0,477,19,335,296,327,312,379,312,385,301,403,266,408,254,716,254,722,249,722,214,716,208,454,208,441,190,449,176,507,62,515,46,820,46,826,41,826,5,820,0xe" filled="true" fillcolor="#000000" stroked="false">
                <v:path arrowok="t"/>
                <v:fill type="solid"/>
              </v:shape>
              <v:shape style="position:absolute;left:0;top:0;width:827;height:358" coordorigin="0,0" coordsize="827,358" path="m764,104l550,104,545,115,533,139,527,150,749,150,760,153,770,160,777,170,780,182,780,280,777,292,770,302,760,309,749,312,822,312,826,290,826,166,821,143,807,123,787,109,764,104xe" filled="true" fillcolor="#000000" stroked="false">
                <v:path arrowok="t"/>
                <v:fill type="solid"/>
              </v:shape>
              <v:shape style="position:absolute;left:0;top:0;width:827;height:358" coordorigin="0,0" coordsize="827,358" path="m716,254l408,254,716,254xe" filled="true" fillcolor="#000000" stroked="false">
                <v:path arrowok="t"/>
                <v:fill type="solid"/>
              </v:shape>
              <v:shape style="position:absolute;left:154;top:0;width:233;height:208" type="#_x0000_t75" stroked="false">
                <v:imagedata r:id="rId120" o:title=""/>
              </v:shape>
            </v:group>
          </v:group>
        </w:pict>
      </w:r>
      <w:r>
        <w:rPr>
          <w:rFonts w:ascii="Futura Bold"/>
          <w:position w:val="2"/>
          <w:sz w:val="20"/>
        </w:rPr>
      </w:r>
      <w:r>
        <w:rPr>
          <w:rFonts w:ascii="Times New Roman"/>
          <w:spacing w:val="11"/>
          <w:position w:val="2"/>
          <w:sz w:val="20"/>
        </w:rPr>
        <w:t> </w:t>
      </w:r>
      <w:r>
        <w:rPr>
          <w:rFonts w:ascii="Futura Bold"/>
          <w:spacing w:val="11"/>
          <w:sz w:val="20"/>
        </w:rPr>
        <w:pict>
          <v:group style="width:58.05pt;height:19.650pt;mso-position-horizontal-relative:char;mso-position-vertical-relative:line" coordorigin="0,0" coordsize="1161,393">
            <v:group style="position:absolute;left:0;top:223;width:104;height:155" coordorigin="0,223" coordsize="104,155">
              <v:shape style="position:absolute;left:0;top:223;width:104;height:155" coordorigin="0,223" coordsize="104,155" path="m7,340l43,377,70,374,88,364,99,350,30,350,16,345,7,340xe" filled="true" fillcolor="#000000" stroked="false">
                <v:path arrowok="t"/>
                <v:fill type="solid"/>
              </v:shape>
              <v:shape style="position:absolute;left:0;top:223;width:104;height:155" coordorigin="0,223" coordsize="104,155" path="m76,223l59,223,35,226,17,236,6,250,2,268,5,283,13,295,26,305,43,312,61,319,69,324,69,343,60,350,99,350,100,349,103,331,101,316,94,304,82,294,64,286,45,279,36,274,36,257,44,250,92,250,97,230,88,226,76,223xe" filled="true" fillcolor="#000000" stroked="false">
                <v:path arrowok="t"/>
                <v:fill type="solid"/>
              </v:shape>
              <v:shape style="position:absolute;left:0;top:223;width:104;height:155" coordorigin="0,223" coordsize="104,155" path="m92,250l73,250,84,255,90,258,92,250xe" filled="true" fillcolor="#000000" stroked="false">
                <v:path arrowok="t"/>
                <v:fill type="solid"/>
              </v:shape>
            </v:group>
            <v:group style="position:absolute;left:6;top:18;width:96;height:151" coordorigin="6,18" coordsize="96,151">
              <v:shape style="position:absolute;left:6;top:18;width:96;height:151" coordorigin="6,18" coordsize="96,151" path="m41,18l6,18,6,168,101,168,101,139,41,139,41,18xe" filled="true" fillcolor="#000000" stroked="false">
                <v:path arrowok="t"/>
                <v:fill type="solid"/>
              </v:shape>
              <v:shape style="position:absolute;left:376;top:18;width:290;height:167" type="#_x0000_t75" stroked="false">
                <v:imagedata r:id="rId121" o:title=""/>
              </v:shape>
              <v:shape style="position:absolute;left:200;top:16;width:135;height:153" type="#_x0000_t75" stroked="false">
                <v:imagedata r:id="rId122" o:title=""/>
              </v:shape>
            </v:group>
            <v:group style="position:absolute;left:150;top:18;width:2;height:151" coordorigin="150,18" coordsize="2,151">
              <v:shape style="position:absolute;left:150;top:18;width:2;height:151" coordorigin="150,18" coordsize="0,151" path="m150,17l150,168e" filled="false" stroked="true" strokeweight="1.721pt" strokecolor="#000000">
                <v:path arrowok="t"/>
              </v:shape>
              <v:shape style="position:absolute;left:917;top:16;width:135;height:153" type="#_x0000_t75" stroked="false">
                <v:imagedata r:id="rId123" o:title=""/>
              </v:shape>
              <v:shape style="position:absolute;left:760;top:18;width:126;height:150" type="#_x0000_t75" stroked="false">
                <v:imagedata r:id="rId124" o:title=""/>
              </v:shape>
            </v:group>
            <v:group style="position:absolute;left:702;top:18;width:2;height:151" coordorigin="702,18" coordsize="2,151">
              <v:shape style="position:absolute;left:702;top:18;width:2;height:151" coordorigin="702,18" coordsize="0,151" path="m702,17l702,168e" filled="false" stroked="true" strokeweight="1.721pt" strokecolor="#000000">
                <v:path arrowok="t"/>
              </v:shape>
              <v:shape style="position:absolute;left:742;top:222;width:418;height:155" type="#_x0000_t75" stroked="false">
                <v:imagedata r:id="rId125" o:title=""/>
              </v:shape>
            </v:group>
            <v:group style="position:absolute;left:702;top:225;width:2;height:151" coordorigin="702,225" coordsize="2,151">
              <v:shape style="position:absolute;left:702;top:225;width:2;height:151" coordorigin="702,225" coordsize="0,151" path="m702,225l702,375e" filled="false" stroked="true" strokeweight="1.697pt" strokecolor="#000000">
                <v:path arrowok="t"/>
              </v:shape>
            </v:group>
            <v:group style="position:absolute;left:598;top:254;width:2;height:122" coordorigin="598,254" coordsize="2,122">
              <v:shape style="position:absolute;left:598;top:254;width:2;height:122" coordorigin="598,254" coordsize="0,122" path="m598,254l598,375e" filled="false" stroked="true" strokeweight="1.697pt" strokecolor="#000000">
                <v:path arrowok="t"/>
              </v:shape>
            </v:group>
            <v:group style="position:absolute;left:540;top:239;width:116;height:2" coordorigin="540,239" coordsize="116,2">
              <v:shape style="position:absolute;left:540;top:239;width:116;height:2" coordorigin="540,239" coordsize="116,0" path="m540,239l656,239e" filled="false" stroked="true" strokeweight="1.426pt" strokecolor="#000000">
                <v:path arrowok="t"/>
              </v:shape>
            </v:group>
            <v:group style="position:absolute;left:396;top:225;width:123;height:153" coordorigin="396,225" coordsize="123,153">
              <v:shape style="position:absolute;left:396;top:225;width:123;height:153" coordorigin="396,225" coordsize="123,153" path="m430,225l396,225,396,309,400,340,412,361,431,374,456,378,482,373,502,361,508,350,457,350,446,348,437,341,432,328,430,311,430,225xe" filled="true" fillcolor="#000000" stroked="false">
                <v:path arrowok="t"/>
                <v:fill type="solid"/>
              </v:shape>
              <v:shape style="position:absolute;left:396;top:225;width:123;height:153" coordorigin="396,225" coordsize="123,153" path="m519,225l485,225,485,311,483,329,478,341,469,348,457,350,508,350,514,339,519,309,519,225xe" filled="true" fillcolor="#000000" stroked="false">
                <v:path arrowok="t"/>
                <v:fill type="solid"/>
              </v:shape>
            </v:group>
            <v:group style="position:absolute;left:288;top:225;width:92;height:151" coordorigin="288,225" coordsize="92,151">
              <v:shape style="position:absolute;left:288;top:225;width:92;height:151" coordorigin="288,225" coordsize="92,151" path="m322,225l288,225,288,375,380,375,380,347,322,347,322,225xe" filled="true" fillcolor="#000000" stroked="false">
                <v:path arrowok="t"/>
                <v:fill type="solid"/>
              </v:shape>
            </v:group>
            <v:group style="position:absolute;left:123;top:222;width:145;height:156" coordorigin="123,222" coordsize="145,156">
              <v:shape style="position:absolute;left:123;top:222;width:145;height:156" coordorigin="123,222" coordsize="145,156" path="m196,222l166,228,143,245,128,270,123,301,127,331,141,355,164,372,193,378,224,372,247,357,251,351,195,351,180,347,168,337,161,321,159,301,159,299,161,280,168,264,180,253,195,249,251,249,249,245,227,228,196,222xe" filled="true" fillcolor="#000000" stroked="false">
                <v:path arrowok="t"/>
                <v:fill type="solid"/>
              </v:shape>
              <v:shape style="position:absolute;left:123;top:222;width:145;height:156" coordorigin="123,222" coordsize="145,156" path="m251,249l195,249,211,253,222,264,229,280,231,299,231,301,229,320,222,336,211,347,195,351,251,351,262,332,267,299,263,269,251,249xe" filled="true" fillcolor="#000000" stroked="false">
                <v:path arrowok="t"/>
                <v:fill type="solid"/>
              </v:shape>
            </v:group>
          </v:group>
        </w:pict>
      </w:r>
      <w:r>
        <w:rPr>
          <w:rFonts w:ascii="Futura Bold"/>
          <w:spacing w:val="11"/>
          <w:sz w:val="20"/>
        </w:rPr>
      </w:r>
    </w:p>
    <w:p>
      <w:pPr>
        <w:spacing w:line="240" w:lineRule="auto" w:before="4"/>
        <w:ind w:right="0"/>
        <w:rPr>
          <w:rFonts w:ascii="Futura Bold" w:hAnsi="Futura Bold" w:cs="Futura Bold" w:eastAsia="Futura Bold" w:hint="default"/>
          <w:b/>
          <w:bCs/>
          <w:sz w:val="16"/>
          <w:szCs w:val="16"/>
        </w:rPr>
      </w:pPr>
    </w:p>
    <w:p>
      <w:pPr>
        <w:spacing w:line="252" w:lineRule="auto" w:before="0"/>
        <w:ind w:left="992" w:right="830" w:firstLine="1053"/>
        <w:jc w:val="left"/>
        <w:rPr>
          <w:rFonts w:ascii="Futura Light" w:hAnsi="Futura Light" w:cs="Futura Light" w:eastAsia="Futura Light" w:hint="default"/>
          <w:sz w:val="15"/>
          <w:szCs w:val="15"/>
        </w:rPr>
      </w:pPr>
      <w:r>
        <w:rPr/>
        <w:pict>
          <v:group style="position:absolute;margin-left:48.897598pt;margin-top:-57.826366pt;width:503.9pt;height:.1pt;mso-position-horizontal-relative:page;mso-position-vertical-relative:paragraph;z-index:3232" coordorigin="978,-1157" coordsize="10078,2">
            <v:shape style="position:absolute;left:978;top:-1157;width:10078;height:2" coordorigin="978,-1157" coordsize="10078,0" path="m978,-1157l11055,-1157e" filled="false" stroked="true" strokeweight=".3pt" strokecolor="#000000">
              <v:path arrowok="t"/>
            </v:shape>
            <w10:wrap type="none"/>
          </v:group>
        </w:pict>
      </w:r>
      <w:r>
        <w:rPr/>
        <w:pict>
          <v:group style="position:absolute;margin-left:0pt;margin-top:-723.684265pt;width:595.3pt;height:586.65pt;mso-position-horizontal-relative:page;mso-position-vertical-relative:paragraph;z-index:-41656" coordorigin="0,-14474" coordsize="11906,11733">
            <v:shape style="position:absolute;left:0;top:-12946;width:11906;height:10205" type="#_x0000_t75" stroked="false">
              <v:imagedata r:id="rId126" o:title=""/>
            </v:shape>
            <v:group style="position:absolute;left:1994;top:-14474;width:2929;height:6111" coordorigin="1994,-14474" coordsize="2929,6111">
              <v:shape style="position:absolute;left:1994;top:-14474;width:2929;height:6111" coordorigin="1994,-14474" coordsize="2929,6111" path="m1994,-8363l4922,-8363,4922,-14474,1994,-14474,1994,-8363xe" filled="true" fillcolor="#ffffff" stroked="false">
                <v:path arrowok="t"/>
                <v:fill type="solid"/>
              </v:shape>
            </v:group>
            <w10:wrap type="none"/>
          </v:group>
        </w:pict>
      </w:r>
      <w:r>
        <w:rPr>
          <w:rFonts w:ascii="Futura Light" w:hAnsi="Futura Light"/>
          <w:sz w:val="15"/>
        </w:rPr>
        <w:t>All rights reserved ©</w:t>
      </w:r>
      <w:r>
        <w:rPr>
          <w:rFonts w:ascii="Futura Light" w:hAnsi="Futura Light"/>
          <w:spacing w:val="-6"/>
          <w:sz w:val="15"/>
        </w:rPr>
        <w:t> </w:t>
      </w:r>
      <w:r>
        <w:rPr>
          <w:rFonts w:ascii="Futura Light" w:hAnsi="Futura Light"/>
          <w:sz w:val="15"/>
        </w:rPr>
        <w:t>Vossloh-Schwabe </w:t>
      </w:r>
      <w:r>
        <w:rPr>
          <w:rFonts w:ascii="Futura Light" w:hAnsi="Futura Light"/>
          <w:sz w:val="15"/>
        </w:rPr>
        <w:t>Technical changes are subject to change without</w:t>
      </w:r>
      <w:r>
        <w:rPr>
          <w:rFonts w:ascii="Futura Light" w:hAnsi="Futura Light"/>
          <w:spacing w:val="-15"/>
          <w:sz w:val="15"/>
        </w:rPr>
        <w:t> </w:t>
      </w:r>
      <w:r>
        <w:rPr>
          <w:rFonts w:ascii="Futura Light" w:hAnsi="Futura Light"/>
          <w:sz w:val="15"/>
        </w:rPr>
        <w:t>notice</w:t>
      </w:r>
    </w:p>
    <w:p>
      <w:pPr>
        <w:spacing w:line="190" w:lineRule="exact" w:before="0"/>
        <w:ind w:left="2695" w:right="0" w:firstLine="0"/>
        <w:jc w:val="left"/>
        <w:rPr>
          <w:rFonts w:ascii="Futura Light" w:hAnsi="Futura Light" w:cs="Futura Light" w:eastAsia="Futura Light" w:hint="default"/>
          <w:sz w:val="15"/>
          <w:szCs w:val="15"/>
        </w:rPr>
      </w:pPr>
      <w:r>
        <w:rPr>
          <w:rFonts w:ascii="Futura Light"/>
          <w:sz w:val="15"/>
        </w:rPr>
        <w:t>Press Kit L+B EN</w:t>
      </w:r>
      <w:r>
        <w:rPr>
          <w:rFonts w:ascii="Futura Light"/>
          <w:spacing w:val="-1"/>
          <w:sz w:val="15"/>
        </w:rPr>
        <w:t> </w:t>
      </w:r>
      <w:r>
        <w:rPr>
          <w:rFonts w:ascii="Futura Light"/>
          <w:sz w:val="15"/>
        </w:rPr>
        <w:t>03/2016</w:t>
      </w:r>
    </w:p>
    <w:sectPr>
      <w:headerReference w:type="even" r:id="rId115"/>
      <w:footerReference w:type="even" r:id="rId116"/>
      <w:pgSz w:w="11910" w:h="16840"/>
      <w:pgMar w:header="0" w:footer="0" w:top="1120" w:bottom="280" w:left="0" w:right="0"/>
      <w:cols w:num="2" w:equalWidth="0">
        <w:col w:w="5524" w:space="1113"/>
        <w:col w:w="527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FuturaT">
    <w:altName w:val="FuturaT"/>
    <w:charset w:val="0"/>
    <w:family w:val="swiss"/>
    <w:pitch w:val="variable"/>
  </w:font>
  <w:font w:name="Futura Light">
    <w:altName w:val="Futura Light"/>
    <w:charset w:val="0"/>
    <w:family w:val="swiss"/>
    <w:pitch w:val="variable"/>
  </w:font>
  <w:font w:name="Futura Book">
    <w:altName w:val="Futura Book"/>
    <w:charset w:val="0"/>
    <w:family w:val="swiss"/>
    <w:pitch w:val="variable"/>
  </w:font>
  <w:font w:name="Futura Bold">
    <w:altName w:val="Futura Bold"/>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3.670898pt;margin-top:805.598999pt;width:34.050pt;height:11.55pt;mso-position-horizontal-relative:page;mso-position-vertical-relative:page;z-index:-43792" coordorigin="1473,16112" coordsize="681,231">
          <v:group style="position:absolute;left:1473;top:16243;width:61;height:91" coordorigin="1473,16243" coordsize="61,91">
            <v:shape style="position:absolute;left:1473;top:16243;width:61;height:91" coordorigin="1473,16243" coordsize="61,91" path="m1477,16312l1473,16328,1478,16331,1488,16333,1498,16333,1514,16331,1525,16325,1531,16317,1491,16317,1483,16314,1477,16312xe" filled="true" fillcolor="#000000" stroked="false">
              <v:path arrowok="t"/>
              <v:fill type="solid"/>
            </v:shape>
            <v:shape style="position:absolute;left:1473;top:16243;width:61;height:91" coordorigin="1473,16243" coordsize="61,91" path="m1518,16243l1508,16243,1494,16245,1483,16250,1477,16259,1474,16269,1474,16282,1484,16290,1499,16295,1509,16299,1514,16302,1514,16313,1509,16317,1531,16317,1532,16317,1534,16306,1534,16294,1527,16285,1500,16275,1495,16273,1495,16263,1499,16259,1527,16259,1530,16247,1525,16245,1518,16243xe" filled="true" fillcolor="#000000" stroked="false">
              <v:path arrowok="t"/>
              <v:fill type="solid"/>
            </v:shape>
            <v:shape style="position:absolute;left:1473;top:16243;width:61;height:91" coordorigin="1473,16243" coordsize="61,91" path="m1527,16259l1516,16259,1523,16261,1526,16263,1527,16259xe" filled="true" fillcolor="#000000" stroked="false">
              <v:path arrowok="t"/>
              <v:fill type="solid"/>
            </v:shape>
          </v:group>
          <v:group style="position:absolute;left:1886;top:16122;width:2;height:210" coordorigin="1886,16122" coordsize="2,210">
            <v:shape style="position:absolute;left:1886;top:16122;width:2;height:210" coordorigin="1886,16122" coordsize="0,210" path="m1886,16122l1886,16332e" filled="false" stroked="true" strokeweight="1.016pt" strokecolor="#000000">
              <v:path arrowok="t"/>
            </v:shape>
          </v:group>
          <v:group style="position:absolute;left:2094;top:16243;width:61;height:91" coordorigin="2094,16243" coordsize="61,91">
            <v:shape style="position:absolute;left:2094;top:16243;width:61;height:91" coordorigin="2094,16243" coordsize="61,91" path="m2098,16312l2094,16328,2099,16331,2109,16333,2119,16333,2135,16331,2146,16325,2152,16317,2112,16317,2103,16314,2098,16312xe" filled="true" fillcolor="#000000" stroked="false">
              <v:path arrowok="t"/>
              <v:fill type="solid"/>
            </v:shape>
            <v:shape style="position:absolute;left:2094;top:16243;width:61;height:91" coordorigin="2094,16243" coordsize="61,91" path="m2138,16243l2128,16243,2114,16245,2104,16250,2097,16259,2095,16269,2095,16282,2105,16290,2119,16295,2130,16299,2134,16302,2134,16313,2129,16317,2152,16317,2152,16317,2154,16306,2154,16294,2147,16285,2120,16275,2115,16273,2115,16263,2119,16259,2148,16259,2151,16247,2146,16245,2138,16243xe" filled="true" fillcolor="#000000" stroked="false">
              <v:path arrowok="t"/>
              <v:fill type="solid"/>
            </v:shape>
            <v:shape style="position:absolute;left:2094;top:16243;width:61;height:91" coordorigin="2094,16243" coordsize="61,91" path="m2148,16259l2137,16259,2143,16261,2146,16263,2148,16259xe" filled="true" fillcolor="#000000" stroked="false">
              <v:path arrowok="t"/>
              <v:fill type="solid"/>
            </v:shape>
          </v:group>
          <v:group style="position:absolute;left:2006;top:16244;width:74;height:89" coordorigin="2006,16244" coordsize="74,89">
            <v:shape style="position:absolute;left:2006;top:16244;width:74;height:89" coordorigin="2006,16244" coordsize="74,89" path="m2030,16244l2006,16244,2006,16332,2025,16332,2025,16283,2024,16277,2024,16267,2043,16267,2030,16244xe" filled="true" fillcolor="#000000" stroked="false">
              <v:path arrowok="t"/>
              <v:fill type="solid"/>
            </v:shape>
            <v:shape style="position:absolute;left:2006;top:16244;width:74;height:89" coordorigin="2006,16244" coordsize="74,89" path="m2043,16267l2024,16267,2029,16277,2034,16289,2059,16332,2080,16332,2080,16306,2063,16306,2058,16296,2053,16285,2043,16267xe" filled="true" fillcolor="#000000" stroked="false">
              <v:path arrowok="t"/>
              <v:fill type="solid"/>
            </v:shape>
            <v:shape style="position:absolute;left:2006;top:16244;width:74;height:89" coordorigin="2006,16244" coordsize="74,89" path="m2080,16244l2061,16244,2061,16289,2062,16295,2063,16306,2080,16306,2080,16244xe" filled="true" fillcolor="#000000" stroked="false">
              <v:path arrowok="t"/>
              <v:fill type="solid"/>
            </v:shape>
          </v:group>
          <v:group style="position:absolute;left:1909;top:16242;width:85;height:92" coordorigin="1909,16242" coordsize="85,92">
            <v:shape style="position:absolute;left:1909;top:16242;width:85;height:92" coordorigin="1909,16242" coordsize="85,92" path="m1952,16242l1934,16246,1921,16256,1912,16270,1909,16289,1912,16306,1920,16320,1933,16330,1950,16333,1968,16330,1982,16321,1984,16318,1938,16318,1930,16305,1930,16271,1938,16258,1984,16258,1983,16256,1970,16246,1952,16242xe" filled="true" fillcolor="#000000" stroked="false">
              <v:path arrowok="t"/>
              <v:fill type="solid"/>
            </v:shape>
            <v:shape style="position:absolute;left:1909;top:16242;width:85;height:92" coordorigin="1909,16242" coordsize="85,92" path="m1984,16258l1965,16258,1973,16272,1973,16305,1965,16318,1984,16318,1991,16307,1994,16287,1991,16270,1984,16258xe" filled="true" fillcolor="#000000" stroked="false">
              <v:path arrowok="t"/>
              <v:fill type="solid"/>
            </v:shape>
          </v:group>
          <v:group style="position:absolute;left:1790;top:16244;width:68;height:89" coordorigin="1790,16244" coordsize="68,89">
            <v:shape style="position:absolute;left:1790;top:16244;width:68;height:89" coordorigin="1790,16244" coordsize="68,89" path="m1834,16261l1814,16261,1814,16332,1834,16332,1834,16261xe" filled="true" fillcolor="#000000" stroked="false">
              <v:path arrowok="t"/>
              <v:fill type="solid"/>
            </v:shape>
            <v:shape style="position:absolute;left:1790;top:16244;width:68;height:89" coordorigin="1790,16244" coordsize="68,89" path="m1858,16244l1790,16244,1790,16261,1858,16261,1858,16244xe" filled="true" fillcolor="#000000" stroked="false">
              <v:path arrowok="t"/>
              <v:fill type="solid"/>
            </v:shape>
          </v:group>
          <v:group style="position:absolute;left:1706;top:16244;width:73;height:90" coordorigin="1706,16244" coordsize="73,90">
            <v:shape style="position:absolute;left:1706;top:16244;width:73;height:90" coordorigin="1706,16244" coordsize="73,90" path="m1726,16244l1706,16244,1706,16293,1708,16311,1715,16324,1726,16331,1741,16333,1756,16331,1768,16324,1772,16318,1732,16318,1726,16310,1726,16244xe" filled="true" fillcolor="#000000" stroked="false">
              <v:path arrowok="t"/>
              <v:fill type="solid"/>
            </v:shape>
            <v:shape style="position:absolute;left:1706;top:16244;width:73;height:90" coordorigin="1706,16244" coordsize="73,90" path="m1778,16244l1758,16244,1758,16310,1752,16318,1772,16318,1775,16311,1775,16310,1778,16293,1778,16244xe" filled="true" fillcolor="#000000" stroked="false">
              <v:path arrowok="t"/>
              <v:fill type="solid"/>
            </v:shape>
          </v:group>
          <v:group style="position:absolute;left:1643;top:16244;width:54;height:89" coordorigin="1643,16244" coordsize="54,89">
            <v:shape style="position:absolute;left:1643;top:16244;width:54;height:89" coordorigin="1643,16244" coordsize="54,89" path="m1663,16244l1643,16244,1643,16332,1696,16332,1696,16315,1663,16315,1663,16244xe" filled="true" fillcolor="#000000" stroked="false">
              <v:path arrowok="t"/>
              <v:fill type="solid"/>
            </v:shape>
          </v:group>
          <v:group style="position:absolute;left:1545;top:16242;width:85;height:92" coordorigin="1545,16242" coordsize="85,92">
            <v:shape style="position:absolute;left:1545;top:16242;width:85;height:92" coordorigin="1545,16242" coordsize="85,92" path="m1588,16242l1571,16246,1557,16256,1548,16270,1545,16289,1548,16306,1556,16320,1569,16330,1587,16333,1605,16330,1618,16321,1620,16318,1575,16318,1566,16305,1566,16271,1574,16258,1621,16258,1619,16256,1606,16246,1588,16242xe" filled="true" fillcolor="#000000" stroked="false">
              <v:path arrowok="t"/>
              <v:fill type="solid"/>
            </v:shape>
            <v:shape style="position:absolute;left:1545;top:16242;width:85;height:92" coordorigin="1545,16242" coordsize="85,92" path="m1621,16258l1602,16258,1609,16272,1609,16305,1601,16318,1620,16318,1627,16307,1630,16287,1628,16270,1621,16258xe" filled="true" fillcolor="#000000" stroked="false">
              <v:path arrowok="t"/>
              <v:fill type="solid"/>
            </v:shape>
          </v:group>
          <w10:wrap type="none"/>
        </v:group>
      </w:pict>
    </w:r>
    <w:r>
      <w:rPr/>
      <w:pict>
        <v:group style="position:absolute;margin-left:47.205601pt;margin-top:806.103943pt;width:24.25pt;height:10.55pt;mso-position-horizontal-relative:page;mso-position-vertical-relative:page;z-index:-43768" coordorigin="944,16122" coordsize="485,211">
          <v:group style="position:absolute;left:944;top:16122;width:485;height:211" coordorigin="944,16122" coordsize="485,211">
            <v:shape style="position:absolute;left:944;top:16122;width:485;height:211" coordorigin="944,16122" coordsize="485,211" path="m975,16122l944,16122,1045,16318,1052,16332,1384,16332,1401,16330,1416,16323,1425,16310,1426,16305,1069,16305,1064,16296,978,16129,975,16122xe" filled="true" fillcolor="#000000" stroked="false">
              <v:path arrowok="t"/>
              <v:fill type="solid"/>
            </v:shape>
            <v:shape style="position:absolute;left:944;top:16122;width:485;height:211" coordorigin="944,16122" coordsize="485,211" path="m1425,16122l1230,16122,1224,16133,1141,16296,1136,16305,1167,16305,1170,16298,1181,16278,1184,16271,1365,16271,1368,16268,1368,16248,1365,16244,1211,16244,1203,16234,1207,16225,1242,16158,1247,16149,1426,16149,1429,16146,1429,16125,1425,16122xe" filled="true" fillcolor="#000000" stroked="false">
              <v:path arrowok="t"/>
              <v:fill type="solid"/>
            </v:shape>
            <v:shape style="position:absolute;left:944;top:16122;width:485;height:211" coordorigin="944,16122" coordsize="485,211" path="m1393,16183l1267,16183,1264,16190,1257,16204,1253,16210,1393,16210,1402,16219,1402,16296,1393,16305,1426,16305,1429,16292,1429,16219,1426,16206,1418,16194,1406,16186,1393,16183xe" filled="true" fillcolor="#000000" stroked="false">
              <v:path arrowok="t"/>
              <v:fill type="solid"/>
            </v:shape>
            <v:shape style="position:absolute;left:944;top:16122;width:485;height:211" coordorigin="944,16122" coordsize="485,211" path="m1365,16271l1184,16271,1365,16271xe" filled="true" fillcolor="#000000" stroked="false">
              <v:path arrowok="t"/>
              <v:fill type="solid"/>
            </v:shape>
            <v:shape style="position:absolute;left:1034;top:16122;width:137;height:122" type="#_x0000_t75" stroked="false">
              <v:imagedata r:id="rId1" o:title=""/>
            </v:shape>
          </v:group>
          <w10:wrap type="none"/>
        </v:group>
      </w:pict>
    </w:r>
    <w:r>
      <w:rPr/>
      <w:pict>
        <v:group style="position:absolute;margin-left:78.082001pt;margin-top:806.106995pt;width:.1pt;height:4.45pt;mso-position-horizontal-relative:page;mso-position-vertical-relative:page;z-index:-43744" coordorigin="1562,16122" coordsize="2,89">
          <v:shape style="position:absolute;left:1562;top:16122;width:2;height:89" coordorigin="1562,16122" coordsize="0,89" path="m1562,16122l1562,16210e" filled="false" stroked="true" strokeweight="1.01pt" strokecolor="#000000">
            <v:path arrowok="t"/>
          </v:shape>
          <w10:wrap type="none"/>
        </v:group>
      </w:pict>
    </w:r>
    <w:r>
      <w:rPr/>
      <w:pict>
        <v:group style="position:absolute;margin-left:79.537003pt;margin-top:806.061707pt;width:3.95pt;height:4.5pt;mso-position-horizontal-relative:page;mso-position-vertical-relative:page;z-index:-43720" coordorigin="1591,16121" coordsize="79,90">
          <v:shape style="position:absolute;left:1591;top:16121;width:79;height:90" coordorigin="1591,16121" coordsize="79,90" path="m1653,16121l1642,16121,1622,16124,1605,16133,1595,16148,1591,16167,1591,16180,1595,16192,1603,16199,1612,16207,1623,16211,1652,16211,1663,16208,1670,16206,1670,16195,1640,16195,1629,16193,1620,16188,1614,16178,1612,16166,1614,16154,1621,16145,1630,16139,1642,16138,1664,16138,1667,16125,1662,16123,1653,16121xe" filled="true" fillcolor="#000000" stroked="false">
            <v:path arrowok="t"/>
            <v:fill type="solid"/>
          </v:shape>
          <v:shape style="position:absolute;left:1591;top:16121;width:79;height:90" coordorigin="1591,16121" coordsize="79,90" path="m1670,16160l1636,16160,1636,16175,1650,16175,1650,16194,1649,16195,1645,16195,1670,16195,1670,16160xe" filled="true" fillcolor="#000000" stroked="false">
            <v:path arrowok="t"/>
            <v:fill type="solid"/>
          </v:shape>
          <v:shape style="position:absolute;left:1591;top:16121;width:79;height:90" coordorigin="1591,16121" coordsize="79,90" path="m1664,16138l1652,16138,1658,16139,1663,16141,1664,16138xe" filled="true" fillcolor="#000000" stroked="false">
            <v:path arrowok="t"/>
            <v:fill type="solid"/>
          </v:shape>
          <w10:wrap type="none"/>
        </v:group>
      </w:pict>
    </w:r>
    <w:r>
      <w:rPr/>
      <w:pict>
        <v:group style="position:absolute;margin-left:100.587097pt;margin-top:806.061707pt;width:3.95pt;height:4.5pt;mso-position-horizontal-relative:page;mso-position-vertical-relative:page;z-index:-43696" coordorigin="2012,16121" coordsize="79,90">
          <v:shape style="position:absolute;left:2012;top:16121;width:79;height:90" coordorigin="2012,16121" coordsize="79,90" path="m2074,16121l2063,16121,2043,16124,2026,16133,2016,16148,2012,16167,2012,16180,2016,16192,2024,16199,2033,16207,2044,16211,2073,16211,2084,16208,2091,16206,2091,16195,2061,16195,2050,16193,2041,16188,2035,16178,2033,16166,2035,16154,2042,16145,2051,16139,2063,16138,2085,16138,2088,16125,2083,16123,2074,16121xe" filled="true" fillcolor="#000000" stroked="false">
            <v:path arrowok="t"/>
            <v:fill type="solid"/>
          </v:shape>
          <v:shape style="position:absolute;left:2012;top:16121;width:79;height:90" coordorigin="2012,16121" coordsize="79,90" path="m2091,16160l2057,16160,2057,16175,2071,16175,2071,16194,2070,16195,2066,16195,2091,16195,2091,16160xe" filled="true" fillcolor="#000000" stroked="false">
            <v:path arrowok="t"/>
            <v:fill type="solid"/>
          </v:shape>
          <v:shape style="position:absolute;left:2012;top:16121;width:79;height:90" coordorigin="2012,16121" coordsize="79,90" path="m2085,16138l2073,16138,2079,16139,2084,16141,2085,16138xe" filled="true" fillcolor="#000000" stroked="false">
            <v:path arrowok="t"/>
            <v:fill type="solid"/>
          </v:shape>
          <w10:wrap type="none"/>
        </v:group>
      </w:pict>
    </w:r>
    <w:r>
      <w:rPr/>
      <w:pict>
        <v:group style="position:absolute;margin-left:73.854897pt;margin-top:806.106995pt;width:2.8pt;height:4.45pt;mso-position-horizontal-relative:page;mso-position-vertical-relative:page;z-index:-43672" coordorigin="1477,16122" coordsize="56,89">
          <v:shape style="position:absolute;left:1477;top:16122;width:56;height:89" coordorigin="1477,16122" coordsize="56,89" path="m1497,16122l1477,16122,1477,16210,1533,16210,1533,16194,1497,16194,1497,16122xe" filled="true" fillcolor="#000000" stroked="false">
            <v:path arrowok="t"/>
            <v:fill type="solid"/>
          </v:shape>
          <w10:wrap type="none"/>
        </v:group>
      </w:pict>
    </w:r>
    <w:r>
      <w:rPr/>
      <w:pict>
        <v:group style="position:absolute;margin-left:84.704201pt;margin-top:806.107117pt;width:3.7pt;height:4.45pt;mso-position-horizontal-relative:page;mso-position-vertical-relative:page;z-index:-43648" coordorigin="1694,16122" coordsize="74,89">
          <v:shape style="position:absolute;left:1694;top:16122;width:74;height:89" coordorigin="1694,16122" coordsize="74,89" path="m1714,16122l1694,16122,1694,16210,1714,16210,1714,16173,1768,16173,1768,16156,1714,16156,1714,16122xe" filled="true" fillcolor="#000000" stroked="false">
            <v:path arrowok="t"/>
            <v:fill type="solid"/>
          </v:shape>
          <v:shape style="position:absolute;left:1694;top:16122;width:74;height:89" coordorigin="1694,16122" coordsize="74,89" path="m1768,16173l1748,16173,1748,16210,1768,16210,1768,16173xe" filled="true" fillcolor="#000000" stroked="false">
            <v:path arrowok="t"/>
            <v:fill type="solid"/>
          </v:shape>
          <v:shape style="position:absolute;left:1694;top:16122;width:74;height:89" coordorigin="1694,16122" coordsize="74,89" path="m1768,16122l1748,16122,1748,16156,1768,16156,1768,16122xe" filled="true" fillcolor="#000000" stroked="false">
            <v:path arrowok="t"/>
            <v:fill type="solid"/>
          </v:shape>
          <w10:wrap type="none"/>
        </v:group>
      </w:pict>
    </w:r>
    <w:r>
      <w:rPr/>
      <w:pict>
        <v:group style="position:absolute;margin-left:89.341599pt;margin-top:806.106995pt;width:3.45pt;height:4.45pt;mso-position-horizontal-relative:page;mso-position-vertical-relative:page;z-index:-43624" coordorigin="1787,16122" coordsize="69,89">
          <v:shape style="position:absolute;left:1787;top:16122;width:69;height:89" coordorigin="1787,16122" coordsize="69,89" path="m1831,16139l1811,16139,1811,16210,1831,16210,1831,16139xe" filled="true" fillcolor="#000000" stroked="false">
            <v:path arrowok="t"/>
            <v:fill type="solid"/>
          </v:shape>
          <v:shape style="position:absolute;left:1787;top:16122;width:69;height:89" coordorigin="1787,16122" coordsize="69,89" path="m1856,16122l1787,16122,1787,16139,1856,16139,1856,16122xe" filled="true" fillcolor="#000000" stroked="false">
            <v:path arrowok="t"/>
            <v:fill type="solid"/>
          </v:shape>
          <w10:wrap type="none"/>
        </v:group>
      </w:pict>
    </w:r>
    <w:r>
      <w:rPr/>
      <w:pict>
        <v:group style="position:absolute;margin-left:95.970703pt;margin-top:806.106995pt;width:3.75pt;height:4.45pt;mso-position-horizontal-relative:page;mso-position-vertical-relative:page;z-index:-43600" coordorigin="1919,16122" coordsize="75,89">
          <v:shape style="position:absolute;left:1919;top:16122;width:75;height:89" coordorigin="1919,16122" coordsize="75,89" path="m1943,16122l1919,16122,1919,16210,1938,16210,1938,16161,1938,16155,1937,16145,1956,16145,1943,16122xe" filled="true" fillcolor="#000000" stroked="false">
            <v:path arrowok="t"/>
            <v:fill type="solid"/>
          </v:shape>
          <v:shape style="position:absolute;left:1919;top:16122;width:75;height:89" coordorigin="1919,16122" coordsize="75,89" path="m1956,16145l1938,16145,1942,16155,1948,16167,1972,16210,1994,16210,1994,16185,1976,16185,1972,16175,1967,16164,1956,16145xe" filled="true" fillcolor="#000000" stroked="false">
            <v:path arrowok="t"/>
            <v:fill type="solid"/>
          </v:shape>
          <v:shape style="position:absolute;left:1919;top:16122;width:75;height:89" coordorigin="1919,16122" coordsize="75,89" path="m1994,16122l1975,16122,1975,16164,1975,16173,1977,16185,1994,16185,1994,16122xe" filled="true" fillcolor="#000000" stroked="false">
            <v:path arrowok="t"/>
            <v:fill type="solid"/>
          </v:shape>
          <w10:wrap type="none"/>
        </v:group>
      </w:pict>
    </w:r>
    <w:r>
      <w:rPr/>
      <w:pict>
        <v:shape style="position:absolute;margin-left:15.9832pt;margin-top:807.017822pt;width:17.650pt;height:13pt;mso-position-horizontal-relative:page;mso-position-vertical-relative:page;z-index:-43576"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3.670898pt;margin-top:805.598999pt;width:34.050pt;height:11.55pt;mso-position-horizontal-relative:page;mso-position-vertical-relative:page;z-index:-40768" coordorigin="1473,16112" coordsize="681,231">
          <v:group style="position:absolute;left:1473;top:16243;width:61;height:91" coordorigin="1473,16243" coordsize="61,91">
            <v:shape style="position:absolute;left:1473;top:16243;width:61;height:91" coordorigin="1473,16243" coordsize="61,91" path="m1477,16312l1473,16328,1478,16331,1488,16333,1498,16333,1514,16331,1525,16325,1531,16317,1491,16317,1483,16314,1477,16312xe" filled="true" fillcolor="#000000" stroked="false">
              <v:path arrowok="t"/>
              <v:fill type="solid"/>
            </v:shape>
            <v:shape style="position:absolute;left:1473;top:16243;width:61;height:91" coordorigin="1473,16243" coordsize="61,91" path="m1518,16243l1508,16243,1494,16245,1483,16250,1477,16259,1474,16269,1474,16282,1484,16290,1499,16295,1509,16299,1514,16302,1514,16313,1509,16317,1531,16317,1532,16317,1534,16306,1534,16294,1527,16285,1500,16275,1495,16273,1495,16263,1499,16259,1527,16259,1530,16247,1525,16245,1518,16243xe" filled="true" fillcolor="#000000" stroked="false">
              <v:path arrowok="t"/>
              <v:fill type="solid"/>
            </v:shape>
            <v:shape style="position:absolute;left:1473;top:16243;width:61;height:91" coordorigin="1473,16243" coordsize="61,91" path="m1527,16259l1516,16259,1523,16261,1526,16263,1527,16259xe" filled="true" fillcolor="#000000" stroked="false">
              <v:path arrowok="t"/>
              <v:fill type="solid"/>
            </v:shape>
          </v:group>
          <v:group style="position:absolute;left:1886;top:16122;width:2;height:210" coordorigin="1886,16122" coordsize="2,210">
            <v:shape style="position:absolute;left:1886;top:16122;width:2;height:210" coordorigin="1886,16122" coordsize="0,210" path="m1886,16122l1886,16332e" filled="false" stroked="true" strokeweight="1.016pt" strokecolor="#000000">
              <v:path arrowok="t"/>
            </v:shape>
          </v:group>
          <v:group style="position:absolute;left:2094;top:16243;width:61;height:91" coordorigin="2094,16243" coordsize="61,91">
            <v:shape style="position:absolute;left:2094;top:16243;width:61;height:91" coordorigin="2094,16243" coordsize="61,91" path="m2098,16312l2094,16328,2099,16331,2109,16333,2119,16333,2135,16331,2146,16325,2152,16317,2112,16317,2103,16314,2098,16312xe" filled="true" fillcolor="#000000" stroked="false">
              <v:path arrowok="t"/>
              <v:fill type="solid"/>
            </v:shape>
            <v:shape style="position:absolute;left:2094;top:16243;width:61;height:91" coordorigin="2094,16243" coordsize="61,91" path="m2138,16243l2128,16243,2114,16245,2104,16250,2097,16259,2095,16269,2095,16282,2105,16290,2119,16295,2130,16299,2134,16302,2134,16313,2129,16317,2152,16317,2152,16317,2154,16306,2154,16294,2147,16285,2120,16275,2115,16273,2115,16263,2119,16259,2148,16259,2151,16247,2146,16245,2138,16243xe" filled="true" fillcolor="#000000" stroked="false">
              <v:path arrowok="t"/>
              <v:fill type="solid"/>
            </v:shape>
            <v:shape style="position:absolute;left:2094;top:16243;width:61;height:91" coordorigin="2094,16243" coordsize="61,91" path="m2148,16259l2137,16259,2143,16261,2146,16263,2148,16259xe" filled="true" fillcolor="#000000" stroked="false">
              <v:path arrowok="t"/>
              <v:fill type="solid"/>
            </v:shape>
          </v:group>
          <v:group style="position:absolute;left:2006;top:16244;width:74;height:89" coordorigin="2006,16244" coordsize="74,89">
            <v:shape style="position:absolute;left:2006;top:16244;width:74;height:89" coordorigin="2006,16244" coordsize="74,89" path="m2030,16244l2006,16244,2006,16332,2025,16332,2025,16283,2024,16277,2024,16267,2043,16267,2030,16244xe" filled="true" fillcolor="#000000" stroked="false">
              <v:path arrowok="t"/>
              <v:fill type="solid"/>
            </v:shape>
            <v:shape style="position:absolute;left:2006;top:16244;width:74;height:89" coordorigin="2006,16244" coordsize="74,89" path="m2043,16267l2024,16267,2029,16277,2034,16289,2059,16332,2080,16332,2080,16306,2063,16306,2058,16296,2053,16285,2043,16267xe" filled="true" fillcolor="#000000" stroked="false">
              <v:path arrowok="t"/>
              <v:fill type="solid"/>
            </v:shape>
            <v:shape style="position:absolute;left:2006;top:16244;width:74;height:89" coordorigin="2006,16244" coordsize="74,89" path="m2080,16244l2061,16244,2061,16289,2062,16295,2063,16306,2080,16306,2080,16244xe" filled="true" fillcolor="#000000" stroked="false">
              <v:path arrowok="t"/>
              <v:fill type="solid"/>
            </v:shape>
          </v:group>
          <v:group style="position:absolute;left:1909;top:16242;width:85;height:92" coordorigin="1909,16242" coordsize="85,92">
            <v:shape style="position:absolute;left:1909;top:16242;width:85;height:92" coordorigin="1909,16242" coordsize="85,92" path="m1952,16242l1934,16246,1921,16256,1912,16270,1909,16289,1912,16306,1920,16320,1933,16330,1950,16333,1968,16330,1982,16321,1984,16318,1938,16318,1930,16305,1930,16271,1938,16258,1984,16258,1983,16256,1970,16246,1952,16242xe" filled="true" fillcolor="#000000" stroked="false">
              <v:path arrowok="t"/>
              <v:fill type="solid"/>
            </v:shape>
            <v:shape style="position:absolute;left:1909;top:16242;width:85;height:92" coordorigin="1909,16242" coordsize="85,92" path="m1984,16258l1965,16258,1973,16272,1973,16305,1965,16318,1984,16318,1991,16307,1994,16287,1991,16270,1984,16258xe" filled="true" fillcolor="#000000" stroked="false">
              <v:path arrowok="t"/>
              <v:fill type="solid"/>
            </v:shape>
          </v:group>
          <v:group style="position:absolute;left:1790;top:16244;width:68;height:89" coordorigin="1790,16244" coordsize="68,89">
            <v:shape style="position:absolute;left:1790;top:16244;width:68;height:89" coordorigin="1790,16244" coordsize="68,89" path="m1834,16261l1814,16261,1814,16332,1834,16332,1834,16261xe" filled="true" fillcolor="#000000" stroked="false">
              <v:path arrowok="t"/>
              <v:fill type="solid"/>
            </v:shape>
            <v:shape style="position:absolute;left:1790;top:16244;width:68;height:89" coordorigin="1790,16244" coordsize="68,89" path="m1858,16244l1790,16244,1790,16261,1858,16261,1858,16244xe" filled="true" fillcolor="#000000" stroked="false">
              <v:path arrowok="t"/>
              <v:fill type="solid"/>
            </v:shape>
          </v:group>
          <v:group style="position:absolute;left:1706;top:16244;width:73;height:90" coordorigin="1706,16244" coordsize="73,90">
            <v:shape style="position:absolute;left:1706;top:16244;width:73;height:90" coordorigin="1706,16244" coordsize="73,90" path="m1726,16244l1706,16244,1706,16293,1708,16311,1715,16324,1726,16331,1741,16333,1756,16331,1768,16324,1772,16318,1732,16318,1726,16310,1726,16244xe" filled="true" fillcolor="#000000" stroked="false">
              <v:path arrowok="t"/>
              <v:fill type="solid"/>
            </v:shape>
            <v:shape style="position:absolute;left:1706;top:16244;width:73;height:90" coordorigin="1706,16244" coordsize="73,90" path="m1778,16244l1758,16244,1758,16310,1752,16318,1772,16318,1775,16311,1775,16310,1778,16293,1778,16244xe" filled="true" fillcolor="#000000" stroked="false">
              <v:path arrowok="t"/>
              <v:fill type="solid"/>
            </v:shape>
          </v:group>
          <v:group style="position:absolute;left:1643;top:16244;width:54;height:89" coordorigin="1643,16244" coordsize="54,89">
            <v:shape style="position:absolute;left:1643;top:16244;width:54;height:89" coordorigin="1643,16244" coordsize="54,89" path="m1663,16244l1643,16244,1643,16332,1696,16332,1696,16315,1663,16315,1663,16244xe" filled="true" fillcolor="#000000" stroked="false">
              <v:path arrowok="t"/>
              <v:fill type="solid"/>
            </v:shape>
          </v:group>
          <v:group style="position:absolute;left:1545;top:16242;width:85;height:92" coordorigin="1545,16242" coordsize="85,92">
            <v:shape style="position:absolute;left:1545;top:16242;width:85;height:92" coordorigin="1545,16242" coordsize="85,92" path="m1588,16242l1571,16246,1557,16256,1548,16270,1545,16289,1548,16306,1556,16320,1569,16330,1587,16333,1605,16330,1618,16321,1620,16318,1575,16318,1566,16305,1566,16271,1574,16258,1621,16258,1619,16256,1606,16246,1588,16242xe" filled="true" fillcolor="#000000" stroked="false">
              <v:path arrowok="t"/>
              <v:fill type="solid"/>
            </v:shape>
            <v:shape style="position:absolute;left:1545;top:16242;width:85;height:92" coordorigin="1545,16242" coordsize="85,92" path="m1621,16258l1602,16258,1609,16272,1609,16305,1601,16318,1620,16318,1627,16307,1630,16287,1628,16270,1621,16258xe" filled="true" fillcolor="#000000" stroked="false">
              <v:path arrowok="t"/>
              <v:fill type="solid"/>
            </v:shape>
          </v:group>
          <w10:wrap type="none"/>
        </v:group>
      </w:pict>
    </w:r>
    <w:r>
      <w:rPr/>
      <w:pict>
        <v:group style="position:absolute;margin-left:47.205601pt;margin-top:806.103943pt;width:24.25pt;height:10.55pt;mso-position-horizontal-relative:page;mso-position-vertical-relative:page;z-index:-40744" coordorigin="944,16122" coordsize="485,211">
          <v:group style="position:absolute;left:944;top:16122;width:485;height:211" coordorigin="944,16122" coordsize="485,211">
            <v:shape style="position:absolute;left:944;top:16122;width:485;height:211" coordorigin="944,16122" coordsize="485,211" path="m975,16122l944,16122,1045,16318,1052,16332,1384,16332,1401,16330,1416,16323,1425,16310,1426,16305,1069,16305,1064,16296,978,16129,975,16122xe" filled="true" fillcolor="#000000" stroked="false">
              <v:path arrowok="t"/>
              <v:fill type="solid"/>
            </v:shape>
            <v:shape style="position:absolute;left:944;top:16122;width:485;height:211" coordorigin="944,16122" coordsize="485,211" path="m1425,16122l1230,16122,1224,16133,1141,16296,1136,16305,1167,16305,1170,16298,1181,16278,1184,16271,1365,16271,1368,16268,1368,16248,1365,16244,1211,16244,1203,16234,1207,16225,1242,16158,1247,16149,1426,16149,1429,16146,1429,16125,1425,16122xe" filled="true" fillcolor="#000000" stroked="false">
              <v:path arrowok="t"/>
              <v:fill type="solid"/>
            </v:shape>
            <v:shape style="position:absolute;left:944;top:16122;width:485;height:211" coordorigin="944,16122" coordsize="485,211" path="m1393,16183l1267,16183,1264,16190,1257,16204,1253,16210,1393,16210,1402,16219,1402,16296,1393,16305,1426,16305,1429,16292,1429,16219,1426,16206,1418,16194,1406,16186,1393,16183xe" filled="true" fillcolor="#000000" stroked="false">
              <v:path arrowok="t"/>
              <v:fill type="solid"/>
            </v:shape>
            <v:shape style="position:absolute;left:944;top:16122;width:485;height:211" coordorigin="944,16122" coordsize="485,211" path="m1365,16271l1184,16271,1365,16271xe" filled="true" fillcolor="#000000" stroked="false">
              <v:path arrowok="t"/>
              <v:fill type="solid"/>
            </v:shape>
            <v:shape style="position:absolute;left:1034;top:16122;width:137;height:122" type="#_x0000_t75" stroked="false">
              <v:imagedata r:id="rId1" o:title=""/>
            </v:shape>
          </v:group>
          <w10:wrap type="none"/>
        </v:group>
      </w:pict>
    </w:r>
    <w:r>
      <w:rPr/>
      <w:pict>
        <v:group style="position:absolute;margin-left:78.082001pt;margin-top:806.106995pt;width:.1pt;height:4.45pt;mso-position-horizontal-relative:page;mso-position-vertical-relative:page;z-index:-40720" coordorigin="1562,16122" coordsize="2,89">
          <v:shape style="position:absolute;left:1562;top:16122;width:2;height:89" coordorigin="1562,16122" coordsize="0,89" path="m1562,16122l1562,16210e" filled="false" stroked="true" strokeweight="1.01pt" strokecolor="#000000">
            <v:path arrowok="t"/>
          </v:shape>
          <w10:wrap type="none"/>
        </v:group>
      </w:pict>
    </w:r>
    <w:r>
      <w:rPr/>
      <w:pict>
        <v:group style="position:absolute;margin-left:79.537003pt;margin-top:806.061707pt;width:3.95pt;height:4.5pt;mso-position-horizontal-relative:page;mso-position-vertical-relative:page;z-index:-40696" coordorigin="1591,16121" coordsize="79,90">
          <v:shape style="position:absolute;left:1591;top:16121;width:79;height:90" coordorigin="1591,16121" coordsize="79,90" path="m1653,16121l1642,16121,1622,16124,1605,16133,1595,16148,1591,16167,1591,16180,1595,16192,1603,16199,1612,16207,1623,16211,1652,16211,1663,16208,1670,16206,1670,16195,1640,16195,1629,16193,1620,16188,1614,16178,1612,16166,1614,16154,1621,16145,1630,16139,1642,16138,1664,16138,1667,16125,1662,16123,1653,16121xe" filled="true" fillcolor="#000000" stroked="false">
            <v:path arrowok="t"/>
            <v:fill type="solid"/>
          </v:shape>
          <v:shape style="position:absolute;left:1591;top:16121;width:79;height:90" coordorigin="1591,16121" coordsize="79,90" path="m1670,16160l1636,16160,1636,16175,1650,16175,1650,16194,1649,16195,1645,16195,1670,16195,1670,16160xe" filled="true" fillcolor="#000000" stroked="false">
            <v:path arrowok="t"/>
            <v:fill type="solid"/>
          </v:shape>
          <v:shape style="position:absolute;left:1591;top:16121;width:79;height:90" coordorigin="1591,16121" coordsize="79,90" path="m1664,16138l1652,16138,1658,16139,1663,16141,1664,16138xe" filled="true" fillcolor="#000000" stroked="false">
            <v:path arrowok="t"/>
            <v:fill type="solid"/>
          </v:shape>
          <w10:wrap type="none"/>
        </v:group>
      </w:pict>
    </w:r>
    <w:r>
      <w:rPr/>
      <w:pict>
        <v:group style="position:absolute;margin-left:100.587097pt;margin-top:806.061707pt;width:3.95pt;height:4.5pt;mso-position-horizontal-relative:page;mso-position-vertical-relative:page;z-index:-40672" coordorigin="2012,16121" coordsize="79,90">
          <v:shape style="position:absolute;left:2012;top:16121;width:79;height:90" coordorigin="2012,16121" coordsize="79,90" path="m2074,16121l2063,16121,2043,16124,2026,16133,2016,16148,2012,16167,2012,16180,2016,16192,2024,16199,2033,16207,2044,16211,2073,16211,2084,16208,2091,16206,2091,16195,2061,16195,2050,16193,2041,16188,2035,16178,2033,16166,2035,16154,2042,16145,2051,16139,2063,16138,2085,16138,2088,16125,2083,16123,2074,16121xe" filled="true" fillcolor="#000000" stroked="false">
            <v:path arrowok="t"/>
            <v:fill type="solid"/>
          </v:shape>
          <v:shape style="position:absolute;left:2012;top:16121;width:79;height:90" coordorigin="2012,16121" coordsize="79,90" path="m2091,16160l2057,16160,2057,16175,2071,16175,2071,16194,2070,16195,2066,16195,2091,16195,2091,16160xe" filled="true" fillcolor="#000000" stroked="false">
            <v:path arrowok="t"/>
            <v:fill type="solid"/>
          </v:shape>
          <v:shape style="position:absolute;left:2012;top:16121;width:79;height:90" coordorigin="2012,16121" coordsize="79,90" path="m2085,16138l2073,16138,2079,16139,2084,16141,2085,16138xe" filled="true" fillcolor="#000000" stroked="false">
            <v:path arrowok="t"/>
            <v:fill type="solid"/>
          </v:shape>
          <w10:wrap type="none"/>
        </v:group>
      </w:pict>
    </w:r>
    <w:r>
      <w:rPr/>
      <w:pict>
        <v:group style="position:absolute;margin-left:73.854897pt;margin-top:806.106995pt;width:2.8pt;height:4.45pt;mso-position-horizontal-relative:page;mso-position-vertical-relative:page;z-index:-40648" coordorigin="1477,16122" coordsize="56,89">
          <v:shape style="position:absolute;left:1477;top:16122;width:56;height:89" coordorigin="1477,16122" coordsize="56,89" path="m1497,16122l1477,16122,1477,16210,1533,16210,1533,16194,1497,16194,1497,16122xe" filled="true" fillcolor="#000000" stroked="false">
            <v:path arrowok="t"/>
            <v:fill type="solid"/>
          </v:shape>
          <w10:wrap type="none"/>
        </v:group>
      </w:pict>
    </w:r>
    <w:r>
      <w:rPr/>
      <w:pict>
        <v:group style="position:absolute;margin-left:84.704201pt;margin-top:806.107117pt;width:3.7pt;height:4.45pt;mso-position-horizontal-relative:page;mso-position-vertical-relative:page;z-index:-40624" coordorigin="1694,16122" coordsize="74,89">
          <v:shape style="position:absolute;left:1694;top:16122;width:74;height:89" coordorigin="1694,16122" coordsize="74,89" path="m1714,16122l1694,16122,1694,16210,1714,16210,1714,16173,1768,16173,1768,16156,1714,16156,1714,16122xe" filled="true" fillcolor="#000000" stroked="false">
            <v:path arrowok="t"/>
            <v:fill type="solid"/>
          </v:shape>
          <v:shape style="position:absolute;left:1694;top:16122;width:74;height:89" coordorigin="1694,16122" coordsize="74,89" path="m1768,16173l1748,16173,1748,16210,1768,16210,1768,16173xe" filled="true" fillcolor="#000000" stroked="false">
            <v:path arrowok="t"/>
            <v:fill type="solid"/>
          </v:shape>
          <v:shape style="position:absolute;left:1694;top:16122;width:74;height:89" coordorigin="1694,16122" coordsize="74,89" path="m1768,16122l1748,16122,1748,16156,1768,16156,1768,16122xe" filled="true" fillcolor="#000000" stroked="false">
            <v:path arrowok="t"/>
            <v:fill type="solid"/>
          </v:shape>
          <w10:wrap type="none"/>
        </v:group>
      </w:pict>
    </w:r>
    <w:r>
      <w:rPr/>
      <w:pict>
        <v:group style="position:absolute;margin-left:89.341599pt;margin-top:806.106995pt;width:3.45pt;height:4.45pt;mso-position-horizontal-relative:page;mso-position-vertical-relative:page;z-index:-40600" coordorigin="1787,16122" coordsize="69,89">
          <v:shape style="position:absolute;left:1787;top:16122;width:69;height:89" coordorigin="1787,16122" coordsize="69,89" path="m1831,16139l1811,16139,1811,16210,1831,16210,1831,16139xe" filled="true" fillcolor="#000000" stroked="false">
            <v:path arrowok="t"/>
            <v:fill type="solid"/>
          </v:shape>
          <v:shape style="position:absolute;left:1787;top:16122;width:69;height:89" coordorigin="1787,16122" coordsize="69,89" path="m1856,16122l1787,16122,1787,16139,1856,16139,1856,16122xe" filled="true" fillcolor="#000000" stroked="false">
            <v:path arrowok="t"/>
            <v:fill type="solid"/>
          </v:shape>
          <w10:wrap type="none"/>
        </v:group>
      </w:pict>
    </w:r>
    <w:r>
      <w:rPr/>
      <w:pict>
        <v:group style="position:absolute;margin-left:95.970703pt;margin-top:806.106995pt;width:3.75pt;height:4.45pt;mso-position-horizontal-relative:page;mso-position-vertical-relative:page;z-index:-40576" coordorigin="1919,16122" coordsize="75,89">
          <v:shape style="position:absolute;left:1919;top:16122;width:75;height:89" coordorigin="1919,16122" coordsize="75,89" path="m1943,16122l1919,16122,1919,16210,1938,16210,1938,16161,1938,16155,1937,16145,1956,16145,1943,16122xe" filled="true" fillcolor="#000000" stroked="false">
            <v:path arrowok="t"/>
            <v:fill type="solid"/>
          </v:shape>
          <v:shape style="position:absolute;left:1919;top:16122;width:75;height:89" coordorigin="1919,16122" coordsize="75,89" path="m1956,16145l1938,16145,1942,16155,1948,16167,1972,16210,1994,16210,1994,16185,1976,16185,1972,16175,1967,16164,1956,16145xe" filled="true" fillcolor="#000000" stroked="false">
            <v:path arrowok="t"/>
            <v:fill type="solid"/>
          </v:shape>
          <v:shape style="position:absolute;left:1919;top:16122;width:75;height:89" coordorigin="1919,16122" coordsize="75,89" path="m1994,16122l1975,16122,1975,16164,1975,16173,1977,16185,1994,16185,1994,16122xe" filled="true" fillcolor="#000000" stroked="false">
            <v:path arrowok="t"/>
            <v:fill type="solid"/>
          </v:shape>
          <w10:wrap type="none"/>
        </v:group>
      </w:pict>
    </w:r>
    <w:r>
      <w:rPr/>
      <w:pict>
        <v:shape style="position:absolute;margin-left:15.9832pt;margin-top:807.017822pt;width:17.650pt;height:13pt;mso-position-horizontal-relative:page;mso-position-vertical-relative:page;z-index:-40552"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14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11.481903pt;margin-top:805.598999pt;width:34.050pt;height:11.55pt;mso-position-horizontal-relative:page;mso-position-vertical-relative:page;z-index:-43552" coordorigin="10230,16112" coordsize="681,231">
          <v:group style="position:absolute;left:10230;top:16243;width:61;height:91" coordorigin="10230,16243" coordsize="61,91">
            <v:shape style="position:absolute;left:10230;top:16243;width:61;height:91" coordorigin="10230,16243" coordsize="61,91" path="m10234,16312l10230,16328,10235,16331,10245,16333,10255,16333,10270,16331,10282,16325,10288,16317,10247,16317,10239,16314,10234,16312xe" filled="true" fillcolor="#000000" stroked="false">
              <v:path arrowok="t"/>
              <v:fill type="solid"/>
            </v:shape>
            <v:shape style="position:absolute;left:10230;top:16243;width:61;height:91" coordorigin="10230,16243" coordsize="61,91" path="m10274,16243l10264,16243,10250,16245,10240,16250,10233,16259,10231,16269,10231,16282,10240,16290,10255,16295,10266,16299,10270,16302,10270,16313,10265,16317,10288,16317,10288,16317,10290,16306,10290,16294,10283,16285,10256,16275,10251,16273,10251,16263,10255,16259,10283,16259,10287,16247,10281,16245,10274,16243xe" filled="true" fillcolor="#000000" stroked="false">
              <v:path arrowok="t"/>
              <v:fill type="solid"/>
            </v:shape>
            <v:shape style="position:absolute;left:10230;top:16243;width:61;height:91" coordorigin="10230,16243" coordsize="61,91" path="m10283,16259l10272,16259,10279,16261,10282,16263,10283,16259xe" filled="true" fillcolor="#000000" stroked="false">
              <v:path arrowok="t"/>
              <v:fill type="solid"/>
            </v:shape>
          </v:group>
          <v:group style="position:absolute;left:10642;top:16122;width:2;height:210" coordorigin="10642,16122" coordsize="2,210">
            <v:shape style="position:absolute;left:10642;top:16122;width:2;height:210" coordorigin="10642,16122" coordsize="0,210" path="m10642,16122l10642,16332e" filled="false" stroked="true" strokeweight="1.016pt" strokecolor="#000000">
              <v:path arrowok="t"/>
            </v:shape>
          </v:group>
          <v:group style="position:absolute;left:10850;top:16243;width:61;height:91" coordorigin="10850,16243" coordsize="61,91">
            <v:shape style="position:absolute;left:10850;top:16243;width:61;height:91" coordorigin="10850,16243" coordsize="61,91" path="m10854,16312l10850,16328,10855,16331,10865,16333,10875,16333,10891,16331,10902,16325,10908,16317,10868,16317,10859,16314,10854,16312xe" filled="true" fillcolor="#000000" stroked="false">
              <v:path arrowok="t"/>
              <v:fill type="solid"/>
            </v:shape>
            <v:shape style="position:absolute;left:10850;top:16243;width:61;height:91" coordorigin="10850,16243" coordsize="61,91" path="m10895,16243l10885,16243,10871,16245,10860,16250,10853,16259,10851,16269,10851,16282,10861,16290,10876,16295,10886,16299,10890,16302,10890,16313,10885,16317,10908,16317,10908,16317,10911,16306,10911,16294,10903,16285,10876,16275,10871,16273,10871,16263,10876,16259,10904,16259,10907,16247,10902,16245,10895,16243xe" filled="true" fillcolor="#000000" stroked="false">
              <v:path arrowok="t"/>
              <v:fill type="solid"/>
            </v:shape>
            <v:shape style="position:absolute;left:10850;top:16243;width:61;height:91" coordorigin="10850,16243" coordsize="61,91" path="m10904,16259l10893,16259,10899,16261,10903,16263,10904,16259xe" filled="true" fillcolor="#000000" stroked="false">
              <v:path arrowok="t"/>
              <v:fill type="solid"/>
            </v:shape>
          </v:group>
          <v:group style="position:absolute;left:10763;top:16244;width:74;height:89" coordorigin="10763,16244" coordsize="74,89">
            <v:shape style="position:absolute;left:10763;top:16244;width:74;height:89" coordorigin="10763,16244" coordsize="74,89" path="m10786,16244l10763,16244,10763,16332,10781,16332,10781,16283,10781,16277,10780,16267,10799,16267,10786,16244xe" filled="true" fillcolor="#000000" stroked="false">
              <v:path arrowok="t"/>
              <v:fill type="solid"/>
            </v:shape>
            <v:shape style="position:absolute;left:10763;top:16244;width:74;height:89" coordorigin="10763,16244" coordsize="74,89" path="m10799,16267l10781,16267,10785,16277,10791,16289,10815,16332,10836,16332,10836,16306,10819,16306,10815,16296,10810,16285,10799,16267xe" filled="true" fillcolor="#000000" stroked="false">
              <v:path arrowok="t"/>
              <v:fill type="solid"/>
            </v:shape>
            <v:shape style="position:absolute;left:10763;top:16244;width:74;height:89" coordorigin="10763,16244" coordsize="74,89" path="m10836,16244l10817,16244,10818,16289,10818,16295,10819,16306,10836,16306,10836,16244xe" filled="true" fillcolor="#000000" stroked="false">
              <v:path arrowok="t"/>
              <v:fill type="solid"/>
            </v:shape>
          </v:group>
          <v:group style="position:absolute;left:10665;top:16242;width:85;height:92" coordorigin="10665,16242" coordsize="85,92">
            <v:shape style="position:absolute;left:10665;top:16242;width:85;height:92" coordorigin="10665,16242" coordsize="85,92" path="m10708,16242l10690,16246,10677,16256,10668,16270,10665,16289,10668,16306,10676,16320,10689,16330,10707,16333,10724,16330,10738,16321,10740,16318,10694,16318,10686,16305,10686,16271,10694,16258,10741,16258,10739,16256,10726,16246,10708,16242xe" filled="true" fillcolor="#000000" stroked="false">
              <v:path arrowok="t"/>
              <v:fill type="solid"/>
            </v:shape>
            <v:shape style="position:absolute;left:10665;top:16242;width:85;height:92" coordorigin="10665,16242" coordsize="85,92" path="m10741,16258l10721,16258,10729,16272,10729,16305,10721,16318,10740,16318,10747,16307,10750,16287,10747,16270,10741,16258xe" filled="true" fillcolor="#000000" stroked="false">
              <v:path arrowok="t"/>
              <v:fill type="solid"/>
            </v:shape>
          </v:group>
          <v:group style="position:absolute;left:10547;top:16244;width:68;height:89" coordorigin="10547,16244" coordsize="68,89">
            <v:shape style="position:absolute;left:10547;top:16244;width:68;height:89" coordorigin="10547,16244" coordsize="68,89" path="m10590,16261l10571,16261,10571,16332,10590,16332,10590,16261xe" filled="true" fillcolor="#000000" stroked="false">
              <v:path arrowok="t"/>
              <v:fill type="solid"/>
            </v:shape>
            <v:shape style="position:absolute;left:10547;top:16244;width:68;height:89" coordorigin="10547,16244" coordsize="68,89" path="m10615,16244l10547,16244,10547,16261,10615,16261,10615,16244xe" filled="true" fillcolor="#000000" stroked="false">
              <v:path arrowok="t"/>
              <v:fill type="solid"/>
            </v:shape>
          </v:group>
          <v:group style="position:absolute;left:10462;top:16244;width:73;height:90" coordorigin="10462,16244" coordsize="73,90">
            <v:shape style="position:absolute;left:10462;top:16244;width:73;height:90" coordorigin="10462,16244" coordsize="73,90" path="m10482,16244l10462,16244,10462,16293,10464,16311,10471,16324,10482,16331,10497,16333,10513,16331,10524,16324,10528,16318,10488,16318,10482,16310,10482,16244xe" filled="true" fillcolor="#000000" stroked="false">
              <v:path arrowok="t"/>
              <v:fill type="solid"/>
            </v:shape>
            <v:shape style="position:absolute;left:10462;top:16244;width:73;height:90" coordorigin="10462,16244" coordsize="73,90" path="m10534,16244l10514,16244,10514,16310,10508,16318,10528,16318,10531,16311,10532,16310,10534,16293,10534,16244xe" filled="true" fillcolor="#000000" stroked="false">
              <v:path arrowok="t"/>
              <v:fill type="solid"/>
            </v:shape>
          </v:group>
          <v:group style="position:absolute;left:10399;top:16244;width:54;height:89" coordorigin="10399,16244" coordsize="54,89">
            <v:shape style="position:absolute;left:10399;top:16244;width:54;height:89" coordorigin="10399,16244" coordsize="54,89" path="m10419,16244l10399,16244,10399,16332,10452,16332,10452,16315,10419,16315,10419,16244xe" filled="true" fillcolor="#000000" stroked="false">
              <v:path arrowok="t"/>
              <v:fill type="solid"/>
            </v:shape>
          </v:group>
          <v:group style="position:absolute;left:10302;top:16242;width:85;height:92" coordorigin="10302,16242" coordsize="85,92">
            <v:shape style="position:absolute;left:10302;top:16242;width:85;height:92" coordorigin="10302,16242" coordsize="85,92" path="m10345,16242l10327,16246,10313,16256,10305,16270,10302,16289,10304,16306,10313,16320,10326,16330,10343,16333,10361,16330,10375,16321,10377,16318,10331,16318,10323,16305,10323,16271,10331,16258,10377,16258,10376,16256,10363,16246,10345,16242xe" filled="true" fillcolor="#000000" stroked="false">
              <v:path arrowok="t"/>
              <v:fill type="solid"/>
            </v:shape>
            <v:shape style="position:absolute;left:10302;top:16242;width:85;height:92" coordorigin="10302,16242" coordsize="85,92" path="m10377,16258l10358,16258,10365,16272,10365,16305,10358,16318,10377,16318,10383,16307,10387,16287,10384,16270,10377,16258xe" filled="true" fillcolor="#000000" stroked="false">
              <v:path arrowok="t"/>
              <v:fill type="solid"/>
            </v:shape>
          </v:group>
          <w10:wrap type="none"/>
        </v:group>
      </w:pict>
    </w:r>
    <w:r>
      <w:rPr/>
      <w:pict>
        <v:group style="position:absolute;margin-left:485.016602pt;margin-top:806.103943pt;width:24.25pt;height:10.55pt;mso-position-horizontal-relative:page;mso-position-vertical-relative:page;z-index:-43528" coordorigin="9700,16122" coordsize="485,211">
          <v:group style="position:absolute;left:9700;top:16122;width:485;height:211" coordorigin="9700,16122" coordsize="485,211">
            <v:shape style="position:absolute;left:9700;top:16122;width:485;height:211" coordorigin="9700,16122" coordsize="485,211" path="m9731,16122l9700,16122,9801,16318,9808,16332,10140,16332,10157,16330,10172,16323,10182,16310,10183,16305,9825,16305,9820,16296,9734,16129,9731,16122xe" filled="true" fillcolor="#000000" stroked="false">
              <v:path arrowok="t"/>
              <v:fill type="solid"/>
            </v:shape>
            <v:shape style="position:absolute;left:9700;top:16122;width:485;height:211" coordorigin="9700,16122" coordsize="485,211" path="m10182,16122l9986,16122,9980,16133,9897,16296,9892,16305,9923,16305,9926,16298,9937,16278,9940,16271,10121,16271,10124,16268,10124,16248,10121,16244,9967,16244,9959,16234,9964,16225,9998,16158,10003,16149,10182,16149,10185,16146,10185,16125,10182,16122xe" filled="true" fillcolor="#000000" stroked="false">
              <v:path arrowok="t"/>
              <v:fill type="solid"/>
            </v:shape>
            <v:shape style="position:absolute;left:9700;top:16122;width:485;height:211" coordorigin="9700,16122" coordsize="485,211" path="m10149,16183l10023,16183,10020,16190,10013,16204,10009,16210,10149,16210,10158,16219,10158,16296,10149,16305,10183,16305,10185,16292,10185,16219,10182,16206,10174,16194,10162,16186,10149,16183xe" filled="true" fillcolor="#000000" stroked="false">
              <v:path arrowok="t"/>
              <v:fill type="solid"/>
            </v:shape>
            <v:shape style="position:absolute;left:9700;top:16122;width:485;height:211" coordorigin="9700,16122" coordsize="485,211" path="m10121,16271l9940,16271,10121,16271xe" filled="true" fillcolor="#000000" stroked="false">
              <v:path arrowok="t"/>
              <v:fill type="solid"/>
            </v:shape>
            <v:shape style="position:absolute;left:9790;top:16122;width:137;height:122" type="#_x0000_t75" stroked="false">
              <v:imagedata r:id="rId1" o:title=""/>
            </v:shape>
          </v:group>
          <w10:wrap type="none"/>
        </v:group>
      </w:pict>
    </w:r>
    <w:r>
      <w:rPr/>
      <w:pict>
        <v:group style="position:absolute;margin-left:515.893005pt;margin-top:806.106995pt;width:.1pt;height:4.45pt;mso-position-horizontal-relative:page;mso-position-vertical-relative:page;z-index:-43504" coordorigin="10318,16122" coordsize="2,89">
          <v:shape style="position:absolute;left:10318;top:16122;width:2;height:89" coordorigin="10318,16122" coordsize="0,89" path="m10318,16122l10318,16210e" filled="false" stroked="true" strokeweight="1.01pt" strokecolor="#000000">
            <v:path arrowok="t"/>
          </v:shape>
          <w10:wrap type="none"/>
        </v:group>
      </w:pict>
    </w:r>
    <w:r>
      <w:rPr/>
      <w:pict>
        <v:group style="position:absolute;margin-left:517.348022pt;margin-top:806.061707pt;width:3.95pt;height:4.5pt;mso-position-horizontal-relative:page;mso-position-vertical-relative:page;z-index:-43480" coordorigin="10347,16121" coordsize="79,90">
          <v:shape style="position:absolute;left:10347;top:16121;width:79;height:90" coordorigin="10347,16121" coordsize="79,90" path="m10410,16121l10398,16121,10378,16124,10362,16133,10351,16148,10347,16167,10347,16180,10351,16192,10360,16199,10368,16207,10380,16211,10408,16211,10420,16208,10426,16206,10426,16195,10397,16195,10385,16193,10376,16188,10370,16178,10368,16166,10370,16154,10377,16145,10386,16139,10398,16138,10420,16138,10423,16125,10419,16123,10410,16121xe" filled="true" fillcolor="#000000" stroked="false">
            <v:path arrowok="t"/>
            <v:fill type="solid"/>
          </v:shape>
          <v:shape style="position:absolute;left:10347;top:16121;width:79;height:90" coordorigin="10347,16121" coordsize="79,90" path="m10426,16160l10393,16160,10393,16175,10406,16175,10406,16194,10405,16195,10401,16195,10426,16195,10426,16160xe" filled="true" fillcolor="#000000" stroked="false">
            <v:path arrowok="t"/>
            <v:fill type="solid"/>
          </v:shape>
          <v:shape style="position:absolute;left:10347;top:16121;width:79;height:90" coordorigin="10347,16121" coordsize="79,90" path="m10420,16138l10408,16138,10414,16139,10419,16141,10420,16138xe" filled="true" fillcolor="#000000" stroked="false">
            <v:path arrowok="t"/>
            <v:fill type="solid"/>
          </v:shape>
          <w10:wrap type="none"/>
        </v:group>
      </w:pict>
    </w:r>
    <w:r>
      <w:rPr/>
      <w:pict>
        <v:group style="position:absolute;margin-left:538.398193pt;margin-top:806.061707pt;width:3.95pt;height:4.5pt;mso-position-horizontal-relative:page;mso-position-vertical-relative:page;z-index:-43456" coordorigin="10768,16121" coordsize="79,90">
          <v:shape style="position:absolute;left:10768;top:16121;width:79;height:90" coordorigin="10768,16121" coordsize="79,90" path="m10831,16121l10819,16121,10799,16124,10783,16133,10772,16148,10768,16167,10768,16180,10772,16192,10781,16199,10789,16207,10801,16211,10829,16211,10841,16208,10847,16206,10847,16195,10818,16195,10806,16193,10797,16188,10791,16178,10789,16166,10792,16154,10798,16145,10807,16139,10819,16138,10841,16138,10844,16125,10840,16123,10831,16121xe" filled="true" fillcolor="#000000" stroked="false">
            <v:path arrowok="t"/>
            <v:fill type="solid"/>
          </v:shape>
          <v:shape style="position:absolute;left:10768;top:16121;width:79;height:90" coordorigin="10768,16121" coordsize="79,90" path="m10847,16160l10814,16160,10814,16175,10827,16175,10827,16194,10826,16195,10822,16195,10847,16195,10847,16160xe" filled="true" fillcolor="#000000" stroked="false">
            <v:path arrowok="t"/>
            <v:fill type="solid"/>
          </v:shape>
          <v:shape style="position:absolute;left:10768;top:16121;width:79;height:90" coordorigin="10768,16121" coordsize="79,90" path="m10841,16138l10829,16138,10835,16139,10840,16141,10841,16138xe" filled="true" fillcolor="#000000" stroked="false">
            <v:path arrowok="t"/>
            <v:fill type="solid"/>
          </v:shape>
          <w10:wrap type="none"/>
        </v:group>
      </w:pict>
    </w:r>
    <w:r>
      <w:rPr/>
      <w:pict>
        <v:group style="position:absolute;margin-left:511.665894pt;margin-top:806.106995pt;width:2.8pt;height:4.45pt;mso-position-horizontal-relative:page;mso-position-vertical-relative:page;z-index:-43432" coordorigin="10233,16122" coordsize="56,89">
          <v:shape style="position:absolute;left:10233;top:16122;width:56;height:89" coordorigin="10233,16122" coordsize="56,89" path="m10254,16122l10233,16122,10233,16210,10289,16210,10289,16194,10254,16194,10254,16122xe" filled="true" fillcolor="#000000" stroked="false">
            <v:path arrowok="t"/>
            <v:fill type="solid"/>
          </v:shape>
          <w10:wrap type="none"/>
        </v:group>
      </w:pict>
    </w:r>
    <w:r>
      <w:rPr/>
      <w:pict>
        <v:group style="position:absolute;margin-left:522.51532pt;margin-top:806.107117pt;width:3.7pt;height:4.45pt;mso-position-horizontal-relative:page;mso-position-vertical-relative:page;z-index:-43408" coordorigin="10450,16122" coordsize="74,89">
          <v:shape style="position:absolute;left:10450;top:16122;width:74;height:89" coordorigin="10450,16122" coordsize="74,89" path="m10471,16122l10450,16122,10450,16210,10471,16210,10471,16173,10524,16173,10524,16156,10471,16156,10471,16122xe" filled="true" fillcolor="#000000" stroked="false">
            <v:path arrowok="t"/>
            <v:fill type="solid"/>
          </v:shape>
          <v:shape style="position:absolute;left:10450;top:16122;width:74;height:89" coordorigin="10450,16122" coordsize="74,89" path="m10524,16173l10504,16173,10504,16210,10524,16210,10524,16173xe" filled="true" fillcolor="#000000" stroked="false">
            <v:path arrowok="t"/>
            <v:fill type="solid"/>
          </v:shape>
          <v:shape style="position:absolute;left:10450;top:16122;width:74;height:89" coordorigin="10450,16122" coordsize="74,89" path="m10524,16122l10504,16122,10504,16156,10524,16156,10524,16122xe" filled="true" fillcolor="#000000" stroked="false">
            <v:path arrowok="t"/>
            <v:fill type="solid"/>
          </v:shape>
          <w10:wrap type="none"/>
        </v:group>
      </w:pict>
    </w:r>
    <w:r>
      <w:rPr/>
      <w:pict>
        <v:group style="position:absolute;margin-left:527.152588pt;margin-top:806.106995pt;width:3.45pt;height:4.45pt;mso-position-horizontal-relative:page;mso-position-vertical-relative:page;z-index:-43384" coordorigin="10543,16122" coordsize="69,89">
          <v:shape style="position:absolute;left:10543;top:16122;width:69;height:89" coordorigin="10543,16122" coordsize="69,89" path="m10587,16139l10567,16139,10567,16210,10587,16210,10587,16139xe" filled="true" fillcolor="#000000" stroked="false">
            <v:path arrowok="t"/>
            <v:fill type="solid"/>
          </v:shape>
          <v:shape style="position:absolute;left:10543;top:16122;width:69;height:89" coordorigin="10543,16122" coordsize="69,89" path="m10612,16122l10543,16122,10543,16139,10612,16139,10612,16122xe" filled="true" fillcolor="#000000" stroked="false">
            <v:path arrowok="t"/>
            <v:fill type="solid"/>
          </v:shape>
          <w10:wrap type="none"/>
        </v:group>
      </w:pict>
    </w:r>
    <w:r>
      <w:rPr/>
      <w:pict>
        <v:group style="position:absolute;margin-left:533.781677pt;margin-top:806.106995pt;width:3.75pt;height:4.45pt;mso-position-horizontal-relative:page;mso-position-vertical-relative:page;z-index:-43360" coordorigin="10676,16122" coordsize="75,89">
          <v:shape style="position:absolute;left:10676;top:16122;width:75;height:89" coordorigin="10676,16122" coordsize="75,89" path="m10699,16122l10676,16122,10676,16210,10694,16210,10694,16161,10694,16155,10693,16145,10713,16145,10699,16122xe" filled="true" fillcolor="#000000" stroked="false">
            <v:path arrowok="t"/>
            <v:fill type="solid"/>
          </v:shape>
          <v:shape style="position:absolute;left:10676;top:16122;width:75;height:89" coordorigin="10676,16122" coordsize="75,89" path="m10713,16145l10694,16145,10698,16155,10704,16167,10709,16176,10729,16210,10750,16210,10750,16185,10733,16185,10728,16175,10723,16164,10713,16145xe" filled="true" fillcolor="#000000" stroked="false">
            <v:path arrowok="t"/>
            <v:fill type="solid"/>
          </v:shape>
          <v:shape style="position:absolute;left:10676;top:16122;width:75;height:89" coordorigin="10676,16122" coordsize="75,89" path="m10750,16122l10731,16122,10731,16164,10732,16173,10733,16185,10750,16185,10750,16122xe" filled="true" fillcolor="#000000" stroked="false">
            <v:path arrowok="t"/>
            <v:fill type="solid"/>
          </v:shape>
          <w10:wrap type="none"/>
        </v:group>
      </w:pict>
    </w:r>
    <w:r>
      <w:rPr/>
      <w:pict>
        <v:shape style="position:absolute;margin-left:561.652527pt;margin-top:807.017822pt;width:17.650pt;height:13pt;mso-position-horizontal-relative:page;mso-position-vertical-relative:page;z-index:-43336"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3.670898pt;margin-top:805.598999pt;width:34.050pt;height:11.55pt;mso-position-horizontal-relative:page;mso-position-vertical-relative:page;z-index:-43216" coordorigin="1473,16112" coordsize="681,231">
          <v:group style="position:absolute;left:1473;top:16243;width:61;height:91" coordorigin="1473,16243" coordsize="61,91">
            <v:shape style="position:absolute;left:1473;top:16243;width:61;height:91" coordorigin="1473,16243" coordsize="61,91" path="m1477,16312l1473,16328,1478,16331,1488,16333,1498,16333,1514,16331,1525,16325,1531,16317,1491,16317,1483,16314,1477,16312xe" filled="true" fillcolor="#000000" stroked="false">
              <v:path arrowok="t"/>
              <v:fill type="solid"/>
            </v:shape>
            <v:shape style="position:absolute;left:1473;top:16243;width:61;height:91" coordorigin="1473,16243" coordsize="61,91" path="m1518,16243l1508,16243,1494,16245,1483,16250,1477,16259,1474,16269,1474,16282,1484,16290,1499,16295,1509,16299,1514,16302,1514,16313,1509,16317,1531,16317,1532,16317,1534,16306,1534,16294,1527,16285,1500,16275,1495,16273,1495,16263,1499,16259,1527,16259,1530,16247,1525,16245,1518,16243xe" filled="true" fillcolor="#000000" stroked="false">
              <v:path arrowok="t"/>
              <v:fill type="solid"/>
            </v:shape>
            <v:shape style="position:absolute;left:1473;top:16243;width:61;height:91" coordorigin="1473,16243" coordsize="61,91" path="m1527,16259l1516,16259,1523,16261,1526,16263,1527,16259xe" filled="true" fillcolor="#000000" stroked="false">
              <v:path arrowok="t"/>
              <v:fill type="solid"/>
            </v:shape>
          </v:group>
          <v:group style="position:absolute;left:1886;top:16122;width:2;height:210" coordorigin="1886,16122" coordsize="2,210">
            <v:shape style="position:absolute;left:1886;top:16122;width:2;height:210" coordorigin="1886,16122" coordsize="0,210" path="m1886,16122l1886,16332e" filled="false" stroked="true" strokeweight="1.016pt" strokecolor="#000000">
              <v:path arrowok="t"/>
            </v:shape>
          </v:group>
          <v:group style="position:absolute;left:2094;top:16243;width:61;height:91" coordorigin="2094,16243" coordsize="61,91">
            <v:shape style="position:absolute;left:2094;top:16243;width:61;height:91" coordorigin="2094,16243" coordsize="61,91" path="m2098,16312l2094,16328,2099,16331,2109,16333,2119,16333,2135,16331,2146,16325,2152,16317,2112,16317,2103,16314,2098,16312xe" filled="true" fillcolor="#000000" stroked="false">
              <v:path arrowok="t"/>
              <v:fill type="solid"/>
            </v:shape>
            <v:shape style="position:absolute;left:2094;top:16243;width:61;height:91" coordorigin="2094,16243" coordsize="61,91" path="m2138,16243l2128,16243,2114,16245,2104,16250,2097,16259,2095,16269,2095,16282,2105,16290,2119,16295,2130,16299,2134,16302,2134,16313,2129,16317,2152,16317,2152,16317,2154,16306,2154,16294,2147,16285,2120,16275,2115,16273,2115,16263,2119,16259,2148,16259,2151,16247,2146,16245,2138,16243xe" filled="true" fillcolor="#000000" stroked="false">
              <v:path arrowok="t"/>
              <v:fill type="solid"/>
            </v:shape>
            <v:shape style="position:absolute;left:2094;top:16243;width:61;height:91" coordorigin="2094,16243" coordsize="61,91" path="m2148,16259l2137,16259,2143,16261,2146,16263,2148,16259xe" filled="true" fillcolor="#000000" stroked="false">
              <v:path arrowok="t"/>
              <v:fill type="solid"/>
            </v:shape>
          </v:group>
          <v:group style="position:absolute;left:2006;top:16244;width:74;height:89" coordorigin="2006,16244" coordsize="74,89">
            <v:shape style="position:absolute;left:2006;top:16244;width:74;height:89" coordorigin="2006,16244" coordsize="74,89" path="m2030,16244l2006,16244,2006,16332,2025,16332,2025,16283,2024,16277,2024,16267,2043,16267,2030,16244xe" filled="true" fillcolor="#000000" stroked="false">
              <v:path arrowok="t"/>
              <v:fill type="solid"/>
            </v:shape>
            <v:shape style="position:absolute;left:2006;top:16244;width:74;height:89" coordorigin="2006,16244" coordsize="74,89" path="m2043,16267l2024,16267,2029,16277,2034,16289,2059,16332,2080,16332,2080,16306,2063,16306,2058,16296,2053,16285,2043,16267xe" filled="true" fillcolor="#000000" stroked="false">
              <v:path arrowok="t"/>
              <v:fill type="solid"/>
            </v:shape>
            <v:shape style="position:absolute;left:2006;top:16244;width:74;height:89" coordorigin="2006,16244" coordsize="74,89" path="m2080,16244l2061,16244,2061,16289,2062,16295,2063,16306,2080,16306,2080,16244xe" filled="true" fillcolor="#000000" stroked="false">
              <v:path arrowok="t"/>
              <v:fill type="solid"/>
            </v:shape>
          </v:group>
          <v:group style="position:absolute;left:1909;top:16242;width:85;height:92" coordorigin="1909,16242" coordsize="85,92">
            <v:shape style="position:absolute;left:1909;top:16242;width:85;height:92" coordorigin="1909,16242" coordsize="85,92" path="m1952,16242l1934,16246,1921,16256,1912,16270,1909,16289,1912,16306,1920,16320,1933,16330,1950,16333,1968,16330,1982,16321,1984,16318,1938,16318,1930,16305,1930,16271,1938,16258,1984,16258,1983,16256,1970,16246,1952,16242xe" filled="true" fillcolor="#000000" stroked="false">
              <v:path arrowok="t"/>
              <v:fill type="solid"/>
            </v:shape>
            <v:shape style="position:absolute;left:1909;top:16242;width:85;height:92" coordorigin="1909,16242" coordsize="85,92" path="m1984,16258l1965,16258,1973,16272,1973,16305,1965,16318,1984,16318,1991,16307,1994,16287,1991,16270,1984,16258xe" filled="true" fillcolor="#000000" stroked="false">
              <v:path arrowok="t"/>
              <v:fill type="solid"/>
            </v:shape>
          </v:group>
          <v:group style="position:absolute;left:1790;top:16244;width:68;height:89" coordorigin="1790,16244" coordsize="68,89">
            <v:shape style="position:absolute;left:1790;top:16244;width:68;height:89" coordorigin="1790,16244" coordsize="68,89" path="m1834,16261l1814,16261,1814,16332,1834,16332,1834,16261xe" filled="true" fillcolor="#000000" stroked="false">
              <v:path arrowok="t"/>
              <v:fill type="solid"/>
            </v:shape>
            <v:shape style="position:absolute;left:1790;top:16244;width:68;height:89" coordorigin="1790,16244" coordsize="68,89" path="m1858,16244l1790,16244,1790,16261,1858,16261,1858,16244xe" filled="true" fillcolor="#000000" stroked="false">
              <v:path arrowok="t"/>
              <v:fill type="solid"/>
            </v:shape>
          </v:group>
          <v:group style="position:absolute;left:1706;top:16244;width:73;height:90" coordorigin="1706,16244" coordsize="73,90">
            <v:shape style="position:absolute;left:1706;top:16244;width:73;height:90" coordorigin="1706,16244" coordsize="73,90" path="m1726,16244l1706,16244,1706,16293,1708,16311,1715,16324,1726,16331,1741,16333,1756,16331,1768,16324,1772,16318,1732,16318,1726,16310,1726,16244xe" filled="true" fillcolor="#000000" stroked="false">
              <v:path arrowok="t"/>
              <v:fill type="solid"/>
            </v:shape>
            <v:shape style="position:absolute;left:1706;top:16244;width:73;height:90" coordorigin="1706,16244" coordsize="73,90" path="m1778,16244l1758,16244,1758,16310,1752,16318,1772,16318,1775,16311,1775,16310,1778,16293,1778,16244xe" filled="true" fillcolor="#000000" stroked="false">
              <v:path arrowok="t"/>
              <v:fill type="solid"/>
            </v:shape>
          </v:group>
          <v:group style="position:absolute;left:1643;top:16244;width:54;height:89" coordorigin="1643,16244" coordsize="54,89">
            <v:shape style="position:absolute;left:1643;top:16244;width:54;height:89" coordorigin="1643,16244" coordsize="54,89" path="m1663,16244l1643,16244,1643,16332,1696,16332,1696,16315,1663,16315,1663,16244xe" filled="true" fillcolor="#000000" stroked="false">
              <v:path arrowok="t"/>
              <v:fill type="solid"/>
            </v:shape>
          </v:group>
          <v:group style="position:absolute;left:1545;top:16242;width:85;height:92" coordorigin="1545,16242" coordsize="85,92">
            <v:shape style="position:absolute;left:1545;top:16242;width:85;height:92" coordorigin="1545,16242" coordsize="85,92" path="m1588,16242l1571,16246,1557,16256,1548,16270,1545,16289,1548,16306,1556,16320,1569,16330,1587,16333,1605,16330,1618,16321,1620,16318,1575,16318,1566,16305,1566,16271,1574,16258,1621,16258,1619,16256,1606,16246,1588,16242xe" filled="true" fillcolor="#000000" stroked="false">
              <v:path arrowok="t"/>
              <v:fill type="solid"/>
            </v:shape>
            <v:shape style="position:absolute;left:1545;top:16242;width:85;height:92" coordorigin="1545,16242" coordsize="85,92" path="m1621,16258l1602,16258,1609,16272,1609,16305,1601,16318,1620,16318,1627,16307,1630,16287,1628,16270,1621,16258xe" filled="true" fillcolor="#000000" stroked="false">
              <v:path arrowok="t"/>
              <v:fill type="solid"/>
            </v:shape>
          </v:group>
          <w10:wrap type="none"/>
        </v:group>
      </w:pict>
    </w:r>
    <w:r>
      <w:rPr/>
      <w:pict>
        <v:group style="position:absolute;margin-left:47.205601pt;margin-top:806.103943pt;width:24.25pt;height:10.55pt;mso-position-horizontal-relative:page;mso-position-vertical-relative:page;z-index:-43192" coordorigin="944,16122" coordsize="485,211">
          <v:group style="position:absolute;left:944;top:16122;width:485;height:211" coordorigin="944,16122" coordsize="485,211">
            <v:shape style="position:absolute;left:944;top:16122;width:485;height:211" coordorigin="944,16122" coordsize="485,211" path="m975,16122l944,16122,1045,16318,1052,16332,1384,16332,1401,16330,1416,16323,1425,16310,1426,16305,1069,16305,1064,16296,978,16129,975,16122xe" filled="true" fillcolor="#000000" stroked="false">
              <v:path arrowok="t"/>
              <v:fill type="solid"/>
            </v:shape>
            <v:shape style="position:absolute;left:944;top:16122;width:485;height:211" coordorigin="944,16122" coordsize="485,211" path="m1425,16122l1230,16122,1224,16133,1141,16296,1136,16305,1167,16305,1170,16298,1181,16278,1184,16271,1365,16271,1368,16268,1368,16248,1365,16244,1211,16244,1203,16234,1207,16225,1242,16158,1247,16149,1426,16149,1429,16146,1429,16125,1425,16122xe" filled="true" fillcolor="#000000" stroked="false">
              <v:path arrowok="t"/>
              <v:fill type="solid"/>
            </v:shape>
            <v:shape style="position:absolute;left:944;top:16122;width:485;height:211" coordorigin="944,16122" coordsize="485,211" path="m1393,16183l1267,16183,1264,16190,1257,16204,1253,16210,1393,16210,1402,16219,1402,16296,1393,16305,1426,16305,1429,16292,1429,16219,1426,16206,1418,16194,1406,16186,1393,16183xe" filled="true" fillcolor="#000000" stroked="false">
              <v:path arrowok="t"/>
              <v:fill type="solid"/>
            </v:shape>
            <v:shape style="position:absolute;left:944;top:16122;width:485;height:211" coordorigin="944,16122" coordsize="485,211" path="m1365,16271l1184,16271,1365,16271xe" filled="true" fillcolor="#000000" stroked="false">
              <v:path arrowok="t"/>
              <v:fill type="solid"/>
            </v:shape>
            <v:shape style="position:absolute;left:1034;top:16122;width:137;height:122" type="#_x0000_t75" stroked="false">
              <v:imagedata r:id="rId1" o:title=""/>
            </v:shape>
          </v:group>
          <w10:wrap type="none"/>
        </v:group>
      </w:pict>
    </w:r>
    <w:r>
      <w:rPr/>
      <w:pict>
        <v:group style="position:absolute;margin-left:78.082001pt;margin-top:806.106995pt;width:.1pt;height:4.45pt;mso-position-horizontal-relative:page;mso-position-vertical-relative:page;z-index:-43168" coordorigin="1562,16122" coordsize="2,89">
          <v:shape style="position:absolute;left:1562;top:16122;width:2;height:89" coordorigin="1562,16122" coordsize="0,89" path="m1562,16122l1562,16210e" filled="false" stroked="true" strokeweight="1.01pt" strokecolor="#000000">
            <v:path arrowok="t"/>
          </v:shape>
          <w10:wrap type="none"/>
        </v:group>
      </w:pict>
    </w:r>
    <w:r>
      <w:rPr/>
      <w:pict>
        <v:group style="position:absolute;margin-left:79.537003pt;margin-top:806.061707pt;width:3.95pt;height:4.5pt;mso-position-horizontal-relative:page;mso-position-vertical-relative:page;z-index:-43144" coordorigin="1591,16121" coordsize="79,90">
          <v:shape style="position:absolute;left:1591;top:16121;width:79;height:90" coordorigin="1591,16121" coordsize="79,90" path="m1653,16121l1642,16121,1622,16124,1605,16133,1595,16148,1591,16167,1591,16180,1595,16192,1603,16199,1612,16207,1623,16211,1652,16211,1663,16208,1670,16206,1670,16195,1640,16195,1629,16193,1620,16188,1614,16178,1612,16166,1614,16154,1621,16145,1630,16139,1642,16138,1664,16138,1667,16125,1662,16123,1653,16121xe" filled="true" fillcolor="#000000" stroked="false">
            <v:path arrowok="t"/>
            <v:fill type="solid"/>
          </v:shape>
          <v:shape style="position:absolute;left:1591;top:16121;width:79;height:90" coordorigin="1591,16121" coordsize="79,90" path="m1670,16160l1636,16160,1636,16175,1650,16175,1650,16194,1649,16195,1645,16195,1670,16195,1670,16160xe" filled="true" fillcolor="#000000" stroked="false">
            <v:path arrowok="t"/>
            <v:fill type="solid"/>
          </v:shape>
          <v:shape style="position:absolute;left:1591;top:16121;width:79;height:90" coordorigin="1591,16121" coordsize="79,90" path="m1664,16138l1652,16138,1658,16139,1663,16141,1664,16138xe" filled="true" fillcolor="#000000" stroked="false">
            <v:path arrowok="t"/>
            <v:fill type="solid"/>
          </v:shape>
          <w10:wrap type="none"/>
        </v:group>
      </w:pict>
    </w:r>
    <w:r>
      <w:rPr/>
      <w:pict>
        <v:group style="position:absolute;margin-left:100.587097pt;margin-top:806.061707pt;width:3.95pt;height:4.5pt;mso-position-horizontal-relative:page;mso-position-vertical-relative:page;z-index:-43120" coordorigin="2012,16121" coordsize="79,90">
          <v:shape style="position:absolute;left:2012;top:16121;width:79;height:90" coordorigin="2012,16121" coordsize="79,90" path="m2074,16121l2063,16121,2043,16124,2026,16133,2016,16148,2012,16167,2012,16180,2016,16192,2024,16199,2033,16207,2044,16211,2073,16211,2084,16208,2091,16206,2091,16195,2061,16195,2050,16193,2041,16188,2035,16178,2033,16166,2035,16154,2042,16145,2051,16139,2063,16138,2085,16138,2088,16125,2083,16123,2074,16121xe" filled="true" fillcolor="#000000" stroked="false">
            <v:path arrowok="t"/>
            <v:fill type="solid"/>
          </v:shape>
          <v:shape style="position:absolute;left:2012;top:16121;width:79;height:90" coordorigin="2012,16121" coordsize="79,90" path="m2091,16160l2057,16160,2057,16175,2071,16175,2071,16194,2070,16195,2066,16195,2091,16195,2091,16160xe" filled="true" fillcolor="#000000" stroked="false">
            <v:path arrowok="t"/>
            <v:fill type="solid"/>
          </v:shape>
          <v:shape style="position:absolute;left:2012;top:16121;width:79;height:90" coordorigin="2012,16121" coordsize="79,90" path="m2085,16138l2073,16138,2079,16139,2084,16141,2085,16138xe" filled="true" fillcolor="#000000" stroked="false">
            <v:path arrowok="t"/>
            <v:fill type="solid"/>
          </v:shape>
          <w10:wrap type="none"/>
        </v:group>
      </w:pict>
    </w:r>
    <w:r>
      <w:rPr/>
      <w:pict>
        <v:group style="position:absolute;margin-left:73.854897pt;margin-top:806.106995pt;width:2.8pt;height:4.45pt;mso-position-horizontal-relative:page;mso-position-vertical-relative:page;z-index:-43096" coordorigin="1477,16122" coordsize="56,89">
          <v:shape style="position:absolute;left:1477;top:16122;width:56;height:89" coordorigin="1477,16122" coordsize="56,89" path="m1497,16122l1477,16122,1477,16210,1533,16210,1533,16194,1497,16194,1497,16122xe" filled="true" fillcolor="#000000" stroked="false">
            <v:path arrowok="t"/>
            <v:fill type="solid"/>
          </v:shape>
          <w10:wrap type="none"/>
        </v:group>
      </w:pict>
    </w:r>
    <w:r>
      <w:rPr/>
      <w:pict>
        <v:group style="position:absolute;margin-left:84.704201pt;margin-top:806.107117pt;width:3.7pt;height:4.45pt;mso-position-horizontal-relative:page;mso-position-vertical-relative:page;z-index:-43072" coordorigin="1694,16122" coordsize="74,89">
          <v:shape style="position:absolute;left:1694;top:16122;width:74;height:89" coordorigin="1694,16122" coordsize="74,89" path="m1714,16122l1694,16122,1694,16210,1714,16210,1714,16173,1768,16173,1768,16156,1714,16156,1714,16122xe" filled="true" fillcolor="#000000" stroked="false">
            <v:path arrowok="t"/>
            <v:fill type="solid"/>
          </v:shape>
          <v:shape style="position:absolute;left:1694;top:16122;width:74;height:89" coordorigin="1694,16122" coordsize="74,89" path="m1768,16173l1748,16173,1748,16210,1768,16210,1768,16173xe" filled="true" fillcolor="#000000" stroked="false">
            <v:path arrowok="t"/>
            <v:fill type="solid"/>
          </v:shape>
          <v:shape style="position:absolute;left:1694;top:16122;width:74;height:89" coordorigin="1694,16122" coordsize="74,89" path="m1768,16122l1748,16122,1748,16156,1768,16156,1768,16122xe" filled="true" fillcolor="#000000" stroked="false">
            <v:path arrowok="t"/>
            <v:fill type="solid"/>
          </v:shape>
          <w10:wrap type="none"/>
        </v:group>
      </w:pict>
    </w:r>
    <w:r>
      <w:rPr/>
      <w:pict>
        <v:group style="position:absolute;margin-left:89.341599pt;margin-top:806.106995pt;width:3.45pt;height:4.45pt;mso-position-horizontal-relative:page;mso-position-vertical-relative:page;z-index:-43048" coordorigin="1787,16122" coordsize="69,89">
          <v:shape style="position:absolute;left:1787;top:16122;width:69;height:89" coordorigin="1787,16122" coordsize="69,89" path="m1831,16139l1811,16139,1811,16210,1831,16210,1831,16139xe" filled="true" fillcolor="#000000" stroked="false">
            <v:path arrowok="t"/>
            <v:fill type="solid"/>
          </v:shape>
          <v:shape style="position:absolute;left:1787;top:16122;width:69;height:89" coordorigin="1787,16122" coordsize="69,89" path="m1856,16122l1787,16122,1787,16139,1856,16139,1856,16122xe" filled="true" fillcolor="#000000" stroked="false">
            <v:path arrowok="t"/>
            <v:fill type="solid"/>
          </v:shape>
          <w10:wrap type="none"/>
        </v:group>
      </w:pict>
    </w:r>
    <w:r>
      <w:rPr/>
      <w:pict>
        <v:group style="position:absolute;margin-left:95.970703pt;margin-top:806.106995pt;width:3.75pt;height:4.45pt;mso-position-horizontal-relative:page;mso-position-vertical-relative:page;z-index:-43024" coordorigin="1919,16122" coordsize="75,89">
          <v:shape style="position:absolute;left:1919;top:16122;width:75;height:89" coordorigin="1919,16122" coordsize="75,89" path="m1943,16122l1919,16122,1919,16210,1938,16210,1938,16161,1938,16155,1937,16145,1956,16145,1943,16122xe" filled="true" fillcolor="#000000" stroked="false">
            <v:path arrowok="t"/>
            <v:fill type="solid"/>
          </v:shape>
          <v:shape style="position:absolute;left:1919;top:16122;width:75;height:89" coordorigin="1919,16122" coordsize="75,89" path="m1956,16145l1938,16145,1942,16155,1948,16167,1972,16210,1994,16210,1994,16185,1976,16185,1972,16175,1967,16164,1956,16145xe" filled="true" fillcolor="#000000" stroked="false">
            <v:path arrowok="t"/>
            <v:fill type="solid"/>
          </v:shape>
          <v:shape style="position:absolute;left:1919;top:16122;width:75;height:89" coordorigin="1919,16122" coordsize="75,89" path="m1994,16122l1975,16122,1975,16164,1975,16173,1977,16185,1994,16185,1994,16122xe" filled="true" fillcolor="#000000" stroked="false">
            <v:path arrowok="t"/>
            <v:fill type="solid"/>
          </v:shape>
          <w10:wrap type="none"/>
        </v:group>
      </w:pict>
    </w:r>
    <w:r>
      <w:rPr/>
      <w:pict>
        <v:shape style="position:absolute;margin-left:19.3932pt;margin-top:807.017822pt;width:10.85pt;height:13pt;mso-position-horizontal-relative:page;mso-position-vertical-relative:page;z-index:-43000"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11.481903pt;margin-top:805.598999pt;width:34.050pt;height:11.55pt;mso-position-horizontal-relative:page;mso-position-vertical-relative:page;z-index:-42976" coordorigin="10230,16112" coordsize="681,231">
          <v:group style="position:absolute;left:10230;top:16243;width:61;height:91" coordorigin="10230,16243" coordsize="61,91">
            <v:shape style="position:absolute;left:10230;top:16243;width:61;height:91" coordorigin="10230,16243" coordsize="61,91" path="m10234,16312l10230,16328,10235,16331,10245,16333,10255,16333,10270,16331,10282,16325,10288,16317,10247,16317,10239,16314,10234,16312xe" filled="true" fillcolor="#000000" stroked="false">
              <v:path arrowok="t"/>
              <v:fill type="solid"/>
            </v:shape>
            <v:shape style="position:absolute;left:10230;top:16243;width:61;height:91" coordorigin="10230,16243" coordsize="61,91" path="m10274,16243l10264,16243,10250,16245,10240,16250,10233,16259,10231,16269,10231,16282,10240,16290,10255,16295,10266,16299,10270,16302,10270,16313,10265,16317,10288,16317,10288,16317,10290,16306,10290,16294,10283,16285,10256,16275,10251,16273,10251,16263,10255,16259,10283,16259,10287,16247,10281,16245,10274,16243xe" filled="true" fillcolor="#000000" stroked="false">
              <v:path arrowok="t"/>
              <v:fill type="solid"/>
            </v:shape>
            <v:shape style="position:absolute;left:10230;top:16243;width:61;height:91" coordorigin="10230,16243" coordsize="61,91" path="m10283,16259l10272,16259,10279,16261,10282,16263,10283,16259xe" filled="true" fillcolor="#000000" stroked="false">
              <v:path arrowok="t"/>
              <v:fill type="solid"/>
            </v:shape>
          </v:group>
          <v:group style="position:absolute;left:10642;top:16122;width:2;height:210" coordorigin="10642,16122" coordsize="2,210">
            <v:shape style="position:absolute;left:10642;top:16122;width:2;height:210" coordorigin="10642,16122" coordsize="0,210" path="m10642,16122l10642,16332e" filled="false" stroked="true" strokeweight="1.016pt" strokecolor="#000000">
              <v:path arrowok="t"/>
            </v:shape>
          </v:group>
          <v:group style="position:absolute;left:10850;top:16243;width:61;height:91" coordorigin="10850,16243" coordsize="61,91">
            <v:shape style="position:absolute;left:10850;top:16243;width:61;height:91" coordorigin="10850,16243" coordsize="61,91" path="m10854,16312l10850,16328,10855,16331,10865,16333,10875,16333,10891,16331,10902,16325,10908,16317,10868,16317,10859,16314,10854,16312xe" filled="true" fillcolor="#000000" stroked="false">
              <v:path arrowok="t"/>
              <v:fill type="solid"/>
            </v:shape>
            <v:shape style="position:absolute;left:10850;top:16243;width:61;height:91" coordorigin="10850,16243" coordsize="61,91" path="m10895,16243l10885,16243,10871,16245,10860,16250,10853,16259,10851,16269,10851,16282,10861,16290,10876,16295,10886,16299,10890,16302,10890,16313,10885,16317,10908,16317,10908,16317,10911,16306,10911,16294,10903,16285,10876,16275,10871,16273,10871,16263,10876,16259,10904,16259,10907,16247,10902,16245,10895,16243xe" filled="true" fillcolor="#000000" stroked="false">
              <v:path arrowok="t"/>
              <v:fill type="solid"/>
            </v:shape>
            <v:shape style="position:absolute;left:10850;top:16243;width:61;height:91" coordorigin="10850,16243" coordsize="61,91" path="m10904,16259l10893,16259,10899,16261,10903,16263,10904,16259xe" filled="true" fillcolor="#000000" stroked="false">
              <v:path arrowok="t"/>
              <v:fill type="solid"/>
            </v:shape>
          </v:group>
          <v:group style="position:absolute;left:10763;top:16244;width:74;height:89" coordorigin="10763,16244" coordsize="74,89">
            <v:shape style="position:absolute;left:10763;top:16244;width:74;height:89" coordorigin="10763,16244" coordsize="74,89" path="m10786,16244l10763,16244,10763,16332,10781,16332,10781,16283,10781,16277,10780,16267,10799,16267,10786,16244xe" filled="true" fillcolor="#000000" stroked="false">
              <v:path arrowok="t"/>
              <v:fill type="solid"/>
            </v:shape>
            <v:shape style="position:absolute;left:10763;top:16244;width:74;height:89" coordorigin="10763,16244" coordsize="74,89" path="m10799,16267l10781,16267,10785,16277,10791,16289,10815,16332,10836,16332,10836,16306,10819,16306,10815,16296,10810,16285,10799,16267xe" filled="true" fillcolor="#000000" stroked="false">
              <v:path arrowok="t"/>
              <v:fill type="solid"/>
            </v:shape>
            <v:shape style="position:absolute;left:10763;top:16244;width:74;height:89" coordorigin="10763,16244" coordsize="74,89" path="m10836,16244l10817,16244,10818,16289,10818,16295,10819,16306,10836,16306,10836,16244xe" filled="true" fillcolor="#000000" stroked="false">
              <v:path arrowok="t"/>
              <v:fill type="solid"/>
            </v:shape>
          </v:group>
          <v:group style="position:absolute;left:10665;top:16242;width:85;height:92" coordorigin="10665,16242" coordsize="85,92">
            <v:shape style="position:absolute;left:10665;top:16242;width:85;height:92" coordorigin="10665,16242" coordsize="85,92" path="m10708,16242l10690,16246,10677,16256,10668,16270,10665,16289,10668,16306,10676,16320,10689,16330,10707,16333,10724,16330,10738,16321,10740,16318,10694,16318,10686,16305,10686,16271,10694,16258,10741,16258,10739,16256,10726,16246,10708,16242xe" filled="true" fillcolor="#000000" stroked="false">
              <v:path arrowok="t"/>
              <v:fill type="solid"/>
            </v:shape>
            <v:shape style="position:absolute;left:10665;top:16242;width:85;height:92" coordorigin="10665,16242" coordsize="85,92" path="m10741,16258l10721,16258,10729,16272,10729,16305,10721,16318,10740,16318,10747,16307,10750,16287,10747,16270,10741,16258xe" filled="true" fillcolor="#000000" stroked="false">
              <v:path arrowok="t"/>
              <v:fill type="solid"/>
            </v:shape>
          </v:group>
          <v:group style="position:absolute;left:10547;top:16244;width:68;height:89" coordorigin="10547,16244" coordsize="68,89">
            <v:shape style="position:absolute;left:10547;top:16244;width:68;height:89" coordorigin="10547,16244" coordsize="68,89" path="m10590,16261l10571,16261,10571,16332,10590,16332,10590,16261xe" filled="true" fillcolor="#000000" stroked="false">
              <v:path arrowok="t"/>
              <v:fill type="solid"/>
            </v:shape>
            <v:shape style="position:absolute;left:10547;top:16244;width:68;height:89" coordorigin="10547,16244" coordsize="68,89" path="m10615,16244l10547,16244,10547,16261,10615,16261,10615,16244xe" filled="true" fillcolor="#000000" stroked="false">
              <v:path arrowok="t"/>
              <v:fill type="solid"/>
            </v:shape>
          </v:group>
          <v:group style="position:absolute;left:10462;top:16244;width:73;height:90" coordorigin="10462,16244" coordsize="73,90">
            <v:shape style="position:absolute;left:10462;top:16244;width:73;height:90" coordorigin="10462,16244" coordsize="73,90" path="m10482,16244l10462,16244,10462,16293,10464,16311,10471,16324,10482,16331,10497,16333,10513,16331,10524,16324,10528,16318,10488,16318,10482,16310,10482,16244xe" filled="true" fillcolor="#000000" stroked="false">
              <v:path arrowok="t"/>
              <v:fill type="solid"/>
            </v:shape>
            <v:shape style="position:absolute;left:10462;top:16244;width:73;height:90" coordorigin="10462,16244" coordsize="73,90" path="m10534,16244l10514,16244,10514,16310,10508,16318,10528,16318,10531,16311,10532,16310,10534,16293,10534,16244xe" filled="true" fillcolor="#000000" stroked="false">
              <v:path arrowok="t"/>
              <v:fill type="solid"/>
            </v:shape>
          </v:group>
          <v:group style="position:absolute;left:10399;top:16244;width:54;height:89" coordorigin="10399,16244" coordsize="54,89">
            <v:shape style="position:absolute;left:10399;top:16244;width:54;height:89" coordorigin="10399,16244" coordsize="54,89" path="m10419,16244l10399,16244,10399,16332,10452,16332,10452,16315,10419,16315,10419,16244xe" filled="true" fillcolor="#000000" stroked="false">
              <v:path arrowok="t"/>
              <v:fill type="solid"/>
            </v:shape>
          </v:group>
          <v:group style="position:absolute;left:10302;top:16242;width:85;height:92" coordorigin="10302,16242" coordsize="85,92">
            <v:shape style="position:absolute;left:10302;top:16242;width:85;height:92" coordorigin="10302,16242" coordsize="85,92" path="m10345,16242l10327,16246,10313,16256,10305,16270,10302,16289,10304,16306,10313,16320,10326,16330,10343,16333,10361,16330,10375,16321,10377,16318,10331,16318,10323,16305,10323,16271,10331,16258,10377,16258,10376,16256,10363,16246,10345,16242xe" filled="true" fillcolor="#000000" stroked="false">
              <v:path arrowok="t"/>
              <v:fill type="solid"/>
            </v:shape>
            <v:shape style="position:absolute;left:10302;top:16242;width:85;height:92" coordorigin="10302,16242" coordsize="85,92" path="m10377,16258l10358,16258,10365,16272,10365,16305,10358,16318,10377,16318,10383,16307,10387,16287,10384,16270,10377,16258xe" filled="true" fillcolor="#000000" stroked="false">
              <v:path arrowok="t"/>
              <v:fill type="solid"/>
            </v:shape>
          </v:group>
          <w10:wrap type="none"/>
        </v:group>
      </w:pict>
    </w:r>
    <w:r>
      <w:rPr/>
      <w:pict>
        <v:group style="position:absolute;margin-left:485.016602pt;margin-top:806.103943pt;width:24.25pt;height:10.55pt;mso-position-horizontal-relative:page;mso-position-vertical-relative:page;z-index:-42952" coordorigin="9700,16122" coordsize="485,211">
          <v:group style="position:absolute;left:9700;top:16122;width:485;height:211" coordorigin="9700,16122" coordsize="485,211">
            <v:shape style="position:absolute;left:9700;top:16122;width:485;height:211" coordorigin="9700,16122" coordsize="485,211" path="m9731,16122l9700,16122,9801,16318,9808,16332,10140,16332,10157,16330,10172,16323,10182,16310,10183,16305,9825,16305,9820,16296,9734,16129,9731,16122xe" filled="true" fillcolor="#000000" stroked="false">
              <v:path arrowok="t"/>
              <v:fill type="solid"/>
            </v:shape>
            <v:shape style="position:absolute;left:9700;top:16122;width:485;height:211" coordorigin="9700,16122" coordsize="485,211" path="m10182,16122l9986,16122,9980,16133,9897,16296,9892,16305,9923,16305,9926,16298,9937,16278,9940,16271,10121,16271,10124,16268,10124,16248,10121,16244,9967,16244,9959,16234,9964,16225,9998,16158,10003,16149,10182,16149,10185,16146,10185,16125,10182,16122xe" filled="true" fillcolor="#000000" stroked="false">
              <v:path arrowok="t"/>
              <v:fill type="solid"/>
            </v:shape>
            <v:shape style="position:absolute;left:9700;top:16122;width:485;height:211" coordorigin="9700,16122" coordsize="485,211" path="m10149,16183l10023,16183,10020,16190,10013,16204,10009,16210,10149,16210,10158,16219,10158,16296,10149,16305,10183,16305,10185,16292,10185,16219,10182,16206,10174,16194,10162,16186,10149,16183xe" filled="true" fillcolor="#000000" stroked="false">
              <v:path arrowok="t"/>
              <v:fill type="solid"/>
            </v:shape>
            <v:shape style="position:absolute;left:9700;top:16122;width:485;height:211" coordorigin="9700,16122" coordsize="485,211" path="m10121,16271l9940,16271,10121,16271xe" filled="true" fillcolor="#000000" stroked="false">
              <v:path arrowok="t"/>
              <v:fill type="solid"/>
            </v:shape>
            <v:shape style="position:absolute;left:9790;top:16122;width:137;height:122" type="#_x0000_t75" stroked="false">
              <v:imagedata r:id="rId1" o:title=""/>
            </v:shape>
          </v:group>
          <w10:wrap type="none"/>
        </v:group>
      </w:pict>
    </w:r>
    <w:r>
      <w:rPr/>
      <w:pict>
        <v:group style="position:absolute;margin-left:515.893005pt;margin-top:806.106995pt;width:.1pt;height:4.45pt;mso-position-horizontal-relative:page;mso-position-vertical-relative:page;z-index:-42928" coordorigin="10318,16122" coordsize="2,89">
          <v:shape style="position:absolute;left:10318;top:16122;width:2;height:89" coordorigin="10318,16122" coordsize="0,89" path="m10318,16122l10318,16210e" filled="false" stroked="true" strokeweight="1.01pt" strokecolor="#000000">
            <v:path arrowok="t"/>
          </v:shape>
          <w10:wrap type="none"/>
        </v:group>
      </w:pict>
    </w:r>
    <w:r>
      <w:rPr/>
      <w:pict>
        <v:group style="position:absolute;margin-left:517.348022pt;margin-top:806.061707pt;width:3.95pt;height:4.5pt;mso-position-horizontal-relative:page;mso-position-vertical-relative:page;z-index:-42904" coordorigin="10347,16121" coordsize="79,90">
          <v:shape style="position:absolute;left:10347;top:16121;width:79;height:90" coordorigin="10347,16121" coordsize="79,90" path="m10410,16121l10398,16121,10378,16124,10362,16133,10351,16148,10347,16167,10347,16180,10351,16192,10360,16199,10368,16207,10380,16211,10408,16211,10420,16208,10426,16206,10426,16195,10397,16195,10385,16193,10376,16188,10370,16178,10368,16166,10370,16154,10377,16145,10386,16139,10398,16138,10420,16138,10423,16125,10419,16123,10410,16121xe" filled="true" fillcolor="#000000" stroked="false">
            <v:path arrowok="t"/>
            <v:fill type="solid"/>
          </v:shape>
          <v:shape style="position:absolute;left:10347;top:16121;width:79;height:90" coordorigin="10347,16121" coordsize="79,90" path="m10426,16160l10393,16160,10393,16175,10406,16175,10406,16194,10405,16195,10401,16195,10426,16195,10426,16160xe" filled="true" fillcolor="#000000" stroked="false">
            <v:path arrowok="t"/>
            <v:fill type="solid"/>
          </v:shape>
          <v:shape style="position:absolute;left:10347;top:16121;width:79;height:90" coordorigin="10347,16121" coordsize="79,90" path="m10420,16138l10408,16138,10414,16139,10419,16141,10420,16138xe" filled="true" fillcolor="#000000" stroked="false">
            <v:path arrowok="t"/>
            <v:fill type="solid"/>
          </v:shape>
          <w10:wrap type="none"/>
        </v:group>
      </w:pict>
    </w:r>
    <w:r>
      <w:rPr/>
      <w:pict>
        <v:group style="position:absolute;margin-left:538.398193pt;margin-top:806.061707pt;width:3.95pt;height:4.5pt;mso-position-horizontal-relative:page;mso-position-vertical-relative:page;z-index:-42880" coordorigin="10768,16121" coordsize="79,90">
          <v:shape style="position:absolute;left:10768;top:16121;width:79;height:90" coordorigin="10768,16121" coordsize="79,90" path="m10831,16121l10819,16121,10799,16124,10783,16133,10772,16148,10768,16167,10768,16180,10772,16192,10781,16199,10789,16207,10801,16211,10829,16211,10841,16208,10847,16206,10847,16195,10818,16195,10806,16193,10797,16188,10791,16178,10789,16166,10792,16154,10798,16145,10807,16139,10819,16138,10841,16138,10844,16125,10840,16123,10831,16121xe" filled="true" fillcolor="#000000" stroked="false">
            <v:path arrowok="t"/>
            <v:fill type="solid"/>
          </v:shape>
          <v:shape style="position:absolute;left:10768;top:16121;width:79;height:90" coordorigin="10768,16121" coordsize="79,90" path="m10847,16160l10814,16160,10814,16175,10827,16175,10827,16194,10826,16195,10822,16195,10847,16195,10847,16160xe" filled="true" fillcolor="#000000" stroked="false">
            <v:path arrowok="t"/>
            <v:fill type="solid"/>
          </v:shape>
          <v:shape style="position:absolute;left:10768;top:16121;width:79;height:90" coordorigin="10768,16121" coordsize="79,90" path="m10841,16138l10829,16138,10835,16139,10840,16141,10841,16138xe" filled="true" fillcolor="#000000" stroked="false">
            <v:path arrowok="t"/>
            <v:fill type="solid"/>
          </v:shape>
          <w10:wrap type="none"/>
        </v:group>
      </w:pict>
    </w:r>
    <w:r>
      <w:rPr/>
      <w:pict>
        <v:group style="position:absolute;margin-left:511.665894pt;margin-top:806.106995pt;width:2.8pt;height:4.45pt;mso-position-horizontal-relative:page;mso-position-vertical-relative:page;z-index:-42856" coordorigin="10233,16122" coordsize="56,89">
          <v:shape style="position:absolute;left:10233;top:16122;width:56;height:89" coordorigin="10233,16122" coordsize="56,89" path="m10254,16122l10233,16122,10233,16210,10289,16210,10289,16194,10254,16194,10254,16122xe" filled="true" fillcolor="#000000" stroked="false">
            <v:path arrowok="t"/>
            <v:fill type="solid"/>
          </v:shape>
          <w10:wrap type="none"/>
        </v:group>
      </w:pict>
    </w:r>
    <w:r>
      <w:rPr/>
      <w:pict>
        <v:group style="position:absolute;margin-left:522.51532pt;margin-top:806.107117pt;width:3.7pt;height:4.45pt;mso-position-horizontal-relative:page;mso-position-vertical-relative:page;z-index:-42832" coordorigin="10450,16122" coordsize="74,89">
          <v:shape style="position:absolute;left:10450;top:16122;width:74;height:89" coordorigin="10450,16122" coordsize="74,89" path="m10471,16122l10450,16122,10450,16210,10471,16210,10471,16173,10524,16173,10524,16156,10471,16156,10471,16122xe" filled="true" fillcolor="#000000" stroked="false">
            <v:path arrowok="t"/>
            <v:fill type="solid"/>
          </v:shape>
          <v:shape style="position:absolute;left:10450;top:16122;width:74;height:89" coordorigin="10450,16122" coordsize="74,89" path="m10524,16173l10504,16173,10504,16210,10524,16210,10524,16173xe" filled="true" fillcolor="#000000" stroked="false">
            <v:path arrowok="t"/>
            <v:fill type="solid"/>
          </v:shape>
          <v:shape style="position:absolute;left:10450;top:16122;width:74;height:89" coordorigin="10450,16122" coordsize="74,89" path="m10524,16122l10504,16122,10504,16156,10524,16156,10524,16122xe" filled="true" fillcolor="#000000" stroked="false">
            <v:path arrowok="t"/>
            <v:fill type="solid"/>
          </v:shape>
          <w10:wrap type="none"/>
        </v:group>
      </w:pict>
    </w:r>
    <w:r>
      <w:rPr/>
      <w:pict>
        <v:group style="position:absolute;margin-left:527.152588pt;margin-top:806.106995pt;width:3.45pt;height:4.45pt;mso-position-horizontal-relative:page;mso-position-vertical-relative:page;z-index:-42808" coordorigin="10543,16122" coordsize="69,89">
          <v:shape style="position:absolute;left:10543;top:16122;width:69;height:89" coordorigin="10543,16122" coordsize="69,89" path="m10587,16139l10567,16139,10567,16210,10587,16210,10587,16139xe" filled="true" fillcolor="#000000" stroked="false">
            <v:path arrowok="t"/>
            <v:fill type="solid"/>
          </v:shape>
          <v:shape style="position:absolute;left:10543;top:16122;width:69;height:89" coordorigin="10543,16122" coordsize="69,89" path="m10612,16122l10543,16122,10543,16139,10612,16139,10612,16122xe" filled="true" fillcolor="#000000" stroked="false">
            <v:path arrowok="t"/>
            <v:fill type="solid"/>
          </v:shape>
          <w10:wrap type="none"/>
        </v:group>
      </w:pict>
    </w:r>
    <w:r>
      <w:rPr/>
      <w:pict>
        <v:group style="position:absolute;margin-left:533.781677pt;margin-top:806.106995pt;width:3.75pt;height:4.45pt;mso-position-horizontal-relative:page;mso-position-vertical-relative:page;z-index:-42784" coordorigin="10676,16122" coordsize="75,89">
          <v:shape style="position:absolute;left:10676;top:16122;width:75;height:89" coordorigin="10676,16122" coordsize="75,89" path="m10699,16122l10676,16122,10676,16210,10694,16210,10694,16161,10694,16155,10693,16145,10713,16145,10699,16122xe" filled="true" fillcolor="#000000" stroked="false">
            <v:path arrowok="t"/>
            <v:fill type="solid"/>
          </v:shape>
          <v:shape style="position:absolute;left:10676;top:16122;width:75;height:89" coordorigin="10676,16122" coordsize="75,89" path="m10713,16145l10694,16145,10698,16155,10704,16167,10709,16176,10729,16210,10750,16210,10750,16185,10733,16185,10728,16175,10723,16164,10713,16145xe" filled="true" fillcolor="#000000" stroked="false">
            <v:path arrowok="t"/>
            <v:fill type="solid"/>
          </v:shape>
          <v:shape style="position:absolute;left:10676;top:16122;width:75;height:89" coordorigin="10676,16122" coordsize="75,89" path="m10750,16122l10731,16122,10731,16164,10732,16173,10733,16185,10750,16185,10750,16122xe" filled="true" fillcolor="#000000" stroked="false">
            <v:path arrowok="t"/>
            <v:fill type="solid"/>
          </v:shape>
          <w10:wrap type="none"/>
        </v:group>
      </w:pict>
    </w:r>
    <w:r>
      <w:rPr/>
      <w:pict>
        <v:shape style="position:absolute;margin-left:565.062378pt;margin-top:807.017822pt;width:10.85pt;height:13pt;mso-position-horizontal-relative:page;mso-position-vertical-relative:page;z-index:-42760"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3.670898pt;margin-top:805.598999pt;width:34.050pt;height:11.55pt;mso-position-horizontal-relative:page;mso-position-vertical-relative:page;z-index:-42640" coordorigin="1473,16112" coordsize="681,231">
          <v:group style="position:absolute;left:1473;top:16243;width:61;height:91" coordorigin="1473,16243" coordsize="61,91">
            <v:shape style="position:absolute;left:1473;top:16243;width:61;height:91" coordorigin="1473,16243" coordsize="61,91" path="m1477,16312l1473,16328,1478,16331,1488,16333,1498,16333,1514,16331,1525,16325,1531,16317,1491,16317,1483,16314,1477,16312xe" filled="true" fillcolor="#000000" stroked="false">
              <v:path arrowok="t"/>
              <v:fill type="solid"/>
            </v:shape>
            <v:shape style="position:absolute;left:1473;top:16243;width:61;height:91" coordorigin="1473,16243" coordsize="61,91" path="m1518,16243l1508,16243,1494,16245,1483,16250,1477,16259,1474,16269,1474,16282,1484,16290,1499,16295,1509,16299,1514,16302,1514,16313,1509,16317,1531,16317,1532,16317,1534,16306,1534,16294,1527,16285,1500,16275,1495,16273,1495,16263,1499,16259,1527,16259,1530,16247,1525,16245,1518,16243xe" filled="true" fillcolor="#000000" stroked="false">
              <v:path arrowok="t"/>
              <v:fill type="solid"/>
            </v:shape>
            <v:shape style="position:absolute;left:1473;top:16243;width:61;height:91" coordorigin="1473,16243" coordsize="61,91" path="m1527,16259l1516,16259,1523,16261,1526,16263,1527,16259xe" filled="true" fillcolor="#000000" stroked="false">
              <v:path arrowok="t"/>
              <v:fill type="solid"/>
            </v:shape>
          </v:group>
          <v:group style="position:absolute;left:1886;top:16122;width:2;height:210" coordorigin="1886,16122" coordsize="2,210">
            <v:shape style="position:absolute;left:1886;top:16122;width:2;height:210" coordorigin="1886,16122" coordsize="0,210" path="m1886,16122l1886,16332e" filled="false" stroked="true" strokeweight="1.016pt" strokecolor="#000000">
              <v:path arrowok="t"/>
            </v:shape>
          </v:group>
          <v:group style="position:absolute;left:2094;top:16243;width:61;height:91" coordorigin="2094,16243" coordsize="61,91">
            <v:shape style="position:absolute;left:2094;top:16243;width:61;height:91" coordorigin="2094,16243" coordsize="61,91" path="m2098,16312l2094,16328,2099,16331,2109,16333,2119,16333,2135,16331,2146,16325,2152,16317,2112,16317,2103,16314,2098,16312xe" filled="true" fillcolor="#000000" stroked="false">
              <v:path arrowok="t"/>
              <v:fill type="solid"/>
            </v:shape>
            <v:shape style="position:absolute;left:2094;top:16243;width:61;height:91" coordorigin="2094,16243" coordsize="61,91" path="m2138,16243l2128,16243,2114,16245,2104,16250,2097,16259,2095,16269,2095,16282,2105,16290,2119,16295,2130,16299,2134,16302,2134,16313,2129,16317,2152,16317,2152,16317,2154,16306,2154,16294,2147,16285,2120,16275,2115,16273,2115,16263,2119,16259,2148,16259,2151,16247,2146,16245,2138,16243xe" filled="true" fillcolor="#000000" stroked="false">
              <v:path arrowok="t"/>
              <v:fill type="solid"/>
            </v:shape>
            <v:shape style="position:absolute;left:2094;top:16243;width:61;height:91" coordorigin="2094,16243" coordsize="61,91" path="m2148,16259l2137,16259,2143,16261,2146,16263,2148,16259xe" filled="true" fillcolor="#000000" stroked="false">
              <v:path arrowok="t"/>
              <v:fill type="solid"/>
            </v:shape>
          </v:group>
          <v:group style="position:absolute;left:2006;top:16244;width:74;height:89" coordorigin="2006,16244" coordsize="74,89">
            <v:shape style="position:absolute;left:2006;top:16244;width:74;height:89" coordorigin="2006,16244" coordsize="74,89" path="m2030,16244l2006,16244,2006,16332,2025,16332,2025,16283,2024,16277,2024,16267,2043,16267,2030,16244xe" filled="true" fillcolor="#000000" stroked="false">
              <v:path arrowok="t"/>
              <v:fill type="solid"/>
            </v:shape>
            <v:shape style="position:absolute;left:2006;top:16244;width:74;height:89" coordorigin="2006,16244" coordsize="74,89" path="m2043,16267l2024,16267,2029,16277,2034,16289,2059,16332,2080,16332,2080,16306,2063,16306,2058,16296,2053,16285,2043,16267xe" filled="true" fillcolor="#000000" stroked="false">
              <v:path arrowok="t"/>
              <v:fill type="solid"/>
            </v:shape>
            <v:shape style="position:absolute;left:2006;top:16244;width:74;height:89" coordorigin="2006,16244" coordsize="74,89" path="m2080,16244l2061,16244,2061,16289,2062,16295,2063,16306,2080,16306,2080,16244xe" filled="true" fillcolor="#000000" stroked="false">
              <v:path arrowok="t"/>
              <v:fill type="solid"/>
            </v:shape>
          </v:group>
          <v:group style="position:absolute;left:1909;top:16242;width:85;height:92" coordorigin="1909,16242" coordsize="85,92">
            <v:shape style="position:absolute;left:1909;top:16242;width:85;height:92" coordorigin="1909,16242" coordsize="85,92" path="m1952,16242l1934,16246,1921,16256,1912,16270,1909,16289,1912,16306,1920,16320,1933,16330,1950,16333,1968,16330,1982,16321,1984,16318,1938,16318,1930,16305,1930,16271,1938,16258,1984,16258,1983,16256,1970,16246,1952,16242xe" filled="true" fillcolor="#000000" stroked="false">
              <v:path arrowok="t"/>
              <v:fill type="solid"/>
            </v:shape>
            <v:shape style="position:absolute;left:1909;top:16242;width:85;height:92" coordorigin="1909,16242" coordsize="85,92" path="m1984,16258l1965,16258,1973,16272,1973,16305,1965,16318,1984,16318,1991,16307,1994,16287,1991,16270,1984,16258xe" filled="true" fillcolor="#000000" stroked="false">
              <v:path arrowok="t"/>
              <v:fill type="solid"/>
            </v:shape>
          </v:group>
          <v:group style="position:absolute;left:1790;top:16244;width:68;height:89" coordorigin="1790,16244" coordsize="68,89">
            <v:shape style="position:absolute;left:1790;top:16244;width:68;height:89" coordorigin="1790,16244" coordsize="68,89" path="m1834,16261l1814,16261,1814,16332,1834,16332,1834,16261xe" filled="true" fillcolor="#000000" stroked="false">
              <v:path arrowok="t"/>
              <v:fill type="solid"/>
            </v:shape>
            <v:shape style="position:absolute;left:1790;top:16244;width:68;height:89" coordorigin="1790,16244" coordsize="68,89" path="m1858,16244l1790,16244,1790,16261,1858,16261,1858,16244xe" filled="true" fillcolor="#000000" stroked="false">
              <v:path arrowok="t"/>
              <v:fill type="solid"/>
            </v:shape>
          </v:group>
          <v:group style="position:absolute;left:1706;top:16244;width:73;height:90" coordorigin="1706,16244" coordsize="73,90">
            <v:shape style="position:absolute;left:1706;top:16244;width:73;height:90" coordorigin="1706,16244" coordsize="73,90" path="m1726,16244l1706,16244,1706,16293,1708,16311,1715,16324,1726,16331,1741,16333,1756,16331,1768,16324,1772,16318,1732,16318,1726,16310,1726,16244xe" filled="true" fillcolor="#000000" stroked="false">
              <v:path arrowok="t"/>
              <v:fill type="solid"/>
            </v:shape>
            <v:shape style="position:absolute;left:1706;top:16244;width:73;height:90" coordorigin="1706,16244" coordsize="73,90" path="m1778,16244l1758,16244,1758,16310,1752,16318,1772,16318,1775,16311,1775,16310,1778,16293,1778,16244xe" filled="true" fillcolor="#000000" stroked="false">
              <v:path arrowok="t"/>
              <v:fill type="solid"/>
            </v:shape>
          </v:group>
          <v:group style="position:absolute;left:1643;top:16244;width:54;height:89" coordorigin="1643,16244" coordsize="54,89">
            <v:shape style="position:absolute;left:1643;top:16244;width:54;height:89" coordorigin="1643,16244" coordsize="54,89" path="m1663,16244l1643,16244,1643,16332,1696,16332,1696,16315,1663,16315,1663,16244xe" filled="true" fillcolor="#000000" stroked="false">
              <v:path arrowok="t"/>
              <v:fill type="solid"/>
            </v:shape>
          </v:group>
          <v:group style="position:absolute;left:1545;top:16242;width:85;height:92" coordorigin="1545,16242" coordsize="85,92">
            <v:shape style="position:absolute;left:1545;top:16242;width:85;height:92" coordorigin="1545,16242" coordsize="85,92" path="m1588,16242l1571,16246,1557,16256,1548,16270,1545,16289,1548,16306,1556,16320,1569,16330,1587,16333,1605,16330,1618,16321,1620,16318,1575,16318,1566,16305,1566,16271,1574,16258,1621,16258,1619,16256,1606,16246,1588,16242xe" filled="true" fillcolor="#000000" stroked="false">
              <v:path arrowok="t"/>
              <v:fill type="solid"/>
            </v:shape>
            <v:shape style="position:absolute;left:1545;top:16242;width:85;height:92" coordorigin="1545,16242" coordsize="85,92" path="m1621,16258l1602,16258,1609,16272,1609,16305,1601,16318,1620,16318,1627,16307,1630,16287,1628,16270,1621,16258xe" filled="true" fillcolor="#000000" stroked="false">
              <v:path arrowok="t"/>
              <v:fill type="solid"/>
            </v:shape>
          </v:group>
          <w10:wrap type="none"/>
        </v:group>
      </w:pict>
    </w:r>
    <w:r>
      <w:rPr/>
      <w:pict>
        <v:group style="position:absolute;margin-left:47.205601pt;margin-top:806.103943pt;width:24.25pt;height:10.55pt;mso-position-horizontal-relative:page;mso-position-vertical-relative:page;z-index:-42616" coordorigin="944,16122" coordsize="485,211">
          <v:group style="position:absolute;left:944;top:16122;width:485;height:211" coordorigin="944,16122" coordsize="485,211">
            <v:shape style="position:absolute;left:944;top:16122;width:485;height:211" coordorigin="944,16122" coordsize="485,211" path="m975,16122l944,16122,1045,16318,1052,16332,1384,16332,1401,16330,1416,16323,1425,16310,1426,16305,1069,16305,1064,16296,978,16129,975,16122xe" filled="true" fillcolor="#000000" stroked="false">
              <v:path arrowok="t"/>
              <v:fill type="solid"/>
            </v:shape>
            <v:shape style="position:absolute;left:944;top:16122;width:485;height:211" coordorigin="944,16122" coordsize="485,211" path="m1425,16122l1230,16122,1224,16133,1141,16296,1136,16305,1167,16305,1170,16298,1181,16278,1184,16271,1365,16271,1368,16268,1368,16248,1365,16244,1211,16244,1203,16234,1207,16225,1242,16158,1247,16149,1426,16149,1429,16146,1429,16125,1425,16122xe" filled="true" fillcolor="#000000" stroked="false">
              <v:path arrowok="t"/>
              <v:fill type="solid"/>
            </v:shape>
            <v:shape style="position:absolute;left:944;top:16122;width:485;height:211" coordorigin="944,16122" coordsize="485,211" path="m1393,16183l1267,16183,1264,16190,1257,16204,1253,16210,1393,16210,1402,16219,1402,16296,1393,16305,1426,16305,1429,16292,1429,16219,1426,16206,1418,16194,1406,16186,1393,16183xe" filled="true" fillcolor="#000000" stroked="false">
              <v:path arrowok="t"/>
              <v:fill type="solid"/>
            </v:shape>
            <v:shape style="position:absolute;left:944;top:16122;width:485;height:211" coordorigin="944,16122" coordsize="485,211" path="m1365,16271l1184,16271,1365,16271xe" filled="true" fillcolor="#000000" stroked="false">
              <v:path arrowok="t"/>
              <v:fill type="solid"/>
            </v:shape>
            <v:shape style="position:absolute;left:1034;top:16122;width:137;height:122" type="#_x0000_t75" stroked="false">
              <v:imagedata r:id="rId1" o:title=""/>
            </v:shape>
          </v:group>
          <w10:wrap type="none"/>
        </v:group>
      </w:pict>
    </w:r>
    <w:r>
      <w:rPr/>
      <w:pict>
        <v:group style="position:absolute;margin-left:78.082001pt;margin-top:806.106995pt;width:.1pt;height:4.45pt;mso-position-horizontal-relative:page;mso-position-vertical-relative:page;z-index:-42592" coordorigin="1562,16122" coordsize="2,89">
          <v:shape style="position:absolute;left:1562;top:16122;width:2;height:89" coordorigin="1562,16122" coordsize="0,89" path="m1562,16122l1562,16210e" filled="false" stroked="true" strokeweight="1.01pt" strokecolor="#000000">
            <v:path arrowok="t"/>
          </v:shape>
          <w10:wrap type="none"/>
        </v:group>
      </w:pict>
    </w:r>
    <w:r>
      <w:rPr/>
      <w:pict>
        <v:group style="position:absolute;margin-left:79.537003pt;margin-top:806.061707pt;width:3.95pt;height:4.5pt;mso-position-horizontal-relative:page;mso-position-vertical-relative:page;z-index:-42568" coordorigin="1591,16121" coordsize="79,90">
          <v:shape style="position:absolute;left:1591;top:16121;width:79;height:90" coordorigin="1591,16121" coordsize="79,90" path="m1653,16121l1642,16121,1622,16124,1605,16133,1595,16148,1591,16167,1591,16180,1595,16192,1603,16199,1612,16207,1623,16211,1652,16211,1663,16208,1670,16206,1670,16195,1640,16195,1629,16193,1620,16188,1614,16178,1612,16166,1614,16154,1621,16145,1630,16139,1642,16138,1664,16138,1667,16125,1662,16123,1653,16121xe" filled="true" fillcolor="#000000" stroked="false">
            <v:path arrowok="t"/>
            <v:fill type="solid"/>
          </v:shape>
          <v:shape style="position:absolute;left:1591;top:16121;width:79;height:90" coordorigin="1591,16121" coordsize="79,90" path="m1670,16160l1636,16160,1636,16175,1650,16175,1650,16194,1649,16195,1645,16195,1670,16195,1670,16160xe" filled="true" fillcolor="#000000" stroked="false">
            <v:path arrowok="t"/>
            <v:fill type="solid"/>
          </v:shape>
          <v:shape style="position:absolute;left:1591;top:16121;width:79;height:90" coordorigin="1591,16121" coordsize="79,90" path="m1664,16138l1652,16138,1658,16139,1663,16141,1664,16138xe" filled="true" fillcolor="#000000" stroked="false">
            <v:path arrowok="t"/>
            <v:fill type="solid"/>
          </v:shape>
          <w10:wrap type="none"/>
        </v:group>
      </w:pict>
    </w:r>
    <w:r>
      <w:rPr/>
      <w:pict>
        <v:group style="position:absolute;margin-left:100.587097pt;margin-top:806.061707pt;width:3.95pt;height:4.5pt;mso-position-horizontal-relative:page;mso-position-vertical-relative:page;z-index:-42544" coordorigin="2012,16121" coordsize="79,90">
          <v:shape style="position:absolute;left:2012;top:16121;width:79;height:90" coordorigin="2012,16121" coordsize="79,90" path="m2074,16121l2063,16121,2043,16124,2026,16133,2016,16148,2012,16167,2012,16180,2016,16192,2024,16199,2033,16207,2044,16211,2073,16211,2084,16208,2091,16206,2091,16195,2061,16195,2050,16193,2041,16188,2035,16178,2033,16166,2035,16154,2042,16145,2051,16139,2063,16138,2085,16138,2088,16125,2083,16123,2074,16121xe" filled="true" fillcolor="#000000" stroked="false">
            <v:path arrowok="t"/>
            <v:fill type="solid"/>
          </v:shape>
          <v:shape style="position:absolute;left:2012;top:16121;width:79;height:90" coordorigin="2012,16121" coordsize="79,90" path="m2091,16160l2057,16160,2057,16175,2071,16175,2071,16194,2070,16195,2066,16195,2091,16195,2091,16160xe" filled="true" fillcolor="#000000" stroked="false">
            <v:path arrowok="t"/>
            <v:fill type="solid"/>
          </v:shape>
          <v:shape style="position:absolute;left:2012;top:16121;width:79;height:90" coordorigin="2012,16121" coordsize="79,90" path="m2085,16138l2073,16138,2079,16139,2084,16141,2085,16138xe" filled="true" fillcolor="#000000" stroked="false">
            <v:path arrowok="t"/>
            <v:fill type="solid"/>
          </v:shape>
          <w10:wrap type="none"/>
        </v:group>
      </w:pict>
    </w:r>
    <w:r>
      <w:rPr/>
      <w:pict>
        <v:group style="position:absolute;margin-left:73.854897pt;margin-top:806.106995pt;width:2.8pt;height:4.45pt;mso-position-horizontal-relative:page;mso-position-vertical-relative:page;z-index:-42520" coordorigin="1477,16122" coordsize="56,89">
          <v:shape style="position:absolute;left:1477;top:16122;width:56;height:89" coordorigin="1477,16122" coordsize="56,89" path="m1497,16122l1477,16122,1477,16210,1533,16210,1533,16194,1497,16194,1497,16122xe" filled="true" fillcolor="#000000" stroked="false">
            <v:path arrowok="t"/>
            <v:fill type="solid"/>
          </v:shape>
          <w10:wrap type="none"/>
        </v:group>
      </w:pict>
    </w:r>
    <w:r>
      <w:rPr/>
      <w:pict>
        <v:group style="position:absolute;margin-left:84.704201pt;margin-top:806.107117pt;width:3.7pt;height:4.45pt;mso-position-horizontal-relative:page;mso-position-vertical-relative:page;z-index:-42496" coordorigin="1694,16122" coordsize="74,89">
          <v:shape style="position:absolute;left:1694;top:16122;width:74;height:89" coordorigin="1694,16122" coordsize="74,89" path="m1714,16122l1694,16122,1694,16210,1714,16210,1714,16173,1768,16173,1768,16156,1714,16156,1714,16122xe" filled="true" fillcolor="#000000" stroked="false">
            <v:path arrowok="t"/>
            <v:fill type="solid"/>
          </v:shape>
          <v:shape style="position:absolute;left:1694;top:16122;width:74;height:89" coordorigin="1694,16122" coordsize="74,89" path="m1768,16173l1748,16173,1748,16210,1768,16210,1768,16173xe" filled="true" fillcolor="#000000" stroked="false">
            <v:path arrowok="t"/>
            <v:fill type="solid"/>
          </v:shape>
          <v:shape style="position:absolute;left:1694;top:16122;width:74;height:89" coordorigin="1694,16122" coordsize="74,89" path="m1768,16122l1748,16122,1748,16156,1768,16156,1768,16122xe" filled="true" fillcolor="#000000" stroked="false">
            <v:path arrowok="t"/>
            <v:fill type="solid"/>
          </v:shape>
          <w10:wrap type="none"/>
        </v:group>
      </w:pict>
    </w:r>
    <w:r>
      <w:rPr/>
      <w:pict>
        <v:group style="position:absolute;margin-left:89.341599pt;margin-top:806.106995pt;width:3.45pt;height:4.45pt;mso-position-horizontal-relative:page;mso-position-vertical-relative:page;z-index:-42472" coordorigin="1787,16122" coordsize="69,89">
          <v:shape style="position:absolute;left:1787;top:16122;width:69;height:89" coordorigin="1787,16122" coordsize="69,89" path="m1831,16139l1811,16139,1811,16210,1831,16210,1831,16139xe" filled="true" fillcolor="#000000" stroked="false">
            <v:path arrowok="t"/>
            <v:fill type="solid"/>
          </v:shape>
          <v:shape style="position:absolute;left:1787;top:16122;width:69;height:89" coordorigin="1787,16122" coordsize="69,89" path="m1856,16122l1787,16122,1787,16139,1856,16139,1856,16122xe" filled="true" fillcolor="#000000" stroked="false">
            <v:path arrowok="t"/>
            <v:fill type="solid"/>
          </v:shape>
          <w10:wrap type="none"/>
        </v:group>
      </w:pict>
    </w:r>
    <w:r>
      <w:rPr/>
      <w:pict>
        <v:group style="position:absolute;margin-left:95.970703pt;margin-top:806.106995pt;width:3.75pt;height:4.45pt;mso-position-horizontal-relative:page;mso-position-vertical-relative:page;z-index:-42448" coordorigin="1919,16122" coordsize="75,89">
          <v:shape style="position:absolute;left:1919;top:16122;width:75;height:89" coordorigin="1919,16122" coordsize="75,89" path="m1943,16122l1919,16122,1919,16210,1938,16210,1938,16161,1938,16155,1937,16145,1956,16145,1943,16122xe" filled="true" fillcolor="#000000" stroked="false">
            <v:path arrowok="t"/>
            <v:fill type="solid"/>
          </v:shape>
          <v:shape style="position:absolute;left:1919;top:16122;width:75;height:89" coordorigin="1919,16122" coordsize="75,89" path="m1956,16145l1938,16145,1942,16155,1948,16167,1972,16210,1994,16210,1994,16185,1976,16185,1972,16175,1967,16164,1956,16145xe" filled="true" fillcolor="#000000" stroked="false">
            <v:path arrowok="t"/>
            <v:fill type="solid"/>
          </v:shape>
          <v:shape style="position:absolute;left:1919;top:16122;width:75;height:89" coordorigin="1919,16122" coordsize="75,89" path="m1994,16122l1975,16122,1975,16164,1975,16173,1977,16185,1994,16185,1994,16122xe" filled="true" fillcolor="#000000" stroked="false">
            <v:path arrowok="t"/>
            <v:fill type="solid"/>
          </v:shape>
          <w10:wrap type="none"/>
        </v:group>
      </w:pict>
    </w:r>
    <w:r>
      <w:rPr/>
      <w:pict>
        <v:shape style="position:absolute;margin-left:19.3932pt;margin-top:807.017822pt;width:10.85pt;height:13pt;mso-position-horizontal-relative:page;mso-position-vertical-relative:page;z-index:-42424"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11.481903pt;margin-top:805.598999pt;width:34.050pt;height:11.55pt;mso-position-horizontal-relative:page;mso-position-vertical-relative:page;z-index:-42400" coordorigin="10230,16112" coordsize="681,231">
          <v:group style="position:absolute;left:10230;top:16243;width:61;height:91" coordorigin="10230,16243" coordsize="61,91">
            <v:shape style="position:absolute;left:10230;top:16243;width:61;height:91" coordorigin="10230,16243" coordsize="61,91" path="m10234,16312l10230,16328,10235,16331,10245,16333,10255,16333,10270,16331,10282,16325,10288,16317,10247,16317,10239,16314,10234,16312xe" filled="true" fillcolor="#000000" stroked="false">
              <v:path arrowok="t"/>
              <v:fill type="solid"/>
            </v:shape>
            <v:shape style="position:absolute;left:10230;top:16243;width:61;height:91" coordorigin="10230,16243" coordsize="61,91" path="m10274,16243l10264,16243,10250,16245,10240,16250,10233,16259,10231,16269,10231,16282,10240,16290,10255,16295,10266,16299,10270,16302,10270,16313,10265,16317,10288,16317,10288,16317,10290,16306,10290,16294,10283,16285,10256,16275,10251,16273,10251,16263,10255,16259,10283,16259,10287,16247,10281,16245,10274,16243xe" filled="true" fillcolor="#000000" stroked="false">
              <v:path arrowok="t"/>
              <v:fill type="solid"/>
            </v:shape>
            <v:shape style="position:absolute;left:10230;top:16243;width:61;height:91" coordorigin="10230,16243" coordsize="61,91" path="m10283,16259l10272,16259,10279,16261,10282,16263,10283,16259xe" filled="true" fillcolor="#000000" stroked="false">
              <v:path arrowok="t"/>
              <v:fill type="solid"/>
            </v:shape>
          </v:group>
          <v:group style="position:absolute;left:10642;top:16122;width:2;height:210" coordorigin="10642,16122" coordsize="2,210">
            <v:shape style="position:absolute;left:10642;top:16122;width:2;height:210" coordorigin="10642,16122" coordsize="0,210" path="m10642,16122l10642,16332e" filled="false" stroked="true" strokeweight="1.016pt" strokecolor="#000000">
              <v:path arrowok="t"/>
            </v:shape>
          </v:group>
          <v:group style="position:absolute;left:10850;top:16243;width:61;height:91" coordorigin="10850,16243" coordsize="61,91">
            <v:shape style="position:absolute;left:10850;top:16243;width:61;height:91" coordorigin="10850,16243" coordsize="61,91" path="m10854,16312l10850,16328,10855,16331,10865,16333,10875,16333,10891,16331,10902,16325,10908,16317,10868,16317,10859,16314,10854,16312xe" filled="true" fillcolor="#000000" stroked="false">
              <v:path arrowok="t"/>
              <v:fill type="solid"/>
            </v:shape>
            <v:shape style="position:absolute;left:10850;top:16243;width:61;height:91" coordorigin="10850,16243" coordsize="61,91" path="m10895,16243l10885,16243,10871,16245,10860,16250,10853,16259,10851,16269,10851,16282,10861,16290,10876,16295,10886,16299,10890,16302,10890,16313,10885,16317,10908,16317,10908,16317,10911,16306,10911,16294,10903,16285,10876,16275,10871,16273,10871,16263,10876,16259,10904,16259,10907,16247,10902,16245,10895,16243xe" filled="true" fillcolor="#000000" stroked="false">
              <v:path arrowok="t"/>
              <v:fill type="solid"/>
            </v:shape>
            <v:shape style="position:absolute;left:10850;top:16243;width:61;height:91" coordorigin="10850,16243" coordsize="61,91" path="m10904,16259l10893,16259,10899,16261,10903,16263,10904,16259xe" filled="true" fillcolor="#000000" stroked="false">
              <v:path arrowok="t"/>
              <v:fill type="solid"/>
            </v:shape>
          </v:group>
          <v:group style="position:absolute;left:10763;top:16244;width:74;height:89" coordorigin="10763,16244" coordsize="74,89">
            <v:shape style="position:absolute;left:10763;top:16244;width:74;height:89" coordorigin="10763,16244" coordsize="74,89" path="m10786,16244l10763,16244,10763,16332,10781,16332,10781,16283,10781,16277,10780,16267,10799,16267,10786,16244xe" filled="true" fillcolor="#000000" stroked="false">
              <v:path arrowok="t"/>
              <v:fill type="solid"/>
            </v:shape>
            <v:shape style="position:absolute;left:10763;top:16244;width:74;height:89" coordorigin="10763,16244" coordsize="74,89" path="m10799,16267l10781,16267,10785,16277,10791,16289,10815,16332,10836,16332,10836,16306,10819,16306,10815,16296,10810,16285,10799,16267xe" filled="true" fillcolor="#000000" stroked="false">
              <v:path arrowok="t"/>
              <v:fill type="solid"/>
            </v:shape>
            <v:shape style="position:absolute;left:10763;top:16244;width:74;height:89" coordorigin="10763,16244" coordsize="74,89" path="m10836,16244l10817,16244,10818,16289,10818,16295,10819,16306,10836,16306,10836,16244xe" filled="true" fillcolor="#000000" stroked="false">
              <v:path arrowok="t"/>
              <v:fill type="solid"/>
            </v:shape>
          </v:group>
          <v:group style="position:absolute;left:10665;top:16242;width:85;height:92" coordorigin="10665,16242" coordsize="85,92">
            <v:shape style="position:absolute;left:10665;top:16242;width:85;height:92" coordorigin="10665,16242" coordsize="85,92" path="m10708,16242l10690,16246,10677,16256,10668,16270,10665,16289,10668,16306,10676,16320,10689,16330,10707,16333,10724,16330,10738,16321,10740,16318,10694,16318,10686,16305,10686,16271,10694,16258,10741,16258,10739,16256,10726,16246,10708,16242xe" filled="true" fillcolor="#000000" stroked="false">
              <v:path arrowok="t"/>
              <v:fill type="solid"/>
            </v:shape>
            <v:shape style="position:absolute;left:10665;top:16242;width:85;height:92" coordorigin="10665,16242" coordsize="85,92" path="m10741,16258l10721,16258,10729,16272,10729,16305,10721,16318,10740,16318,10747,16307,10750,16287,10747,16270,10741,16258xe" filled="true" fillcolor="#000000" stroked="false">
              <v:path arrowok="t"/>
              <v:fill type="solid"/>
            </v:shape>
          </v:group>
          <v:group style="position:absolute;left:10547;top:16244;width:68;height:89" coordorigin="10547,16244" coordsize="68,89">
            <v:shape style="position:absolute;left:10547;top:16244;width:68;height:89" coordorigin="10547,16244" coordsize="68,89" path="m10590,16261l10571,16261,10571,16332,10590,16332,10590,16261xe" filled="true" fillcolor="#000000" stroked="false">
              <v:path arrowok="t"/>
              <v:fill type="solid"/>
            </v:shape>
            <v:shape style="position:absolute;left:10547;top:16244;width:68;height:89" coordorigin="10547,16244" coordsize="68,89" path="m10615,16244l10547,16244,10547,16261,10615,16261,10615,16244xe" filled="true" fillcolor="#000000" stroked="false">
              <v:path arrowok="t"/>
              <v:fill type="solid"/>
            </v:shape>
          </v:group>
          <v:group style="position:absolute;left:10462;top:16244;width:73;height:90" coordorigin="10462,16244" coordsize="73,90">
            <v:shape style="position:absolute;left:10462;top:16244;width:73;height:90" coordorigin="10462,16244" coordsize="73,90" path="m10482,16244l10462,16244,10462,16293,10464,16311,10471,16324,10482,16331,10497,16333,10513,16331,10524,16324,10528,16318,10488,16318,10482,16310,10482,16244xe" filled="true" fillcolor="#000000" stroked="false">
              <v:path arrowok="t"/>
              <v:fill type="solid"/>
            </v:shape>
            <v:shape style="position:absolute;left:10462;top:16244;width:73;height:90" coordorigin="10462,16244" coordsize="73,90" path="m10534,16244l10514,16244,10514,16310,10508,16318,10528,16318,10531,16311,10532,16310,10534,16293,10534,16244xe" filled="true" fillcolor="#000000" stroked="false">
              <v:path arrowok="t"/>
              <v:fill type="solid"/>
            </v:shape>
          </v:group>
          <v:group style="position:absolute;left:10399;top:16244;width:54;height:89" coordorigin="10399,16244" coordsize="54,89">
            <v:shape style="position:absolute;left:10399;top:16244;width:54;height:89" coordorigin="10399,16244" coordsize="54,89" path="m10419,16244l10399,16244,10399,16332,10452,16332,10452,16315,10419,16315,10419,16244xe" filled="true" fillcolor="#000000" stroked="false">
              <v:path arrowok="t"/>
              <v:fill type="solid"/>
            </v:shape>
          </v:group>
          <v:group style="position:absolute;left:10302;top:16242;width:85;height:92" coordorigin="10302,16242" coordsize="85,92">
            <v:shape style="position:absolute;left:10302;top:16242;width:85;height:92" coordorigin="10302,16242" coordsize="85,92" path="m10345,16242l10327,16246,10313,16256,10305,16270,10302,16289,10304,16306,10313,16320,10326,16330,10343,16333,10361,16330,10375,16321,10377,16318,10331,16318,10323,16305,10323,16271,10331,16258,10377,16258,10376,16256,10363,16246,10345,16242xe" filled="true" fillcolor="#000000" stroked="false">
              <v:path arrowok="t"/>
              <v:fill type="solid"/>
            </v:shape>
            <v:shape style="position:absolute;left:10302;top:16242;width:85;height:92" coordorigin="10302,16242" coordsize="85,92" path="m10377,16258l10358,16258,10365,16272,10365,16305,10358,16318,10377,16318,10383,16307,10387,16287,10384,16270,10377,16258xe" filled="true" fillcolor="#000000" stroked="false">
              <v:path arrowok="t"/>
              <v:fill type="solid"/>
            </v:shape>
          </v:group>
          <w10:wrap type="none"/>
        </v:group>
      </w:pict>
    </w:r>
    <w:r>
      <w:rPr/>
      <w:pict>
        <v:group style="position:absolute;margin-left:485.016602pt;margin-top:806.103943pt;width:24.25pt;height:10.55pt;mso-position-horizontal-relative:page;mso-position-vertical-relative:page;z-index:-42376" coordorigin="9700,16122" coordsize="485,211">
          <v:group style="position:absolute;left:9700;top:16122;width:485;height:211" coordorigin="9700,16122" coordsize="485,211">
            <v:shape style="position:absolute;left:9700;top:16122;width:485;height:211" coordorigin="9700,16122" coordsize="485,211" path="m9731,16122l9700,16122,9801,16318,9808,16332,10140,16332,10157,16330,10172,16323,10182,16310,10183,16305,9825,16305,9820,16296,9734,16129,9731,16122xe" filled="true" fillcolor="#000000" stroked="false">
              <v:path arrowok="t"/>
              <v:fill type="solid"/>
            </v:shape>
            <v:shape style="position:absolute;left:9700;top:16122;width:485;height:211" coordorigin="9700,16122" coordsize="485,211" path="m10182,16122l9986,16122,9980,16133,9897,16296,9892,16305,9923,16305,9926,16298,9937,16278,9940,16271,10121,16271,10124,16268,10124,16248,10121,16244,9967,16244,9959,16234,9964,16225,9998,16158,10003,16149,10182,16149,10185,16146,10185,16125,10182,16122xe" filled="true" fillcolor="#000000" stroked="false">
              <v:path arrowok="t"/>
              <v:fill type="solid"/>
            </v:shape>
            <v:shape style="position:absolute;left:9700;top:16122;width:485;height:211" coordorigin="9700,16122" coordsize="485,211" path="m10149,16183l10023,16183,10020,16190,10013,16204,10009,16210,10149,16210,10158,16219,10158,16296,10149,16305,10183,16305,10185,16292,10185,16219,10182,16206,10174,16194,10162,16186,10149,16183xe" filled="true" fillcolor="#000000" stroked="false">
              <v:path arrowok="t"/>
              <v:fill type="solid"/>
            </v:shape>
            <v:shape style="position:absolute;left:9700;top:16122;width:485;height:211" coordorigin="9700,16122" coordsize="485,211" path="m10121,16271l9940,16271,10121,16271xe" filled="true" fillcolor="#000000" stroked="false">
              <v:path arrowok="t"/>
              <v:fill type="solid"/>
            </v:shape>
            <v:shape style="position:absolute;left:9790;top:16122;width:137;height:122" type="#_x0000_t75" stroked="false">
              <v:imagedata r:id="rId1" o:title=""/>
            </v:shape>
          </v:group>
          <w10:wrap type="none"/>
        </v:group>
      </w:pict>
    </w:r>
    <w:r>
      <w:rPr/>
      <w:pict>
        <v:group style="position:absolute;margin-left:515.893005pt;margin-top:806.106995pt;width:.1pt;height:4.45pt;mso-position-horizontal-relative:page;mso-position-vertical-relative:page;z-index:-42352" coordorigin="10318,16122" coordsize="2,89">
          <v:shape style="position:absolute;left:10318;top:16122;width:2;height:89" coordorigin="10318,16122" coordsize="0,89" path="m10318,16122l10318,16210e" filled="false" stroked="true" strokeweight="1.01pt" strokecolor="#000000">
            <v:path arrowok="t"/>
          </v:shape>
          <w10:wrap type="none"/>
        </v:group>
      </w:pict>
    </w:r>
    <w:r>
      <w:rPr/>
      <w:pict>
        <v:group style="position:absolute;margin-left:517.348022pt;margin-top:806.061707pt;width:3.95pt;height:4.5pt;mso-position-horizontal-relative:page;mso-position-vertical-relative:page;z-index:-42328" coordorigin="10347,16121" coordsize="79,90">
          <v:shape style="position:absolute;left:10347;top:16121;width:79;height:90" coordorigin="10347,16121" coordsize="79,90" path="m10410,16121l10398,16121,10378,16124,10362,16133,10351,16148,10347,16167,10347,16180,10351,16192,10360,16199,10368,16207,10380,16211,10408,16211,10420,16208,10426,16206,10426,16195,10397,16195,10385,16193,10376,16188,10370,16178,10368,16166,10370,16154,10377,16145,10386,16139,10398,16138,10420,16138,10423,16125,10419,16123,10410,16121xe" filled="true" fillcolor="#000000" stroked="false">
            <v:path arrowok="t"/>
            <v:fill type="solid"/>
          </v:shape>
          <v:shape style="position:absolute;left:10347;top:16121;width:79;height:90" coordorigin="10347,16121" coordsize="79,90" path="m10426,16160l10393,16160,10393,16175,10406,16175,10406,16194,10405,16195,10401,16195,10426,16195,10426,16160xe" filled="true" fillcolor="#000000" stroked="false">
            <v:path arrowok="t"/>
            <v:fill type="solid"/>
          </v:shape>
          <v:shape style="position:absolute;left:10347;top:16121;width:79;height:90" coordorigin="10347,16121" coordsize="79,90" path="m10420,16138l10408,16138,10414,16139,10419,16141,10420,16138xe" filled="true" fillcolor="#000000" stroked="false">
            <v:path arrowok="t"/>
            <v:fill type="solid"/>
          </v:shape>
          <w10:wrap type="none"/>
        </v:group>
      </w:pict>
    </w:r>
    <w:r>
      <w:rPr/>
      <w:pict>
        <v:group style="position:absolute;margin-left:538.398193pt;margin-top:806.061707pt;width:3.95pt;height:4.5pt;mso-position-horizontal-relative:page;mso-position-vertical-relative:page;z-index:-42304" coordorigin="10768,16121" coordsize="79,90">
          <v:shape style="position:absolute;left:10768;top:16121;width:79;height:90" coordorigin="10768,16121" coordsize="79,90" path="m10831,16121l10819,16121,10799,16124,10783,16133,10772,16148,10768,16167,10768,16180,10772,16192,10781,16199,10789,16207,10801,16211,10829,16211,10841,16208,10847,16206,10847,16195,10818,16195,10806,16193,10797,16188,10791,16178,10789,16166,10792,16154,10798,16145,10807,16139,10819,16138,10841,16138,10844,16125,10840,16123,10831,16121xe" filled="true" fillcolor="#000000" stroked="false">
            <v:path arrowok="t"/>
            <v:fill type="solid"/>
          </v:shape>
          <v:shape style="position:absolute;left:10768;top:16121;width:79;height:90" coordorigin="10768,16121" coordsize="79,90" path="m10847,16160l10814,16160,10814,16175,10827,16175,10827,16194,10826,16195,10822,16195,10847,16195,10847,16160xe" filled="true" fillcolor="#000000" stroked="false">
            <v:path arrowok="t"/>
            <v:fill type="solid"/>
          </v:shape>
          <v:shape style="position:absolute;left:10768;top:16121;width:79;height:90" coordorigin="10768,16121" coordsize="79,90" path="m10841,16138l10829,16138,10835,16139,10840,16141,10841,16138xe" filled="true" fillcolor="#000000" stroked="false">
            <v:path arrowok="t"/>
            <v:fill type="solid"/>
          </v:shape>
          <w10:wrap type="none"/>
        </v:group>
      </w:pict>
    </w:r>
    <w:r>
      <w:rPr/>
      <w:pict>
        <v:group style="position:absolute;margin-left:511.665894pt;margin-top:806.106995pt;width:2.8pt;height:4.45pt;mso-position-horizontal-relative:page;mso-position-vertical-relative:page;z-index:-42280" coordorigin="10233,16122" coordsize="56,89">
          <v:shape style="position:absolute;left:10233;top:16122;width:56;height:89" coordorigin="10233,16122" coordsize="56,89" path="m10254,16122l10233,16122,10233,16210,10289,16210,10289,16194,10254,16194,10254,16122xe" filled="true" fillcolor="#000000" stroked="false">
            <v:path arrowok="t"/>
            <v:fill type="solid"/>
          </v:shape>
          <w10:wrap type="none"/>
        </v:group>
      </w:pict>
    </w:r>
    <w:r>
      <w:rPr/>
      <w:pict>
        <v:group style="position:absolute;margin-left:522.51532pt;margin-top:806.107117pt;width:3.7pt;height:4.45pt;mso-position-horizontal-relative:page;mso-position-vertical-relative:page;z-index:-42256" coordorigin="10450,16122" coordsize="74,89">
          <v:shape style="position:absolute;left:10450;top:16122;width:74;height:89" coordorigin="10450,16122" coordsize="74,89" path="m10471,16122l10450,16122,10450,16210,10471,16210,10471,16173,10524,16173,10524,16156,10471,16156,10471,16122xe" filled="true" fillcolor="#000000" stroked="false">
            <v:path arrowok="t"/>
            <v:fill type="solid"/>
          </v:shape>
          <v:shape style="position:absolute;left:10450;top:16122;width:74;height:89" coordorigin="10450,16122" coordsize="74,89" path="m10524,16173l10504,16173,10504,16210,10524,16210,10524,16173xe" filled="true" fillcolor="#000000" stroked="false">
            <v:path arrowok="t"/>
            <v:fill type="solid"/>
          </v:shape>
          <v:shape style="position:absolute;left:10450;top:16122;width:74;height:89" coordorigin="10450,16122" coordsize="74,89" path="m10524,16122l10504,16122,10504,16156,10524,16156,10524,16122xe" filled="true" fillcolor="#000000" stroked="false">
            <v:path arrowok="t"/>
            <v:fill type="solid"/>
          </v:shape>
          <w10:wrap type="none"/>
        </v:group>
      </w:pict>
    </w:r>
    <w:r>
      <w:rPr/>
      <w:pict>
        <v:group style="position:absolute;margin-left:527.152588pt;margin-top:806.106995pt;width:3.45pt;height:4.45pt;mso-position-horizontal-relative:page;mso-position-vertical-relative:page;z-index:-42232" coordorigin="10543,16122" coordsize="69,89">
          <v:shape style="position:absolute;left:10543;top:16122;width:69;height:89" coordorigin="10543,16122" coordsize="69,89" path="m10587,16139l10567,16139,10567,16210,10587,16210,10587,16139xe" filled="true" fillcolor="#000000" stroked="false">
            <v:path arrowok="t"/>
            <v:fill type="solid"/>
          </v:shape>
          <v:shape style="position:absolute;left:10543;top:16122;width:69;height:89" coordorigin="10543,16122" coordsize="69,89" path="m10612,16122l10543,16122,10543,16139,10612,16139,10612,16122xe" filled="true" fillcolor="#000000" stroked="false">
            <v:path arrowok="t"/>
            <v:fill type="solid"/>
          </v:shape>
          <w10:wrap type="none"/>
        </v:group>
      </w:pict>
    </w:r>
    <w:r>
      <w:rPr/>
      <w:pict>
        <v:group style="position:absolute;margin-left:533.781677pt;margin-top:806.106995pt;width:3.75pt;height:4.45pt;mso-position-horizontal-relative:page;mso-position-vertical-relative:page;z-index:-42208" coordorigin="10676,16122" coordsize="75,89">
          <v:shape style="position:absolute;left:10676;top:16122;width:75;height:89" coordorigin="10676,16122" coordsize="75,89" path="m10699,16122l10676,16122,10676,16210,10694,16210,10694,16161,10694,16155,10693,16145,10713,16145,10699,16122xe" filled="true" fillcolor="#000000" stroked="false">
            <v:path arrowok="t"/>
            <v:fill type="solid"/>
          </v:shape>
          <v:shape style="position:absolute;left:10676;top:16122;width:75;height:89" coordorigin="10676,16122" coordsize="75,89" path="m10713,16145l10694,16145,10698,16155,10704,16167,10709,16176,10729,16210,10750,16210,10750,16185,10733,16185,10728,16175,10723,16164,10713,16145xe" filled="true" fillcolor="#000000" stroked="false">
            <v:path arrowok="t"/>
            <v:fill type="solid"/>
          </v:shape>
          <v:shape style="position:absolute;left:10676;top:16122;width:75;height:89" coordorigin="10676,16122" coordsize="75,89" path="m10750,16122l10731,16122,10731,16164,10732,16173,10733,16185,10750,16185,10750,16122xe" filled="true" fillcolor="#000000" stroked="false">
            <v:path arrowok="t"/>
            <v:fill type="solid"/>
          </v:shape>
          <w10:wrap type="none"/>
        </v:group>
      </w:pict>
    </w:r>
    <w:r>
      <w:rPr/>
      <w:pict>
        <v:shape style="position:absolute;margin-left:565.062378pt;margin-top:807.017822pt;width:10.85pt;height:13pt;mso-position-horizontal-relative:page;mso-position-vertical-relative:page;z-index:-42184"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3.670898pt;margin-top:805.598999pt;width:34.050pt;height:11.55pt;mso-position-horizontal-relative:page;mso-position-vertical-relative:page;z-index:-41968" coordorigin="1473,16112" coordsize="681,231">
          <v:group style="position:absolute;left:1473;top:16243;width:61;height:91" coordorigin="1473,16243" coordsize="61,91">
            <v:shape style="position:absolute;left:1473;top:16243;width:61;height:91" coordorigin="1473,16243" coordsize="61,91" path="m1477,16312l1473,16328,1478,16331,1488,16333,1498,16333,1514,16331,1525,16325,1531,16317,1491,16317,1483,16314,1477,16312xe" filled="true" fillcolor="#000000" stroked="false">
              <v:path arrowok="t"/>
              <v:fill type="solid"/>
            </v:shape>
            <v:shape style="position:absolute;left:1473;top:16243;width:61;height:91" coordorigin="1473,16243" coordsize="61,91" path="m1518,16243l1508,16243,1494,16245,1483,16250,1477,16259,1474,16269,1474,16282,1484,16290,1499,16295,1509,16299,1514,16302,1514,16313,1509,16317,1531,16317,1532,16317,1534,16306,1534,16294,1527,16285,1500,16275,1495,16273,1495,16263,1499,16259,1527,16259,1530,16247,1525,16245,1518,16243xe" filled="true" fillcolor="#000000" stroked="false">
              <v:path arrowok="t"/>
              <v:fill type="solid"/>
            </v:shape>
            <v:shape style="position:absolute;left:1473;top:16243;width:61;height:91" coordorigin="1473,16243" coordsize="61,91" path="m1527,16259l1516,16259,1523,16261,1526,16263,1527,16259xe" filled="true" fillcolor="#000000" stroked="false">
              <v:path arrowok="t"/>
              <v:fill type="solid"/>
            </v:shape>
          </v:group>
          <v:group style="position:absolute;left:1886;top:16122;width:2;height:210" coordorigin="1886,16122" coordsize="2,210">
            <v:shape style="position:absolute;left:1886;top:16122;width:2;height:210" coordorigin="1886,16122" coordsize="0,210" path="m1886,16122l1886,16332e" filled="false" stroked="true" strokeweight="1.016pt" strokecolor="#000000">
              <v:path arrowok="t"/>
            </v:shape>
          </v:group>
          <v:group style="position:absolute;left:2094;top:16243;width:61;height:91" coordorigin="2094,16243" coordsize="61,91">
            <v:shape style="position:absolute;left:2094;top:16243;width:61;height:91" coordorigin="2094,16243" coordsize="61,91" path="m2098,16312l2094,16328,2099,16331,2109,16333,2119,16333,2135,16331,2146,16325,2152,16317,2112,16317,2103,16314,2098,16312xe" filled="true" fillcolor="#000000" stroked="false">
              <v:path arrowok="t"/>
              <v:fill type="solid"/>
            </v:shape>
            <v:shape style="position:absolute;left:2094;top:16243;width:61;height:91" coordorigin="2094,16243" coordsize="61,91" path="m2138,16243l2128,16243,2114,16245,2104,16250,2097,16259,2095,16269,2095,16282,2105,16290,2119,16295,2130,16299,2134,16302,2134,16313,2129,16317,2152,16317,2152,16317,2154,16306,2154,16294,2147,16285,2120,16275,2115,16273,2115,16263,2119,16259,2148,16259,2151,16247,2146,16245,2138,16243xe" filled="true" fillcolor="#000000" stroked="false">
              <v:path arrowok="t"/>
              <v:fill type="solid"/>
            </v:shape>
            <v:shape style="position:absolute;left:2094;top:16243;width:61;height:91" coordorigin="2094,16243" coordsize="61,91" path="m2148,16259l2137,16259,2143,16261,2146,16263,2148,16259xe" filled="true" fillcolor="#000000" stroked="false">
              <v:path arrowok="t"/>
              <v:fill type="solid"/>
            </v:shape>
          </v:group>
          <v:group style="position:absolute;left:2006;top:16244;width:74;height:89" coordorigin="2006,16244" coordsize="74,89">
            <v:shape style="position:absolute;left:2006;top:16244;width:74;height:89" coordorigin="2006,16244" coordsize="74,89" path="m2030,16244l2006,16244,2006,16332,2025,16332,2025,16283,2024,16277,2024,16267,2043,16267,2030,16244xe" filled="true" fillcolor="#000000" stroked="false">
              <v:path arrowok="t"/>
              <v:fill type="solid"/>
            </v:shape>
            <v:shape style="position:absolute;left:2006;top:16244;width:74;height:89" coordorigin="2006,16244" coordsize="74,89" path="m2043,16267l2024,16267,2029,16277,2034,16289,2059,16332,2080,16332,2080,16306,2063,16306,2058,16296,2053,16285,2043,16267xe" filled="true" fillcolor="#000000" stroked="false">
              <v:path arrowok="t"/>
              <v:fill type="solid"/>
            </v:shape>
            <v:shape style="position:absolute;left:2006;top:16244;width:74;height:89" coordorigin="2006,16244" coordsize="74,89" path="m2080,16244l2061,16244,2061,16289,2062,16295,2063,16306,2080,16306,2080,16244xe" filled="true" fillcolor="#000000" stroked="false">
              <v:path arrowok="t"/>
              <v:fill type="solid"/>
            </v:shape>
          </v:group>
          <v:group style="position:absolute;left:1909;top:16242;width:85;height:92" coordorigin="1909,16242" coordsize="85,92">
            <v:shape style="position:absolute;left:1909;top:16242;width:85;height:92" coordorigin="1909,16242" coordsize="85,92" path="m1952,16242l1934,16246,1921,16256,1912,16270,1909,16289,1912,16306,1920,16320,1933,16330,1950,16333,1968,16330,1982,16321,1984,16318,1938,16318,1930,16305,1930,16271,1938,16258,1984,16258,1983,16256,1970,16246,1952,16242xe" filled="true" fillcolor="#000000" stroked="false">
              <v:path arrowok="t"/>
              <v:fill type="solid"/>
            </v:shape>
            <v:shape style="position:absolute;left:1909;top:16242;width:85;height:92" coordorigin="1909,16242" coordsize="85,92" path="m1984,16258l1965,16258,1973,16272,1973,16305,1965,16318,1984,16318,1991,16307,1994,16287,1991,16270,1984,16258xe" filled="true" fillcolor="#000000" stroked="false">
              <v:path arrowok="t"/>
              <v:fill type="solid"/>
            </v:shape>
          </v:group>
          <v:group style="position:absolute;left:1790;top:16244;width:68;height:89" coordorigin="1790,16244" coordsize="68,89">
            <v:shape style="position:absolute;left:1790;top:16244;width:68;height:89" coordorigin="1790,16244" coordsize="68,89" path="m1834,16261l1814,16261,1814,16332,1834,16332,1834,16261xe" filled="true" fillcolor="#000000" stroked="false">
              <v:path arrowok="t"/>
              <v:fill type="solid"/>
            </v:shape>
            <v:shape style="position:absolute;left:1790;top:16244;width:68;height:89" coordorigin="1790,16244" coordsize="68,89" path="m1858,16244l1790,16244,1790,16261,1858,16261,1858,16244xe" filled="true" fillcolor="#000000" stroked="false">
              <v:path arrowok="t"/>
              <v:fill type="solid"/>
            </v:shape>
          </v:group>
          <v:group style="position:absolute;left:1706;top:16244;width:73;height:90" coordorigin="1706,16244" coordsize="73,90">
            <v:shape style="position:absolute;left:1706;top:16244;width:73;height:90" coordorigin="1706,16244" coordsize="73,90" path="m1726,16244l1706,16244,1706,16293,1708,16311,1715,16324,1726,16331,1741,16333,1756,16331,1768,16324,1772,16318,1732,16318,1726,16310,1726,16244xe" filled="true" fillcolor="#000000" stroked="false">
              <v:path arrowok="t"/>
              <v:fill type="solid"/>
            </v:shape>
            <v:shape style="position:absolute;left:1706;top:16244;width:73;height:90" coordorigin="1706,16244" coordsize="73,90" path="m1778,16244l1758,16244,1758,16310,1752,16318,1772,16318,1775,16311,1775,16310,1778,16293,1778,16244xe" filled="true" fillcolor="#000000" stroked="false">
              <v:path arrowok="t"/>
              <v:fill type="solid"/>
            </v:shape>
          </v:group>
          <v:group style="position:absolute;left:1643;top:16244;width:54;height:89" coordorigin="1643,16244" coordsize="54,89">
            <v:shape style="position:absolute;left:1643;top:16244;width:54;height:89" coordorigin="1643,16244" coordsize="54,89" path="m1663,16244l1643,16244,1643,16332,1696,16332,1696,16315,1663,16315,1663,16244xe" filled="true" fillcolor="#000000" stroked="false">
              <v:path arrowok="t"/>
              <v:fill type="solid"/>
            </v:shape>
          </v:group>
          <v:group style="position:absolute;left:1545;top:16242;width:85;height:92" coordorigin="1545,16242" coordsize="85,92">
            <v:shape style="position:absolute;left:1545;top:16242;width:85;height:92" coordorigin="1545,16242" coordsize="85,92" path="m1588,16242l1571,16246,1557,16256,1548,16270,1545,16289,1548,16306,1556,16320,1569,16330,1587,16333,1605,16330,1618,16321,1620,16318,1575,16318,1566,16305,1566,16271,1574,16258,1621,16258,1619,16256,1606,16246,1588,16242xe" filled="true" fillcolor="#000000" stroked="false">
              <v:path arrowok="t"/>
              <v:fill type="solid"/>
            </v:shape>
            <v:shape style="position:absolute;left:1545;top:16242;width:85;height:92" coordorigin="1545,16242" coordsize="85,92" path="m1621,16258l1602,16258,1609,16272,1609,16305,1601,16318,1620,16318,1627,16307,1630,16287,1628,16270,1621,16258xe" filled="true" fillcolor="#000000" stroked="false">
              <v:path arrowok="t"/>
              <v:fill type="solid"/>
            </v:shape>
          </v:group>
          <w10:wrap type="none"/>
        </v:group>
      </w:pict>
    </w:r>
    <w:r>
      <w:rPr/>
      <w:pict>
        <v:group style="position:absolute;margin-left:47.205601pt;margin-top:806.103943pt;width:24.25pt;height:10.55pt;mso-position-horizontal-relative:page;mso-position-vertical-relative:page;z-index:-41944" coordorigin="944,16122" coordsize="485,211">
          <v:group style="position:absolute;left:944;top:16122;width:485;height:211" coordorigin="944,16122" coordsize="485,211">
            <v:shape style="position:absolute;left:944;top:16122;width:485;height:211" coordorigin="944,16122" coordsize="485,211" path="m975,16122l944,16122,1045,16318,1052,16332,1384,16332,1401,16330,1416,16323,1425,16310,1426,16305,1069,16305,1064,16296,978,16129,975,16122xe" filled="true" fillcolor="#000000" stroked="false">
              <v:path arrowok="t"/>
              <v:fill type="solid"/>
            </v:shape>
            <v:shape style="position:absolute;left:944;top:16122;width:485;height:211" coordorigin="944,16122" coordsize="485,211" path="m1425,16122l1230,16122,1224,16133,1141,16296,1136,16305,1167,16305,1170,16298,1181,16278,1184,16271,1365,16271,1368,16268,1368,16248,1365,16244,1211,16244,1203,16234,1207,16225,1242,16158,1247,16149,1426,16149,1429,16146,1429,16125,1425,16122xe" filled="true" fillcolor="#000000" stroked="false">
              <v:path arrowok="t"/>
              <v:fill type="solid"/>
            </v:shape>
            <v:shape style="position:absolute;left:944;top:16122;width:485;height:211" coordorigin="944,16122" coordsize="485,211" path="m1393,16183l1267,16183,1264,16190,1257,16204,1253,16210,1393,16210,1402,16219,1402,16296,1393,16305,1426,16305,1429,16292,1429,16219,1426,16206,1418,16194,1406,16186,1393,16183xe" filled="true" fillcolor="#000000" stroked="false">
              <v:path arrowok="t"/>
              <v:fill type="solid"/>
            </v:shape>
            <v:shape style="position:absolute;left:944;top:16122;width:485;height:211" coordorigin="944,16122" coordsize="485,211" path="m1365,16271l1184,16271,1365,16271xe" filled="true" fillcolor="#000000" stroked="false">
              <v:path arrowok="t"/>
              <v:fill type="solid"/>
            </v:shape>
            <v:shape style="position:absolute;left:1034;top:16122;width:137;height:122" type="#_x0000_t75" stroked="false">
              <v:imagedata r:id="rId1" o:title=""/>
            </v:shape>
          </v:group>
          <w10:wrap type="none"/>
        </v:group>
      </w:pict>
    </w:r>
    <w:r>
      <w:rPr/>
      <w:pict>
        <v:group style="position:absolute;margin-left:78.082001pt;margin-top:806.106995pt;width:.1pt;height:4.45pt;mso-position-horizontal-relative:page;mso-position-vertical-relative:page;z-index:-41920" coordorigin="1562,16122" coordsize="2,89">
          <v:shape style="position:absolute;left:1562;top:16122;width:2;height:89" coordorigin="1562,16122" coordsize="0,89" path="m1562,16122l1562,16210e" filled="false" stroked="true" strokeweight="1.01pt" strokecolor="#000000">
            <v:path arrowok="t"/>
          </v:shape>
          <w10:wrap type="none"/>
        </v:group>
      </w:pict>
    </w:r>
    <w:r>
      <w:rPr/>
      <w:pict>
        <v:group style="position:absolute;margin-left:79.537003pt;margin-top:806.061707pt;width:3.95pt;height:4.5pt;mso-position-horizontal-relative:page;mso-position-vertical-relative:page;z-index:-41896" coordorigin="1591,16121" coordsize="79,90">
          <v:shape style="position:absolute;left:1591;top:16121;width:79;height:90" coordorigin="1591,16121" coordsize="79,90" path="m1653,16121l1642,16121,1622,16124,1605,16133,1595,16148,1591,16167,1591,16180,1595,16192,1603,16199,1612,16207,1623,16211,1652,16211,1663,16208,1670,16206,1670,16195,1640,16195,1629,16193,1620,16188,1614,16178,1612,16166,1614,16154,1621,16145,1630,16139,1642,16138,1664,16138,1667,16125,1662,16123,1653,16121xe" filled="true" fillcolor="#000000" stroked="false">
            <v:path arrowok="t"/>
            <v:fill type="solid"/>
          </v:shape>
          <v:shape style="position:absolute;left:1591;top:16121;width:79;height:90" coordorigin="1591,16121" coordsize="79,90" path="m1670,16160l1636,16160,1636,16175,1650,16175,1650,16194,1649,16195,1645,16195,1670,16195,1670,16160xe" filled="true" fillcolor="#000000" stroked="false">
            <v:path arrowok="t"/>
            <v:fill type="solid"/>
          </v:shape>
          <v:shape style="position:absolute;left:1591;top:16121;width:79;height:90" coordorigin="1591,16121" coordsize="79,90" path="m1664,16138l1652,16138,1658,16139,1663,16141,1664,16138xe" filled="true" fillcolor="#000000" stroked="false">
            <v:path arrowok="t"/>
            <v:fill type="solid"/>
          </v:shape>
          <w10:wrap type="none"/>
        </v:group>
      </w:pict>
    </w:r>
    <w:r>
      <w:rPr/>
      <w:pict>
        <v:group style="position:absolute;margin-left:100.587097pt;margin-top:806.061707pt;width:3.95pt;height:4.5pt;mso-position-horizontal-relative:page;mso-position-vertical-relative:page;z-index:-41872" coordorigin="2012,16121" coordsize="79,90">
          <v:shape style="position:absolute;left:2012;top:16121;width:79;height:90" coordorigin="2012,16121" coordsize="79,90" path="m2074,16121l2063,16121,2043,16124,2026,16133,2016,16148,2012,16167,2012,16180,2016,16192,2024,16199,2033,16207,2044,16211,2073,16211,2084,16208,2091,16206,2091,16195,2061,16195,2050,16193,2041,16188,2035,16178,2033,16166,2035,16154,2042,16145,2051,16139,2063,16138,2085,16138,2088,16125,2083,16123,2074,16121xe" filled="true" fillcolor="#000000" stroked="false">
            <v:path arrowok="t"/>
            <v:fill type="solid"/>
          </v:shape>
          <v:shape style="position:absolute;left:2012;top:16121;width:79;height:90" coordorigin="2012,16121" coordsize="79,90" path="m2091,16160l2057,16160,2057,16175,2071,16175,2071,16194,2070,16195,2066,16195,2091,16195,2091,16160xe" filled="true" fillcolor="#000000" stroked="false">
            <v:path arrowok="t"/>
            <v:fill type="solid"/>
          </v:shape>
          <v:shape style="position:absolute;left:2012;top:16121;width:79;height:90" coordorigin="2012,16121" coordsize="79,90" path="m2085,16138l2073,16138,2079,16139,2084,16141,2085,16138xe" filled="true" fillcolor="#000000" stroked="false">
            <v:path arrowok="t"/>
            <v:fill type="solid"/>
          </v:shape>
          <w10:wrap type="none"/>
        </v:group>
      </w:pict>
    </w:r>
    <w:r>
      <w:rPr/>
      <w:pict>
        <v:group style="position:absolute;margin-left:73.854897pt;margin-top:806.106995pt;width:2.8pt;height:4.45pt;mso-position-horizontal-relative:page;mso-position-vertical-relative:page;z-index:-41848" coordorigin="1477,16122" coordsize="56,89">
          <v:shape style="position:absolute;left:1477;top:16122;width:56;height:89" coordorigin="1477,16122" coordsize="56,89" path="m1497,16122l1477,16122,1477,16210,1533,16210,1533,16194,1497,16194,1497,16122xe" filled="true" fillcolor="#000000" stroked="false">
            <v:path arrowok="t"/>
            <v:fill type="solid"/>
          </v:shape>
          <w10:wrap type="none"/>
        </v:group>
      </w:pict>
    </w:r>
    <w:r>
      <w:rPr/>
      <w:pict>
        <v:group style="position:absolute;margin-left:84.704201pt;margin-top:806.107117pt;width:3.7pt;height:4.45pt;mso-position-horizontal-relative:page;mso-position-vertical-relative:page;z-index:-41824" coordorigin="1694,16122" coordsize="74,89">
          <v:shape style="position:absolute;left:1694;top:16122;width:74;height:89" coordorigin="1694,16122" coordsize="74,89" path="m1714,16122l1694,16122,1694,16210,1714,16210,1714,16173,1768,16173,1768,16156,1714,16156,1714,16122xe" filled="true" fillcolor="#000000" stroked="false">
            <v:path arrowok="t"/>
            <v:fill type="solid"/>
          </v:shape>
          <v:shape style="position:absolute;left:1694;top:16122;width:74;height:89" coordorigin="1694,16122" coordsize="74,89" path="m1768,16173l1748,16173,1748,16210,1768,16210,1768,16173xe" filled="true" fillcolor="#000000" stroked="false">
            <v:path arrowok="t"/>
            <v:fill type="solid"/>
          </v:shape>
          <v:shape style="position:absolute;left:1694;top:16122;width:74;height:89" coordorigin="1694,16122" coordsize="74,89" path="m1768,16122l1748,16122,1748,16156,1768,16156,1768,16122xe" filled="true" fillcolor="#000000" stroked="false">
            <v:path arrowok="t"/>
            <v:fill type="solid"/>
          </v:shape>
          <w10:wrap type="none"/>
        </v:group>
      </w:pict>
    </w:r>
    <w:r>
      <w:rPr/>
      <w:pict>
        <v:group style="position:absolute;margin-left:89.341599pt;margin-top:806.106995pt;width:3.45pt;height:4.45pt;mso-position-horizontal-relative:page;mso-position-vertical-relative:page;z-index:-41800" coordorigin="1787,16122" coordsize="69,89">
          <v:shape style="position:absolute;left:1787;top:16122;width:69;height:89" coordorigin="1787,16122" coordsize="69,89" path="m1831,16139l1811,16139,1811,16210,1831,16210,1831,16139xe" filled="true" fillcolor="#000000" stroked="false">
            <v:path arrowok="t"/>
            <v:fill type="solid"/>
          </v:shape>
          <v:shape style="position:absolute;left:1787;top:16122;width:69;height:89" coordorigin="1787,16122" coordsize="69,89" path="m1856,16122l1787,16122,1787,16139,1856,16139,1856,16122xe" filled="true" fillcolor="#000000" stroked="false">
            <v:path arrowok="t"/>
            <v:fill type="solid"/>
          </v:shape>
          <w10:wrap type="none"/>
        </v:group>
      </w:pict>
    </w:r>
    <w:r>
      <w:rPr/>
      <w:pict>
        <v:group style="position:absolute;margin-left:95.970703pt;margin-top:806.106995pt;width:3.75pt;height:4.45pt;mso-position-horizontal-relative:page;mso-position-vertical-relative:page;z-index:-41776" coordorigin="1919,16122" coordsize="75,89">
          <v:shape style="position:absolute;left:1919;top:16122;width:75;height:89" coordorigin="1919,16122" coordsize="75,89" path="m1943,16122l1919,16122,1919,16210,1938,16210,1938,16161,1938,16155,1937,16145,1956,16145,1943,16122xe" filled="true" fillcolor="#000000" stroked="false">
            <v:path arrowok="t"/>
            <v:fill type="solid"/>
          </v:shape>
          <v:shape style="position:absolute;left:1919;top:16122;width:75;height:89" coordorigin="1919,16122" coordsize="75,89" path="m1956,16145l1938,16145,1942,16155,1948,16167,1972,16210,1994,16210,1994,16185,1976,16185,1972,16175,1967,16164,1956,16145xe" filled="true" fillcolor="#000000" stroked="false">
            <v:path arrowok="t"/>
            <v:fill type="solid"/>
          </v:shape>
          <v:shape style="position:absolute;left:1919;top:16122;width:75;height:89" coordorigin="1919,16122" coordsize="75,89" path="m1994,16122l1975,16122,1975,16164,1975,16173,1977,16185,1994,16185,1994,16122xe" filled="true" fillcolor="#000000" stroked="false">
            <v:path arrowok="t"/>
            <v:fill type="solid"/>
          </v:shape>
          <w10:wrap type="none"/>
        </v:group>
      </w:pict>
    </w:r>
    <w:r>
      <w:rPr/>
      <w:pict>
        <v:shape style="position:absolute;margin-left:19.3932pt;margin-top:807.017822pt;width:10.85pt;height:13pt;mso-position-horizontal-relative:page;mso-position-vertical-relative:page;z-index:-41752"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11.481903pt;margin-top:805.598999pt;width:34.050pt;height:11.55pt;mso-position-horizontal-relative:page;mso-position-vertical-relative:page;z-index:-41728" coordorigin="10230,16112" coordsize="681,231">
          <v:group style="position:absolute;left:10230;top:16243;width:61;height:91" coordorigin="10230,16243" coordsize="61,91">
            <v:shape style="position:absolute;left:10230;top:16243;width:61;height:91" coordorigin="10230,16243" coordsize="61,91" path="m10234,16312l10230,16328,10235,16331,10245,16333,10255,16333,10270,16331,10282,16325,10288,16317,10247,16317,10239,16314,10234,16312xe" filled="true" fillcolor="#000000" stroked="false">
              <v:path arrowok="t"/>
              <v:fill type="solid"/>
            </v:shape>
            <v:shape style="position:absolute;left:10230;top:16243;width:61;height:91" coordorigin="10230,16243" coordsize="61,91" path="m10274,16243l10264,16243,10250,16245,10240,16250,10233,16259,10231,16269,10231,16282,10240,16290,10255,16295,10266,16299,10270,16302,10270,16313,10265,16317,10288,16317,10288,16317,10290,16306,10290,16294,10283,16285,10256,16275,10251,16273,10251,16263,10255,16259,10283,16259,10287,16247,10281,16245,10274,16243xe" filled="true" fillcolor="#000000" stroked="false">
              <v:path arrowok="t"/>
              <v:fill type="solid"/>
            </v:shape>
            <v:shape style="position:absolute;left:10230;top:16243;width:61;height:91" coordorigin="10230,16243" coordsize="61,91" path="m10283,16259l10272,16259,10279,16261,10282,16263,10283,16259xe" filled="true" fillcolor="#000000" stroked="false">
              <v:path arrowok="t"/>
              <v:fill type="solid"/>
            </v:shape>
          </v:group>
          <v:group style="position:absolute;left:10642;top:16122;width:2;height:210" coordorigin="10642,16122" coordsize="2,210">
            <v:shape style="position:absolute;left:10642;top:16122;width:2;height:210" coordorigin="10642,16122" coordsize="0,210" path="m10642,16122l10642,16332e" filled="false" stroked="true" strokeweight="1.016pt" strokecolor="#000000">
              <v:path arrowok="t"/>
            </v:shape>
          </v:group>
          <v:group style="position:absolute;left:10850;top:16243;width:61;height:91" coordorigin="10850,16243" coordsize="61,91">
            <v:shape style="position:absolute;left:10850;top:16243;width:61;height:91" coordorigin="10850,16243" coordsize="61,91" path="m10854,16312l10850,16328,10855,16331,10865,16333,10875,16333,10891,16331,10902,16325,10908,16317,10868,16317,10859,16314,10854,16312xe" filled="true" fillcolor="#000000" stroked="false">
              <v:path arrowok="t"/>
              <v:fill type="solid"/>
            </v:shape>
            <v:shape style="position:absolute;left:10850;top:16243;width:61;height:91" coordorigin="10850,16243" coordsize="61,91" path="m10895,16243l10885,16243,10871,16245,10860,16250,10853,16259,10851,16269,10851,16282,10861,16290,10876,16295,10886,16299,10890,16302,10890,16313,10885,16317,10908,16317,10908,16317,10911,16306,10911,16294,10903,16285,10876,16275,10871,16273,10871,16263,10876,16259,10904,16259,10907,16247,10902,16245,10895,16243xe" filled="true" fillcolor="#000000" stroked="false">
              <v:path arrowok="t"/>
              <v:fill type="solid"/>
            </v:shape>
            <v:shape style="position:absolute;left:10850;top:16243;width:61;height:91" coordorigin="10850,16243" coordsize="61,91" path="m10904,16259l10893,16259,10899,16261,10903,16263,10904,16259xe" filled="true" fillcolor="#000000" stroked="false">
              <v:path arrowok="t"/>
              <v:fill type="solid"/>
            </v:shape>
          </v:group>
          <v:group style="position:absolute;left:10763;top:16244;width:74;height:89" coordorigin="10763,16244" coordsize="74,89">
            <v:shape style="position:absolute;left:10763;top:16244;width:74;height:89" coordorigin="10763,16244" coordsize="74,89" path="m10786,16244l10763,16244,10763,16332,10781,16332,10781,16283,10781,16277,10780,16267,10799,16267,10786,16244xe" filled="true" fillcolor="#000000" stroked="false">
              <v:path arrowok="t"/>
              <v:fill type="solid"/>
            </v:shape>
            <v:shape style="position:absolute;left:10763;top:16244;width:74;height:89" coordorigin="10763,16244" coordsize="74,89" path="m10799,16267l10781,16267,10785,16277,10791,16289,10815,16332,10836,16332,10836,16306,10819,16306,10815,16296,10810,16285,10799,16267xe" filled="true" fillcolor="#000000" stroked="false">
              <v:path arrowok="t"/>
              <v:fill type="solid"/>
            </v:shape>
            <v:shape style="position:absolute;left:10763;top:16244;width:74;height:89" coordorigin="10763,16244" coordsize="74,89" path="m10836,16244l10817,16244,10818,16289,10818,16295,10819,16306,10836,16306,10836,16244xe" filled="true" fillcolor="#000000" stroked="false">
              <v:path arrowok="t"/>
              <v:fill type="solid"/>
            </v:shape>
          </v:group>
          <v:group style="position:absolute;left:10665;top:16242;width:85;height:92" coordorigin="10665,16242" coordsize="85,92">
            <v:shape style="position:absolute;left:10665;top:16242;width:85;height:92" coordorigin="10665,16242" coordsize="85,92" path="m10708,16242l10690,16246,10677,16256,10668,16270,10665,16289,10668,16306,10676,16320,10689,16330,10707,16333,10724,16330,10738,16321,10740,16318,10694,16318,10686,16305,10686,16271,10694,16258,10741,16258,10739,16256,10726,16246,10708,16242xe" filled="true" fillcolor="#000000" stroked="false">
              <v:path arrowok="t"/>
              <v:fill type="solid"/>
            </v:shape>
            <v:shape style="position:absolute;left:10665;top:16242;width:85;height:92" coordorigin="10665,16242" coordsize="85,92" path="m10741,16258l10721,16258,10729,16272,10729,16305,10721,16318,10740,16318,10747,16307,10750,16287,10747,16270,10741,16258xe" filled="true" fillcolor="#000000" stroked="false">
              <v:path arrowok="t"/>
              <v:fill type="solid"/>
            </v:shape>
          </v:group>
          <v:group style="position:absolute;left:10547;top:16244;width:68;height:89" coordorigin="10547,16244" coordsize="68,89">
            <v:shape style="position:absolute;left:10547;top:16244;width:68;height:89" coordorigin="10547,16244" coordsize="68,89" path="m10590,16261l10571,16261,10571,16332,10590,16332,10590,16261xe" filled="true" fillcolor="#000000" stroked="false">
              <v:path arrowok="t"/>
              <v:fill type="solid"/>
            </v:shape>
            <v:shape style="position:absolute;left:10547;top:16244;width:68;height:89" coordorigin="10547,16244" coordsize="68,89" path="m10615,16244l10547,16244,10547,16261,10615,16261,10615,16244xe" filled="true" fillcolor="#000000" stroked="false">
              <v:path arrowok="t"/>
              <v:fill type="solid"/>
            </v:shape>
          </v:group>
          <v:group style="position:absolute;left:10462;top:16244;width:73;height:90" coordorigin="10462,16244" coordsize="73,90">
            <v:shape style="position:absolute;left:10462;top:16244;width:73;height:90" coordorigin="10462,16244" coordsize="73,90" path="m10482,16244l10462,16244,10462,16293,10464,16311,10471,16324,10482,16331,10497,16333,10513,16331,10524,16324,10528,16318,10488,16318,10482,16310,10482,16244xe" filled="true" fillcolor="#000000" stroked="false">
              <v:path arrowok="t"/>
              <v:fill type="solid"/>
            </v:shape>
            <v:shape style="position:absolute;left:10462;top:16244;width:73;height:90" coordorigin="10462,16244" coordsize="73,90" path="m10534,16244l10514,16244,10514,16310,10508,16318,10528,16318,10531,16311,10532,16310,10534,16293,10534,16244xe" filled="true" fillcolor="#000000" stroked="false">
              <v:path arrowok="t"/>
              <v:fill type="solid"/>
            </v:shape>
          </v:group>
          <v:group style="position:absolute;left:10399;top:16244;width:54;height:89" coordorigin="10399,16244" coordsize="54,89">
            <v:shape style="position:absolute;left:10399;top:16244;width:54;height:89" coordorigin="10399,16244" coordsize="54,89" path="m10419,16244l10399,16244,10399,16332,10452,16332,10452,16315,10419,16315,10419,16244xe" filled="true" fillcolor="#000000" stroked="false">
              <v:path arrowok="t"/>
              <v:fill type="solid"/>
            </v:shape>
          </v:group>
          <v:group style="position:absolute;left:10302;top:16242;width:85;height:92" coordorigin="10302,16242" coordsize="85,92">
            <v:shape style="position:absolute;left:10302;top:16242;width:85;height:92" coordorigin="10302,16242" coordsize="85,92" path="m10345,16242l10327,16246,10313,16256,10305,16270,10302,16289,10304,16306,10313,16320,10326,16330,10343,16333,10361,16330,10375,16321,10377,16318,10331,16318,10323,16305,10323,16271,10331,16258,10377,16258,10376,16256,10363,16246,10345,16242xe" filled="true" fillcolor="#000000" stroked="false">
              <v:path arrowok="t"/>
              <v:fill type="solid"/>
            </v:shape>
            <v:shape style="position:absolute;left:10302;top:16242;width:85;height:92" coordorigin="10302,16242" coordsize="85,92" path="m10377,16258l10358,16258,10365,16272,10365,16305,10358,16318,10377,16318,10383,16307,10387,16287,10384,16270,10377,16258xe" filled="true" fillcolor="#000000" stroked="false">
              <v:path arrowok="t"/>
              <v:fill type="solid"/>
            </v:shape>
          </v:group>
          <w10:wrap type="none"/>
        </v:group>
      </w:pict>
    </w:r>
    <w:r>
      <w:rPr/>
      <w:pict>
        <v:group style="position:absolute;margin-left:485.016602pt;margin-top:806.103943pt;width:24.25pt;height:10.55pt;mso-position-horizontal-relative:page;mso-position-vertical-relative:page;z-index:-41704" coordorigin="9700,16122" coordsize="485,211">
          <v:group style="position:absolute;left:9700;top:16122;width:485;height:211" coordorigin="9700,16122" coordsize="485,211">
            <v:shape style="position:absolute;left:9700;top:16122;width:485;height:211" coordorigin="9700,16122" coordsize="485,211" path="m9731,16122l9700,16122,9801,16318,9808,16332,10140,16332,10157,16330,10172,16323,10182,16310,10183,16305,9825,16305,9820,16296,9734,16129,9731,16122xe" filled="true" fillcolor="#000000" stroked="false">
              <v:path arrowok="t"/>
              <v:fill type="solid"/>
            </v:shape>
            <v:shape style="position:absolute;left:9700;top:16122;width:485;height:211" coordorigin="9700,16122" coordsize="485,211" path="m10182,16122l9986,16122,9980,16133,9897,16296,9892,16305,9923,16305,9926,16298,9937,16278,9940,16271,10121,16271,10124,16268,10124,16248,10121,16244,9967,16244,9959,16234,9964,16225,9998,16158,10003,16149,10182,16149,10185,16146,10185,16125,10182,16122xe" filled="true" fillcolor="#000000" stroked="false">
              <v:path arrowok="t"/>
              <v:fill type="solid"/>
            </v:shape>
            <v:shape style="position:absolute;left:9700;top:16122;width:485;height:211" coordorigin="9700,16122" coordsize="485,211" path="m10149,16183l10023,16183,10020,16190,10013,16204,10009,16210,10149,16210,10158,16219,10158,16296,10149,16305,10183,16305,10185,16292,10185,16219,10182,16206,10174,16194,10162,16186,10149,16183xe" filled="true" fillcolor="#000000" stroked="false">
              <v:path arrowok="t"/>
              <v:fill type="solid"/>
            </v:shape>
            <v:shape style="position:absolute;left:9700;top:16122;width:485;height:211" coordorigin="9700,16122" coordsize="485,211" path="m10121,16271l9940,16271,10121,16271xe" filled="true" fillcolor="#000000" stroked="false">
              <v:path arrowok="t"/>
              <v:fill type="solid"/>
            </v:shape>
            <v:shape style="position:absolute;left:9790;top:16122;width:137;height:122" type="#_x0000_t75" stroked="false">
              <v:imagedata r:id="rId1" o:title=""/>
            </v:shape>
          </v:group>
          <w10:wrap type="none"/>
        </v:group>
      </w:pict>
    </w:r>
    <w:r>
      <w:rPr/>
      <w:pict>
        <v:group style="position:absolute;margin-left:515.893005pt;margin-top:806.106995pt;width:.1pt;height:4.45pt;mso-position-horizontal-relative:page;mso-position-vertical-relative:page;z-index:-41680" coordorigin="10318,16122" coordsize="2,89">
          <v:shape style="position:absolute;left:10318;top:16122;width:2;height:89" coordorigin="10318,16122" coordsize="0,89" path="m10318,16122l10318,16210e" filled="false" stroked="true" strokeweight="1.01pt" strokecolor="#000000">
            <v:path arrowok="t"/>
          </v:shape>
          <w10:wrap type="none"/>
        </v:group>
      </w:pict>
    </w:r>
    <w:r>
      <w:rPr/>
      <w:pict>
        <v:group style="position:absolute;margin-left:517.348022pt;margin-top:806.061707pt;width:3.95pt;height:4.5pt;mso-position-horizontal-relative:page;mso-position-vertical-relative:page;z-index:-41656" coordorigin="10347,16121" coordsize="79,90">
          <v:shape style="position:absolute;left:10347;top:16121;width:79;height:90" coordorigin="10347,16121" coordsize="79,90" path="m10410,16121l10398,16121,10378,16124,10362,16133,10351,16148,10347,16167,10347,16180,10351,16192,10360,16199,10368,16207,10380,16211,10408,16211,10420,16208,10426,16206,10426,16195,10397,16195,10385,16193,10376,16188,10370,16178,10368,16166,10370,16154,10377,16145,10386,16139,10398,16138,10420,16138,10423,16125,10419,16123,10410,16121xe" filled="true" fillcolor="#000000" stroked="false">
            <v:path arrowok="t"/>
            <v:fill type="solid"/>
          </v:shape>
          <v:shape style="position:absolute;left:10347;top:16121;width:79;height:90" coordorigin="10347,16121" coordsize="79,90" path="m10426,16160l10393,16160,10393,16175,10406,16175,10406,16194,10405,16195,10401,16195,10426,16195,10426,16160xe" filled="true" fillcolor="#000000" stroked="false">
            <v:path arrowok="t"/>
            <v:fill type="solid"/>
          </v:shape>
          <v:shape style="position:absolute;left:10347;top:16121;width:79;height:90" coordorigin="10347,16121" coordsize="79,90" path="m10420,16138l10408,16138,10414,16139,10419,16141,10420,16138xe" filled="true" fillcolor="#000000" stroked="false">
            <v:path arrowok="t"/>
            <v:fill type="solid"/>
          </v:shape>
          <w10:wrap type="none"/>
        </v:group>
      </w:pict>
    </w:r>
    <w:r>
      <w:rPr/>
      <w:pict>
        <v:group style="position:absolute;margin-left:538.398193pt;margin-top:806.061707pt;width:3.95pt;height:4.5pt;mso-position-horizontal-relative:page;mso-position-vertical-relative:page;z-index:-41632" coordorigin="10768,16121" coordsize="79,90">
          <v:shape style="position:absolute;left:10768;top:16121;width:79;height:90" coordorigin="10768,16121" coordsize="79,90" path="m10831,16121l10819,16121,10799,16124,10783,16133,10772,16148,10768,16167,10768,16180,10772,16192,10781,16199,10789,16207,10801,16211,10829,16211,10841,16208,10847,16206,10847,16195,10818,16195,10806,16193,10797,16188,10791,16178,10789,16166,10792,16154,10798,16145,10807,16139,10819,16138,10841,16138,10844,16125,10840,16123,10831,16121xe" filled="true" fillcolor="#000000" stroked="false">
            <v:path arrowok="t"/>
            <v:fill type="solid"/>
          </v:shape>
          <v:shape style="position:absolute;left:10768;top:16121;width:79;height:90" coordorigin="10768,16121" coordsize="79,90" path="m10847,16160l10814,16160,10814,16175,10827,16175,10827,16194,10826,16195,10822,16195,10847,16195,10847,16160xe" filled="true" fillcolor="#000000" stroked="false">
            <v:path arrowok="t"/>
            <v:fill type="solid"/>
          </v:shape>
          <v:shape style="position:absolute;left:10768;top:16121;width:79;height:90" coordorigin="10768,16121" coordsize="79,90" path="m10841,16138l10829,16138,10835,16139,10840,16141,10841,16138xe" filled="true" fillcolor="#000000" stroked="false">
            <v:path arrowok="t"/>
            <v:fill type="solid"/>
          </v:shape>
          <w10:wrap type="none"/>
        </v:group>
      </w:pict>
    </w:r>
    <w:r>
      <w:rPr/>
      <w:pict>
        <v:group style="position:absolute;margin-left:511.665894pt;margin-top:806.106995pt;width:2.8pt;height:4.45pt;mso-position-horizontal-relative:page;mso-position-vertical-relative:page;z-index:-41608" coordorigin="10233,16122" coordsize="56,89">
          <v:shape style="position:absolute;left:10233;top:16122;width:56;height:89" coordorigin="10233,16122" coordsize="56,89" path="m10254,16122l10233,16122,10233,16210,10289,16210,10289,16194,10254,16194,10254,16122xe" filled="true" fillcolor="#000000" stroked="false">
            <v:path arrowok="t"/>
            <v:fill type="solid"/>
          </v:shape>
          <w10:wrap type="none"/>
        </v:group>
      </w:pict>
    </w:r>
    <w:r>
      <w:rPr/>
      <w:pict>
        <v:group style="position:absolute;margin-left:522.51532pt;margin-top:806.107117pt;width:3.7pt;height:4.45pt;mso-position-horizontal-relative:page;mso-position-vertical-relative:page;z-index:-41584" coordorigin="10450,16122" coordsize="74,89">
          <v:shape style="position:absolute;left:10450;top:16122;width:74;height:89" coordorigin="10450,16122" coordsize="74,89" path="m10471,16122l10450,16122,10450,16210,10471,16210,10471,16173,10524,16173,10524,16156,10471,16156,10471,16122xe" filled="true" fillcolor="#000000" stroked="false">
            <v:path arrowok="t"/>
            <v:fill type="solid"/>
          </v:shape>
          <v:shape style="position:absolute;left:10450;top:16122;width:74;height:89" coordorigin="10450,16122" coordsize="74,89" path="m10524,16173l10504,16173,10504,16210,10524,16210,10524,16173xe" filled="true" fillcolor="#000000" stroked="false">
            <v:path arrowok="t"/>
            <v:fill type="solid"/>
          </v:shape>
          <v:shape style="position:absolute;left:10450;top:16122;width:74;height:89" coordorigin="10450,16122" coordsize="74,89" path="m10524,16122l10504,16122,10504,16156,10524,16156,10524,16122xe" filled="true" fillcolor="#000000" stroked="false">
            <v:path arrowok="t"/>
            <v:fill type="solid"/>
          </v:shape>
          <w10:wrap type="none"/>
        </v:group>
      </w:pict>
    </w:r>
    <w:r>
      <w:rPr/>
      <w:pict>
        <v:group style="position:absolute;margin-left:527.152588pt;margin-top:806.106995pt;width:3.45pt;height:4.45pt;mso-position-horizontal-relative:page;mso-position-vertical-relative:page;z-index:-41560" coordorigin="10543,16122" coordsize="69,89">
          <v:shape style="position:absolute;left:10543;top:16122;width:69;height:89" coordorigin="10543,16122" coordsize="69,89" path="m10587,16139l10567,16139,10567,16210,10587,16210,10587,16139xe" filled="true" fillcolor="#000000" stroked="false">
            <v:path arrowok="t"/>
            <v:fill type="solid"/>
          </v:shape>
          <v:shape style="position:absolute;left:10543;top:16122;width:69;height:89" coordorigin="10543,16122" coordsize="69,89" path="m10612,16122l10543,16122,10543,16139,10612,16139,10612,16122xe" filled="true" fillcolor="#000000" stroked="false">
            <v:path arrowok="t"/>
            <v:fill type="solid"/>
          </v:shape>
          <w10:wrap type="none"/>
        </v:group>
      </w:pict>
    </w:r>
    <w:r>
      <w:rPr/>
      <w:pict>
        <v:group style="position:absolute;margin-left:533.781677pt;margin-top:806.106995pt;width:3.75pt;height:4.45pt;mso-position-horizontal-relative:page;mso-position-vertical-relative:page;z-index:-41536" coordorigin="10676,16122" coordsize="75,89">
          <v:shape style="position:absolute;left:10676;top:16122;width:75;height:89" coordorigin="10676,16122" coordsize="75,89" path="m10699,16122l10676,16122,10676,16210,10694,16210,10694,16161,10694,16155,10693,16145,10713,16145,10699,16122xe" filled="true" fillcolor="#000000" stroked="false">
            <v:path arrowok="t"/>
            <v:fill type="solid"/>
          </v:shape>
          <v:shape style="position:absolute;left:10676;top:16122;width:75;height:89" coordorigin="10676,16122" coordsize="75,89" path="m10713,16145l10694,16145,10698,16155,10704,16167,10709,16176,10729,16210,10750,16210,10750,16185,10733,16185,10728,16175,10723,16164,10713,16145xe" filled="true" fillcolor="#000000" stroked="false">
            <v:path arrowok="t"/>
            <v:fill type="solid"/>
          </v:shape>
          <v:shape style="position:absolute;left:10676;top:16122;width:75;height:89" coordorigin="10676,16122" coordsize="75,89" path="m10750,16122l10731,16122,10731,16164,10732,16173,10733,16185,10750,16185,10750,16122xe" filled="true" fillcolor="#000000" stroked="false">
            <v:path arrowok="t"/>
            <v:fill type="solid"/>
          </v:shape>
          <w10:wrap type="none"/>
        </v:group>
      </w:pict>
    </w:r>
    <w:r>
      <w:rPr/>
      <w:pict>
        <v:shape style="position:absolute;margin-left:565.062378pt;margin-top:807.017822pt;width:10.85pt;height:13pt;mso-position-horizontal-relative:page;mso-position-vertical-relative:page;z-index:-41512"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11.481903pt;margin-top:805.598999pt;width:34.050pt;height:11.55pt;mso-position-horizontal-relative:page;mso-position-vertical-relative:page;z-index:-41008" coordorigin="10230,16112" coordsize="681,231">
          <v:group style="position:absolute;left:10230;top:16243;width:61;height:91" coordorigin="10230,16243" coordsize="61,91">
            <v:shape style="position:absolute;left:10230;top:16243;width:61;height:91" coordorigin="10230,16243" coordsize="61,91" path="m10234,16312l10230,16328,10235,16331,10245,16333,10255,16333,10270,16331,10282,16325,10288,16317,10247,16317,10239,16314,10234,16312xe" filled="true" fillcolor="#000000" stroked="false">
              <v:path arrowok="t"/>
              <v:fill type="solid"/>
            </v:shape>
            <v:shape style="position:absolute;left:10230;top:16243;width:61;height:91" coordorigin="10230,16243" coordsize="61,91" path="m10274,16243l10264,16243,10250,16245,10240,16250,10233,16259,10231,16269,10231,16282,10240,16290,10255,16295,10266,16299,10270,16302,10270,16313,10265,16317,10288,16317,10288,16317,10290,16306,10290,16294,10283,16285,10256,16275,10251,16273,10251,16263,10255,16259,10283,16259,10287,16247,10281,16245,10274,16243xe" filled="true" fillcolor="#000000" stroked="false">
              <v:path arrowok="t"/>
              <v:fill type="solid"/>
            </v:shape>
            <v:shape style="position:absolute;left:10230;top:16243;width:61;height:91" coordorigin="10230,16243" coordsize="61,91" path="m10283,16259l10272,16259,10279,16261,10282,16263,10283,16259xe" filled="true" fillcolor="#000000" stroked="false">
              <v:path arrowok="t"/>
              <v:fill type="solid"/>
            </v:shape>
          </v:group>
          <v:group style="position:absolute;left:10642;top:16122;width:2;height:210" coordorigin="10642,16122" coordsize="2,210">
            <v:shape style="position:absolute;left:10642;top:16122;width:2;height:210" coordorigin="10642,16122" coordsize="0,210" path="m10642,16122l10642,16332e" filled="false" stroked="true" strokeweight="1.016pt" strokecolor="#000000">
              <v:path arrowok="t"/>
            </v:shape>
          </v:group>
          <v:group style="position:absolute;left:10850;top:16243;width:61;height:91" coordorigin="10850,16243" coordsize="61,91">
            <v:shape style="position:absolute;left:10850;top:16243;width:61;height:91" coordorigin="10850,16243" coordsize="61,91" path="m10854,16312l10850,16328,10855,16331,10865,16333,10875,16333,10891,16331,10902,16325,10908,16317,10868,16317,10859,16314,10854,16312xe" filled="true" fillcolor="#000000" stroked="false">
              <v:path arrowok="t"/>
              <v:fill type="solid"/>
            </v:shape>
            <v:shape style="position:absolute;left:10850;top:16243;width:61;height:91" coordorigin="10850,16243" coordsize="61,91" path="m10895,16243l10885,16243,10871,16245,10860,16250,10853,16259,10851,16269,10851,16282,10861,16290,10876,16295,10886,16299,10890,16302,10890,16313,10885,16317,10908,16317,10908,16317,10911,16306,10911,16294,10903,16285,10876,16275,10871,16273,10871,16263,10876,16259,10904,16259,10907,16247,10902,16245,10895,16243xe" filled="true" fillcolor="#000000" stroked="false">
              <v:path arrowok="t"/>
              <v:fill type="solid"/>
            </v:shape>
            <v:shape style="position:absolute;left:10850;top:16243;width:61;height:91" coordorigin="10850,16243" coordsize="61,91" path="m10904,16259l10893,16259,10899,16261,10903,16263,10904,16259xe" filled="true" fillcolor="#000000" stroked="false">
              <v:path arrowok="t"/>
              <v:fill type="solid"/>
            </v:shape>
          </v:group>
          <v:group style="position:absolute;left:10763;top:16244;width:74;height:89" coordorigin="10763,16244" coordsize="74,89">
            <v:shape style="position:absolute;left:10763;top:16244;width:74;height:89" coordorigin="10763,16244" coordsize="74,89" path="m10786,16244l10763,16244,10763,16332,10781,16332,10781,16283,10781,16277,10780,16267,10799,16267,10786,16244xe" filled="true" fillcolor="#000000" stroked="false">
              <v:path arrowok="t"/>
              <v:fill type="solid"/>
            </v:shape>
            <v:shape style="position:absolute;left:10763;top:16244;width:74;height:89" coordorigin="10763,16244" coordsize="74,89" path="m10799,16267l10781,16267,10785,16277,10791,16289,10815,16332,10836,16332,10836,16306,10819,16306,10815,16296,10810,16285,10799,16267xe" filled="true" fillcolor="#000000" stroked="false">
              <v:path arrowok="t"/>
              <v:fill type="solid"/>
            </v:shape>
            <v:shape style="position:absolute;left:10763;top:16244;width:74;height:89" coordorigin="10763,16244" coordsize="74,89" path="m10836,16244l10817,16244,10818,16289,10818,16295,10819,16306,10836,16306,10836,16244xe" filled="true" fillcolor="#000000" stroked="false">
              <v:path arrowok="t"/>
              <v:fill type="solid"/>
            </v:shape>
          </v:group>
          <v:group style="position:absolute;left:10665;top:16242;width:85;height:92" coordorigin="10665,16242" coordsize="85,92">
            <v:shape style="position:absolute;left:10665;top:16242;width:85;height:92" coordorigin="10665,16242" coordsize="85,92" path="m10708,16242l10690,16246,10677,16256,10668,16270,10665,16289,10668,16306,10676,16320,10689,16330,10707,16333,10724,16330,10738,16321,10740,16318,10694,16318,10686,16305,10686,16271,10694,16258,10741,16258,10739,16256,10726,16246,10708,16242xe" filled="true" fillcolor="#000000" stroked="false">
              <v:path arrowok="t"/>
              <v:fill type="solid"/>
            </v:shape>
            <v:shape style="position:absolute;left:10665;top:16242;width:85;height:92" coordorigin="10665,16242" coordsize="85,92" path="m10741,16258l10721,16258,10729,16272,10729,16305,10721,16318,10740,16318,10747,16307,10750,16287,10747,16270,10741,16258xe" filled="true" fillcolor="#000000" stroked="false">
              <v:path arrowok="t"/>
              <v:fill type="solid"/>
            </v:shape>
          </v:group>
          <v:group style="position:absolute;left:10547;top:16244;width:68;height:89" coordorigin="10547,16244" coordsize="68,89">
            <v:shape style="position:absolute;left:10547;top:16244;width:68;height:89" coordorigin="10547,16244" coordsize="68,89" path="m10590,16261l10571,16261,10571,16332,10590,16332,10590,16261xe" filled="true" fillcolor="#000000" stroked="false">
              <v:path arrowok="t"/>
              <v:fill type="solid"/>
            </v:shape>
            <v:shape style="position:absolute;left:10547;top:16244;width:68;height:89" coordorigin="10547,16244" coordsize="68,89" path="m10615,16244l10547,16244,10547,16261,10615,16261,10615,16244xe" filled="true" fillcolor="#000000" stroked="false">
              <v:path arrowok="t"/>
              <v:fill type="solid"/>
            </v:shape>
          </v:group>
          <v:group style="position:absolute;left:10462;top:16244;width:73;height:90" coordorigin="10462,16244" coordsize="73,90">
            <v:shape style="position:absolute;left:10462;top:16244;width:73;height:90" coordorigin="10462,16244" coordsize="73,90" path="m10482,16244l10462,16244,10462,16293,10464,16311,10471,16324,10482,16331,10497,16333,10513,16331,10524,16324,10528,16318,10488,16318,10482,16310,10482,16244xe" filled="true" fillcolor="#000000" stroked="false">
              <v:path arrowok="t"/>
              <v:fill type="solid"/>
            </v:shape>
            <v:shape style="position:absolute;left:10462;top:16244;width:73;height:90" coordorigin="10462,16244" coordsize="73,90" path="m10534,16244l10514,16244,10514,16310,10508,16318,10528,16318,10531,16311,10532,16310,10534,16293,10534,16244xe" filled="true" fillcolor="#000000" stroked="false">
              <v:path arrowok="t"/>
              <v:fill type="solid"/>
            </v:shape>
          </v:group>
          <v:group style="position:absolute;left:10399;top:16244;width:54;height:89" coordorigin="10399,16244" coordsize="54,89">
            <v:shape style="position:absolute;left:10399;top:16244;width:54;height:89" coordorigin="10399,16244" coordsize="54,89" path="m10419,16244l10399,16244,10399,16332,10452,16332,10452,16315,10419,16315,10419,16244xe" filled="true" fillcolor="#000000" stroked="false">
              <v:path arrowok="t"/>
              <v:fill type="solid"/>
            </v:shape>
          </v:group>
          <v:group style="position:absolute;left:10302;top:16242;width:85;height:92" coordorigin="10302,16242" coordsize="85,92">
            <v:shape style="position:absolute;left:10302;top:16242;width:85;height:92" coordorigin="10302,16242" coordsize="85,92" path="m10345,16242l10327,16246,10313,16256,10305,16270,10302,16289,10304,16306,10313,16320,10326,16330,10343,16333,10361,16330,10375,16321,10377,16318,10331,16318,10323,16305,10323,16271,10331,16258,10377,16258,10376,16256,10363,16246,10345,16242xe" filled="true" fillcolor="#000000" stroked="false">
              <v:path arrowok="t"/>
              <v:fill type="solid"/>
            </v:shape>
            <v:shape style="position:absolute;left:10302;top:16242;width:85;height:92" coordorigin="10302,16242" coordsize="85,92" path="m10377,16258l10358,16258,10365,16272,10365,16305,10358,16318,10377,16318,10383,16307,10387,16287,10384,16270,10377,16258xe" filled="true" fillcolor="#000000" stroked="false">
              <v:path arrowok="t"/>
              <v:fill type="solid"/>
            </v:shape>
          </v:group>
          <w10:wrap type="none"/>
        </v:group>
      </w:pict>
    </w:r>
    <w:r>
      <w:rPr/>
      <w:pict>
        <v:group style="position:absolute;margin-left:485.016602pt;margin-top:806.103943pt;width:24.25pt;height:10.55pt;mso-position-horizontal-relative:page;mso-position-vertical-relative:page;z-index:-40984" coordorigin="9700,16122" coordsize="485,211">
          <v:group style="position:absolute;left:9700;top:16122;width:485;height:211" coordorigin="9700,16122" coordsize="485,211">
            <v:shape style="position:absolute;left:9700;top:16122;width:485;height:211" coordorigin="9700,16122" coordsize="485,211" path="m9731,16122l9700,16122,9801,16318,9808,16332,10140,16332,10157,16330,10172,16323,10182,16310,10183,16305,9825,16305,9820,16296,9734,16129,9731,16122xe" filled="true" fillcolor="#000000" stroked="false">
              <v:path arrowok="t"/>
              <v:fill type="solid"/>
            </v:shape>
            <v:shape style="position:absolute;left:9700;top:16122;width:485;height:211" coordorigin="9700,16122" coordsize="485,211" path="m10182,16122l9986,16122,9980,16133,9897,16296,9892,16305,9923,16305,9926,16298,9937,16278,9940,16271,10121,16271,10124,16268,10124,16248,10121,16244,9967,16244,9959,16234,9964,16225,9998,16158,10003,16149,10182,16149,10185,16146,10185,16125,10182,16122xe" filled="true" fillcolor="#000000" stroked="false">
              <v:path arrowok="t"/>
              <v:fill type="solid"/>
            </v:shape>
            <v:shape style="position:absolute;left:9700;top:16122;width:485;height:211" coordorigin="9700,16122" coordsize="485,211" path="m10149,16183l10023,16183,10020,16190,10013,16204,10009,16210,10149,16210,10158,16219,10158,16296,10149,16305,10183,16305,10185,16292,10185,16219,10182,16206,10174,16194,10162,16186,10149,16183xe" filled="true" fillcolor="#000000" stroked="false">
              <v:path arrowok="t"/>
              <v:fill type="solid"/>
            </v:shape>
            <v:shape style="position:absolute;left:9700;top:16122;width:485;height:211" coordorigin="9700,16122" coordsize="485,211" path="m10121,16271l9940,16271,10121,16271xe" filled="true" fillcolor="#000000" stroked="false">
              <v:path arrowok="t"/>
              <v:fill type="solid"/>
            </v:shape>
            <v:shape style="position:absolute;left:9790;top:16122;width:137;height:122" type="#_x0000_t75" stroked="false">
              <v:imagedata r:id="rId1" o:title=""/>
            </v:shape>
          </v:group>
          <w10:wrap type="none"/>
        </v:group>
      </w:pict>
    </w:r>
    <w:r>
      <w:rPr/>
      <w:pict>
        <v:group style="position:absolute;margin-left:515.893005pt;margin-top:806.106995pt;width:.1pt;height:4.45pt;mso-position-horizontal-relative:page;mso-position-vertical-relative:page;z-index:-40960" coordorigin="10318,16122" coordsize="2,89">
          <v:shape style="position:absolute;left:10318;top:16122;width:2;height:89" coordorigin="10318,16122" coordsize="0,89" path="m10318,16122l10318,16210e" filled="false" stroked="true" strokeweight="1.01pt" strokecolor="#000000">
            <v:path arrowok="t"/>
          </v:shape>
          <w10:wrap type="none"/>
        </v:group>
      </w:pict>
    </w:r>
    <w:r>
      <w:rPr/>
      <w:pict>
        <v:group style="position:absolute;margin-left:517.348022pt;margin-top:806.061707pt;width:3.95pt;height:4.5pt;mso-position-horizontal-relative:page;mso-position-vertical-relative:page;z-index:-40936" coordorigin="10347,16121" coordsize="79,90">
          <v:shape style="position:absolute;left:10347;top:16121;width:79;height:90" coordorigin="10347,16121" coordsize="79,90" path="m10410,16121l10398,16121,10378,16124,10362,16133,10351,16148,10347,16167,10347,16180,10351,16192,10360,16199,10368,16207,10380,16211,10408,16211,10420,16208,10426,16206,10426,16195,10397,16195,10385,16193,10376,16188,10370,16178,10368,16166,10370,16154,10377,16145,10386,16139,10398,16138,10420,16138,10423,16125,10419,16123,10410,16121xe" filled="true" fillcolor="#000000" stroked="false">
            <v:path arrowok="t"/>
            <v:fill type="solid"/>
          </v:shape>
          <v:shape style="position:absolute;left:10347;top:16121;width:79;height:90" coordorigin="10347,16121" coordsize="79,90" path="m10426,16160l10393,16160,10393,16175,10406,16175,10406,16194,10405,16195,10401,16195,10426,16195,10426,16160xe" filled="true" fillcolor="#000000" stroked="false">
            <v:path arrowok="t"/>
            <v:fill type="solid"/>
          </v:shape>
          <v:shape style="position:absolute;left:10347;top:16121;width:79;height:90" coordorigin="10347,16121" coordsize="79,90" path="m10420,16138l10408,16138,10414,16139,10419,16141,10420,16138xe" filled="true" fillcolor="#000000" stroked="false">
            <v:path arrowok="t"/>
            <v:fill type="solid"/>
          </v:shape>
          <w10:wrap type="none"/>
        </v:group>
      </w:pict>
    </w:r>
    <w:r>
      <w:rPr/>
      <w:pict>
        <v:group style="position:absolute;margin-left:538.398193pt;margin-top:806.061707pt;width:3.95pt;height:4.5pt;mso-position-horizontal-relative:page;mso-position-vertical-relative:page;z-index:-40912" coordorigin="10768,16121" coordsize="79,90">
          <v:shape style="position:absolute;left:10768;top:16121;width:79;height:90" coordorigin="10768,16121" coordsize="79,90" path="m10831,16121l10819,16121,10799,16124,10783,16133,10772,16148,10768,16167,10768,16180,10772,16192,10781,16199,10789,16207,10801,16211,10829,16211,10841,16208,10847,16206,10847,16195,10818,16195,10806,16193,10797,16188,10791,16178,10789,16166,10792,16154,10798,16145,10807,16139,10819,16138,10841,16138,10844,16125,10840,16123,10831,16121xe" filled="true" fillcolor="#000000" stroked="false">
            <v:path arrowok="t"/>
            <v:fill type="solid"/>
          </v:shape>
          <v:shape style="position:absolute;left:10768;top:16121;width:79;height:90" coordorigin="10768,16121" coordsize="79,90" path="m10847,16160l10814,16160,10814,16175,10827,16175,10827,16194,10826,16195,10822,16195,10847,16195,10847,16160xe" filled="true" fillcolor="#000000" stroked="false">
            <v:path arrowok="t"/>
            <v:fill type="solid"/>
          </v:shape>
          <v:shape style="position:absolute;left:10768;top:16121;width:79;height:90" coordorigin="10768,16121" coordsize="79,90" path="m10841,16138l10829,16138,10835,16139,10840,16141,10841,16138xe" filled="true" fillcolor="#000000" stroked="false">
            <v:path arrowok="t"/>
            <v:fill type="solid"/>
          </v:shape>
          <w10:wrap type="none"/>
        </v:group>
      </w:pict>
    </w:r>
    <w:r>
      <w:rPr/>
      <w:pict>
        <v:group style="position:absolute;margin-left:511.665894pt;margin-top:806.106995pt;width:2.8pt;height:4.45pt;mso-position-horizontal-relative:page;mso-position-vertical-relative:page;z-index:-40888" coordorigin="10233,16122" coordsize="56,89">
          <v:shape style="position:absolute;left:10233;top:16122;width:56;height:89" coordorigin="10233,16122" coordsize="56,89" path="m10254,16122l10233,16122,10233,16210,10289,16210,10289,16194,10254,16194,10254,16122xe" filled="true" fillcolor="#000000" stroked="false">
            <v:path arrowok="t"/>
            <v:fill type="solid"/>
          </v:shape>
          <w10:wrap type="none"/>
        </v:group>
      </w:pict>
    </w:r>
    <w:r>
      <w:rPr/>
      <w:pict>
        <v:group style="position:absolute;margin-left:522.51532pt;margin-top:806.107117pt;width:3.7pt;height:4.45pt;mso-position-horizontal-relative:page;mso-position-vertical-relative:page;z-index:-40864" coordorigin="10450,16122" coordsize="74,89">
          <v:shape style="position:absolute;left:10450;top:16122;width:74;height:89" coordorigin="10450,16122" coordsize="74,89" path="m10471,16122l10450,16122,10450,16210,10471,16210,10471,16173,10524,16173,10524,16156,10471,16156,10471,16122xe" filled="true" fillcolor="#000000" stroked="false">
            <v:path arrowok="t"/>
            <v:fill type="solid"/>
          </v:shape>
          <v:shape style="position:absolute;left:10450;top:16122;width:74;height:89" coordorigin="10450,16122" coordsize="74,89" path="m10524,16173l10504,16173,10504,16210,10524,16210,10524,16173xe" filled="true" fillcolor="#000000" stroked="false">
            <v:path arrowok="t"/>
            <v:fill type="solid"/>
          </v:shape>
          <v:shape style="position:absolute;left:10450;top:16122;width:74;height:89" coordorigin="10450,16122" coordsize="74,89" path="m10524,16122l10504,16122,10504,16156,10524,16156,10524,16122xe" filled="true" fillcolor="#000000" stroked="false">
            <v:path arrowok="t"/>
            <v:fill type="solid"/>
          </v:shape>
          <w10:wrap type="none"/>
        </v:group>
      </w:pict>
    </w:r>
    <w:r>
      <w:rPr/>
      <w:pict>
        <v:group style="position:absolute;margin-left:527.152588pt;margin-top:806.106995pt;width:3.45pt;height:4.45pt;mso-position-horizontal-relative:page;mso-position-vertical-relative:page;z-index:-40840" coordorigin="10543,16122" coordsize="69,89">
          <v:shape style="position:absolute;left:10543;top:16122;width:69;height:89" coordorigin="10543,16122" coordsize="69,89" path="m10587,16139l10567,16139,10567,16210,10587,16210,10587,16139xe" filled="true" fillcolor="#000000" stroked="false">
            <v:path arrowok="t"/>
            <v:fill type="solid"/>
          </v:shape>
          <v:shape style="position:absolute;left:10543;top:16122;width:69;height:89" coordorigin="10543,16122" coordsize="69,89" path="m10612,16122l10543,16122,10543,16139,10612,16139,10612,16122xe" filled="true" fillcolor="#000000" stroked="false">
            <v:path arrowok="t"/>
            <v:fill type="solid"/>
          </v:shape>
          <w10:wrap type="none"/>
        </v:group>
      </w:pict>
    </w:r>
    <w:r>
      <w:rPr/>
      <w:pict>
        <v:group style="position:absolute;margin-left:533.781677pt;margin-top:806.106995pt;width:3.75pt;height:4.45pt;mso-position-horizontal-relative:page;mso-position-vertical-relative:page;z-index:-40816" coordorigin="10676,16122" coordsize="75,89">
          <v:shape style="position:absolute;left:10676;top:16122;width:75;height:89" coordorigin="10676,16122" coordsize="75,89" path="m10699,16122l10676,16122,10676,16210,10694,16210,10694,16161,10694,16155,10693,16145,10713,16145,10699,16122xe" filled="true" fillcolor="#000000" stroked="false">
            <v:path arrowok="t"/>
            <v:fill type="solid"/>
          </v:shape>
          <v:shape style="position:absolute;left:10676;top:16122;width:75;height:89" coordorigin="10676,16122" coordsize="75,89" path="m10713,16145l10694,16145,10698,16155,10704,16167,10709,16176,10729,16210,10750,16210,10750,16185,10733,16185,10728,16175,10723,16164,10713,16145xe" filled="true" fillcolor="#000000" stroked="false">
            <v:path arrowok="t"/>
            <v:fill type="solid"/>
          </v:shape>
          <v:shape style="position:absolute;left:10676;top:16122;width:75;height:89" coordorigin="10676,16122" coordsize="75,89" path="m10750,16122l10731,16122,10731,16164,10732,16173,10733,16185,10750,16185,10750,16122xe" filled="true" fillcolor="#000000" stroked="false">
            <v:path arrowok="t"/>
            <v:fill type="solid"/>
          </v:shape>
          <w10:wrap type="none"/>
        </v:group>
      </w:pict>
    </w:r>
    <w:r>
      <w:rPr/>
      <w:pict>
        <v:shape style="position:absolute;margin-left:561.652527pt;margin-top:807.017822pt;width:17.650pt;height:13pt;mso-position-horizontal-relative:page;mso-position-vertical-relative:page;z-index:-40792" type="#_x0000_t202" filled="false" stroked="false">
          <v:textbox inset="0,0,0,0">
            <w:txbxContent>
              <w:p>
                <w:pPr>
                  <w:spacing w:line="254" w:lineRule="exact" w:before="0"/>
                  <w:ind w:left="40" w:right="0" w:firstLine="0"/>
                  <w:jc w:val="left"/>
                  <w:rPr>
                    <w:rFonts w:ascii="Futura Light" w:hAnsi="Futura Light" w:cs="Futura Light" w:eastAsia="Futura Light" w:hint="default"/>
                    <w:sz w:val="22"/>
                    <w:szCs w:val="22"/>
                  </w:rPr>
                </w:pPr>
                <w:r>
                  <w:rPr>
                    <w:rFonts w:ascii="Futura Light"/>
                    <w:w w:val="99"/>
                    <w:sz w:val="22"/>
                  </w:rPr>
                </w:r>
                <w:r>
                  <w:rPr/>
                  <w:fldChar w:fldCharType="begin"/>
                </w:r>
                <w:r>
                  <w:rPr>
                    <w:rFonts w:ascii="Futura Light"/>
                    <w:sz w:val="22"/>
                  </w:rPr>
                  <w:instrText> PAGE </w:instrText>
                </w:r>
                <w:r>
                  <w:rPr/>
                  <w:fldChar w:fldCharType="separate"/>
                </w:r>
                <w:r>
                  <w:rPr/>
                  <w:t>13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43888"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43864"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43840"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type id="_x0000_t202" o:spt="202" coordsize="21600,21600" path="m,l,21600r21600,l21600,xe">
          <v:stroke joinstyle="miter"/>
          <v:path gradientshapeok="t" o:connecttype="rect"/>
        </v:shapetype>
        <v:shape style="position:absolute;margin-left:48.6063pt;margin-top:20.050108pt;width:106.1pt;height:19pt;mso-position-horizontal-relative:page;mso-position-vertical-relative:page;z-index:-43816"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97.637695pt;margin-top:56.901814pt;width:297.650pt;height:170.1pt;mso-position-horizontal-relative:page;mso-position-vertical-relative:page;z-index:-41344" coordorigin="5953,1138" coordsize="5953,3402">
          <v:shape style="position:absolute;left:5953;top:1138;width:5953;height:3402" coordorigin="5953,1138" coordsize="5953,3402" path="m11906,1138l6123,1138,6025,1141,5974,1159,5955,1210,5953,1308,5953,4370,5955,4468,5974,4518,6025,4537,6123,4540,11906,4540,11906,1138xe" filled="true" fillcolor="#d8dbdc" stroked="false">
            <v:path arrowok="t"/>
            <v:fill type="solid"/>
          </v:shape>
          <w10:wrap type="none"/>
        </v:group>
      </w:pict>
    </w:r>
    <w:r>
      <w:rPr/>
      <w:pict>
        <v:group style="position:absolute;margin-left:0pt;margin-top:56.986115pt;width:283.5pt;height:170pt;mso-position-horizontal-relative:page;mso-position-vertical-relative:page;z-index:-41320" coordorigin="0,1140" coordsize="5670,3400">
          <v:group style="position:absolute;left:10;top:1150;width:5650;height:3380" coordorigin="10,1150" coordsize="5650,3380">
            <v:shape style="position:absolute;left:10;top:1150;width:5650;height:3380" coordorigin="10,1150" coordsize="5650,3380" path="m5489,1150l10,1150,10,4530,5489,4530,5588,4527,5638,4508,5657,4458,5659,4360,5659,1320,5657,1221,5638,1171,5588,1152,5489,1150xe" filled="true" fillcolor="#fdca00" stroked="false">
              <v:path arrowok="t"/>
              <v:fill type="solid"/>
            </v:shape>
          </v:group>
          <v:group style="position:absolute;left:10;top:1150;width:5650;height:3380" coordorigin="10,1150" coordsize="5650,3380">
            <v:shape style="position:absolute;left:10;top:1150;width:5650;height:3380" coordorigin="10,1150" coordsize="5650,3380" path="m10,1150l10,4530,5489,4530,5588,4527,5638,4508,5657,4458,5659,4360,5659,1320,5657,1221,5638,1171,5588,1152,5489,1150,10,1150xe" filled="false" stroked="true" strokeweight="1pt" strokecolor="#fdca00">
              <v:path arrowok="t"/>
            </v:shape>
          </v:group>
          <w10:wrap type="none"/>
        </v:group>
      </w:pict>
    </w:r>
    <w:r>
      <w:rPr/>
      <w:pict>
        <v:shape style="position:absolute;margin-left:48.6063pt;margin-top:81.303047pt;width:161.35pt;height:61.55pt;mso-position-horizontal-relative:page;mso-position-vertical-relative:page;z-index:-41296"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04pt;width:140.2pt;height:19pt;mso-position-horizontal-relative:page;mso-position-vertical-relative:page;z-index:-41272"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OFFICE</w:t>
                </w:r>
                <w:r>
                  <w:rPr>
                    <w:rFonts w:ascii="Futura Book"/>
                    <w:spacing w:val="-1"/>
                    <w:sz w:val="34"/>
                  </w:rPr>
                  <w:t> </w:t>
                </w:r>
                <w:r>
                  <w:rPr>
                    <w:rFonts w:ascii="Futura Book"/>
                    <w:sz w:val="34"/>
                  </w:rPr>
                  <w:t>LIGHTING</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41248"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41224"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41200"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 style="position:absolute;margin-left:48.6063pt;margin-top:20.050108pt;width:106.1pt;height:19pt;mso-position-horizontal-relative:page;mso-position-vertical-relative:page;z-index:-41176"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r>
      <w:rPr/>
      <w:pict>
        <v:shape style="position:absolute;margin-left:48.6063pt;margin-top:81.303047pt;width:161.35pt;height:61.55pt;mso-position-horizontal-relative:page;mso-position-vertical-relative:page;z-index:-41152"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04pt;width:136.8pt;height:19pt;mso-position-horizontal-relative:page;mso-position-vertical-relative:page;z-index:-41128"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STREET</w:t>
                </w:r>
                <w:r>
                  <w:rPr>
                    <w:rFonts w:ascii="Futura Book"/>
                    <w:spacing w:val="-1"/>
                    <w:sz w:val="34"/>
                  </w:rPr>
                  <w:t> </w:t>
                </w:r>
                <w:r>
                  <w:rPr>
                    <w:rFonts w:ascii="Futura Book"/>
                    <w:sz w:val="34"/>
                  </w:rPr>
                  <w:t>LIGHTING</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97.637695pt;margin-top:56.901814pt;width:297.650pt;height:170.1pt;mso-position-horizontal-relative:page;mso-position-vertical-relative:page;z-index:-41104" coordorigin="5953,1138" coordsize="5953,3402">
          <v:shape style="position:absolute;left:5953;top:1138;width:5953;height:3402" coordorigin="5953,1138" coordsize="5953,3402" path="m11906,1138l6123,1138,6025,1141,5974,1159,5955,1210,5953,1308,5953,4370,5955,4468,5974,4518,6025,4537,6123,4540,11906,4540,11906,1138xe" filled="true" fillcolor="#d8dbdc" stroked="false">
            <v:path arrowok="t"/>
            <v:fill type="solid"/>
          </v:shape>
          <w10:wrap type="none"/>
        </v:group>
      </w:pict>
    </w:r>
    <w:r>
      <w:rPr/>
      <w:pict>
        <v:group style="position:absolute;margin-left:0pt;margin-top:56.986115pt;width:283.5pt;height:170pt;mso-position-horizontal-relative:page;mso-position-vertical-relative:page;z-index:-41080" coordorigin="0,1140" coordsize="5670,3400">
          <v:group style="position:absolute;left:10;top:1150;width:5650;height:3380" coordorigin="10,1150" coordsize="5650,3380">
            <v:shape style="position:absolute;left:10;top:1150;width:5650;height:3380" coordorigin="10,1150" coordsize="5650,3380" path="m5489,1150l10,1150,10,4530,5489,4530,5588,4527,5638,4508,5657,4458,5659,4360,5659,1320,5657,1221,5638,1171,5588,1152,5489,1150xe" filled="true" fillcolor="#fdca00" stroked="false">
              <v:path arrowok="t"/>
              <v:fill type="solid"/>
            </v:shape>
          </v:group>
          <v:group style="position:absolute;left:10;top:1150;width:5650;height:3380" coordorigin="10,1150" coordsize="5650,3380">
            <v:shape style="position:absolute;left:10;top:1150;width:5650;height:3380" coordorigin="10,1150" coordsize="5650,3380" path="m10,1150l10,4530,5489,4530,5588,4527,5638,4508,5657,4458,5659,4360,5659,1320,5657,1221,5638,1171,5588,1152,5489,1150,10,1150xe" filled="false" stroked="true" strokeweight="1pt" strokecolor="#fdca00">
              <v:path arrowok="t"/>
            </v:shape>
          </v:group>
          <w10:wrap type="none"/>
        </v:group>
      </w:pict>
    </w:r>
    <w:r>
      <w:rPr/>
      <w:pict>
        <v:shape style="position:absolute;margin-left:48.6063pt;margin-top:81.303047pt;width:161.35pt;height:61.55pt;mso-position-horizontal-relative:page;mso-position-vertical-relative:page;z-index:-41056"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04pt;width:136.8pt;height:19pt;mso-position-horizontal-relative:page;mso-position-vertical-relative:page;z-index:-41032"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STREET</w:t>
                </w:r>
                <w:r>
                  <w:rPr>
                    <w:rFonts w:ascii="Futura Book"/>
                    <w:spacing w:val="-1"/>
                    <w:sz w:val="34"/>
                  </w:rPr>
                  <w:t> </w:t>
                </w:r>
                <w:r>
                  <w:rPr>
                    <w:rFonts w:ascii="Futura Book"/>
                    <w:sz w:val="34"/>
                  </w:rPr>
                  <w:t>LIGHTING</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40528"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40504"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40480"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 style="position:absolute;margin-left:48.6063pt;margin-top:20.050108pt;width:106.1pt;height:19pt;mso-position-horizontal-relative:page;mso-position-vertical-relative:page;z-index:-40456"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r>
      <w:rPr/>
      <w:pict>
        <v:shape style="position:absolute;margin-left:48.6063pt;margin-top:81.303047pt;width:161.35pt;height:61.55pt;mso-position-horizontal-relative:page;mso-position-vertical-relative:page;z-index:-40432"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04pt;width:174.4pt;height:19pt;mso-position-horizontal-relative:page;mso-position-vertical-relative:page;z-index:-40408"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INDUSTRIAL</w:t>
                </w:r>
                <w:r>
                  <w:rPr>
                    <w:rFonts w:ascii="Futura Book"/>
                    <w:spacing w:val="-1"/>
                    <w:sz w:val="34"/>
                  </w:rPr>
                  <w:t> </w:t>
                </w:r>
                <w:r>
                  <w:rPr>
                    <w:rFonts w:ascii="Futura Book"/>
                    <w:sz w:val="34"/>
                  </w:rPr>
                  <w:t>LIGHTING</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97.637695pt;margin-top:56.901814pt;width:297.650pt;height:170.1pt;mso-position-horizontal-relative:page;mso-position-vertical-relative:page;z-index:-40384" coordorigin="5953,1138" coordsize="5953,3402">
          <v:shape style="position:absolute;left:5953;top:1138;width:5953;height:3402" coordorigin="5953,1138" coordsize="5953,3402" path="m11906,1138l6123,1138,6025,1141,5974,1159,5955,1210,5953,1308,5953,4370,5955,4468,5974,4518,6025,4537,6123,4540,11906,4540,11906,1138xe" filled="true" fillcolor="#d8dbdc" stroked="false">
            <v:path arrowok="t"/>
            <v:fill type="solid"/>
          </v:shape>
          <w10:wrap type="none"/>
        </v:group>
      </w:pict>
    </w:r>
    <w:r>
      <w:rPr/>
      <w:pict>
        <v:group style="position:absolute;margin-left:0pt;margin-top:56.986115pt;width:283.5pt;height:170pt;mso-position-horizontal-relative:page;mso-position-vertical-relative:page;z-index:-40360" coordorigin="0,1140" coordsize="5670,3400">
          <v:group style="position:absolute;left:10;top:1150;width:5650;height:3380" coordorigin="10,1150" coordsize="5650,3380">
            <v:shape style="position:absolute;left:10;top:1150;width:5650;height:3380" coordorigin="10,1150" coordsize="5650,3380" path="m5489,1150l10,1150,10,4530,5489,4530,5588,4527,5638,4508,5657,4458,5659,4360,5659,1320,5657,1221,5638,1171,5588,1152,5489,1150xe" filled="true" fillcolor="#fdca00" stroked="false">
              <v:path arrowok="t"/>
              <v:fill type="solid"/>
            </v:shape>
          </v:group>
          <v:group style="position:absolute;left:10;top:1150;width:5650;height:3380" coordorigin="10,1150" coordsize="5650,3380">
            <v:shape style="position:absolute;left:10;top:1150;width:5650;height:3380" coordorigin="10,1150" coordsize="5650,3380" path="m10,1150l10,4530,5489,4530,5588,4527,5638,4508,5657,4458,5659,4360,5659,1320,5657,1221,5638,1171,5588,1152,5489,1150,10,1150xe" filled="false" stroked="true" strokeweight="1pt" strokecolor="#fdca00">
              <v:path arrowok="t"/>
            </v:shape>
          </v:group>
          <w10:wrap type="none"/>
        </v:group>
      </w:pict>
    </w:r>
    <w:r>
      <w:rPr/>
      <w:pict>
        <v:shape style="position:absolute;margin-left:48.6063pt;margin-top:81.303047pt;width:161.35pt;height:61.55pt;mso-position-horizontal-relative:page;mso-position-vertical-relative:page;z-index:-40336"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96pt;width:174.4pt;height:19pt;mso-position-horizontal-relative:page;mso-position-vertical-relative:page;z-index:-40312"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INDUSTRIAL</w:t>
                </w:r>
                <w:r>
                  <w:rPr>
                    <w:rFonts w:ascii="Futura Book"/>
                    <w:spacing w:val="-1"/>
                    <w:sz w:val="34"/>
                  </w:rPr>
                  <w:t> </w:t>
                </w:r>
                <w:r>
                  <w:rPr>
                    <w:rFonts w:ascii="Futura Book"/>
                    <w:sz w:val="34"/>
                  </w:rPr>
                  <w:t>LIGHTING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40288"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40264"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40240"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 style="position:absolute;margin-left:48.6063pt;margin-top:20.050108pt;width:106.1pt;height:19pt;mso-position-horizontal-relative:page;mso-position-vertical-relative:page;z-index:-40216"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r>
      <w:rPr/>
      <w:pict>
        <v:shape style="position:absolute;margin-left:48.6063pt;margin-top:81.303047pt;width:161.35pt;height:61.55pt;mso-position-horizontal-relative:page;mso-position-vertical-relative:page;z-index:-40192"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04pt;width:128.8pt;height:19pt;mso-position-horizontal-relative:page;mso-position-vertical-relative:page;z-index:-40168"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SHOP</w:t>
                </w:r>
                <w:r>
                  <w:rPr>
                    <w:rFonts w:ascii="Futura Book"/>
                    <w:spacing w:val="-1"/>
                    <w:sz w:val="34"/>
                  </w:rPr>
                  <w:t> </w:t>
                </w:r>
                <w:r>
                  <w:rPr>
                    <w:rFonts w:ascii="Futura Book"/>
                    <w:sz w:val="34"/>
                  </w:rPr>
                  <w:t>LIGHTING</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97.637695pt;margin-top:56.901814pt;width:297.650pt;height:170.1pt;mso-position-horizontal-relative:page;mso-position-vertical-relative:page;z-index:-40144" coordorigin="5953,1138" coordsize="5953,3402">
          <v:shape style="position:absolute;left:5953;top:1138;width:5953;height:3402" coordorigin="5953,1138" coordsize="5953,3402" path="m11906,1138l6123,1138,6025,1141,5974,1159,5955,1210,5953,1308,5953,4370,5955,4468,5974,4518,6025,4537,6123,4540,11906,4540,11906,1138xe" filled="true" fillcolor="#d8dbdc" stroked="false">
            <v:path arrowok="t"/>
            <v:fill type="solid"/>
          </v:shape>
          <w10:wrap type="none"/>
        </v:group>
      </w:pict>
    </w:r>
    <w:r>
      <w:rPr/>
      <w:pict>
        <v:group style="position:absolute;margin-left:0pt;margin-top:56.986115pt;width:283.5pt;height:170pt;mso-position-horizontal-relative:page;mso-position-vertical-relative:page;z-index:-40120" coordorigin="0,1140" coordsize="5670,3400">
          <v:group style="position:absolute;left:10;top:1150;width:5650;height:3380" coordorigin="10,1150" coordsize="5650,3380">
            <v:shape style="position:absolute;left:10;top:1150;width:5650;height:3380" coordorigin="10,1150" coordsize="5650,3380" path="m5489,1150l10,1150,10,4530,5489,4530,5588,4527,5638,4508,5657,4458,5659,4360,5659,1320,5657,1221,5638,1171,5588,1152,5489,1150xe" filled="true" fillcolor="#fdca00" stroked="false">
              <v:path arrowok="t"/>
              <v:fill type="solid"/>
            </v:shape>
          </v:group>
          <v:group style="position:absolute;left:10;top:1150;width:5650;height:3380" coordorigin="10,1150" coordsize="5650,3380">
            <v:shape style="position:absolute;left:10;top:1150;width:5650;height:3380" coordorigin="10,1150" coordsize="5650,3380" path="m10,1150l10,4530,5489,4530,5588,4527,5638,4508,5657,4458,5659,4360,5659,1320,5657,1221,5638,1171,5588,1152,5489,1150,10,1150xe" filled="false" stroked="true" strokeweight="1pt" strokecolor="#fdca00">
              <v:path arrowok="t"/>
            </v:shape>
          </v:group>
          <w10:wrap type="none"/>
        </v:group>
      </w:pict>
    </w:r>
    <w:r>
      <w:rPr/>
      <w:pict>
        <v:shape style="position:absolute;margin-left:48.6063pt;margin-top:81.303047pt;width:161.35pt;height:61.55pt;mso-position-horizontal-relative:page;mso-position-vertical-relative:page;z-index:-40096"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04pt;width:128.8pt;height:19pt;mso-position-horizontal-relative:page;mso-position-vertical-relative:page;z-index:-40072"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SHOP</w:t>
                </w:r>
                <w:r>
                  <w:rPr>
                    <w:rFonts w:ascii="Futura Book"/>
                    <w:spacing w:val="-1"/>
                    <w:sz w:val="34"/>
                  </w:rPr>
                  <w:t> </w:t>
                </w:r>
                <w:r>
                  <w:rPr>
                    <w:rFonts w:ascii="Futura Book"/>
                    <w:sz w:val="34"/>
                  </w:rPr>
                  <w:t>LIGHTING</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40048"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40024"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40000"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 style="position:absolute;margin-left:48.6063pt;margin-top:20.050108pt;width:106.1pt;height:19pt;mso-position-horizontal-relative:page;mso-position-vertical-relative:page;z-index:-39976"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r>
      <w:rPr/>
      <w:pict>
        <v:shape style="position:absolute;margin-left:48.6063pt;margin-top:81.303047pt;width:161.35pt;height:61.55pt;mso-position-horizontal-relative:page;mso-position-vertical-relative:page;z-index:-39952"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96pt;width:180.9pt;height:19pt;mso-position-horizontal-relative:page;mso-position-vertical-relative:page;z-index:-39928"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RESIDENTIAL</w:t>
                </w:r>
                <w:r>
                  <w:rPr>
                    <w:rFonts w:ascii="Futura Book"/>
                    <w:spacing w:val="-1"/>
                    <w:sz w:val="34"/>
                  </w:rPr>
                  <w:t> </w:t>
                </w:r>
                <w:r>
                  <w:rPr>
                    <w:rFonts w:ascii="Futura Book"/>
                    <w:sz w:val="34"/>
                  </w:rPr>
                  <w:t>LIGHTING</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97.637695pt;margin-top:56.901814pt;width:297.650pt;height:170.1pt;mso-position-horizontal-relative:page;mso-position-vertical-relative:page;z-index:-39904" coordorigin="5953,1138" coordsize="5953,3402">
          <v:shape style="position:absolute;left:5953;top:1138;width:5953;height:3402" coordorigin="5953,1138" coordsize="5953,3402" path="m11906,1138l6123,1138,6025,1141,5974,1159,5955,1210,5953,1308,5953,4370,5955,4468,5974,4518,6025,4537,6123,4540,11906,4540,11906,1138xe" filled="true" fillcolor="#d8dbdc" stroked="false">
            <v:path arrowok="t"/>
            <v:fill type="solid"/>
          </v:shape>
          <w10:wrap type="none"/>
        </v:group>
      </w:pict>
    </w:r>
    <w:r>
      <w:rPr/>
      <w:pict>
        <v:group style="position:absolute;margin-left:0pt;margin-top:56.986115pt;width:283.5pt;height:170pt;mso-position-horizontal-relative:page;mso-position-vertical-relative:page;z-index:-39880" coordorigin="0,1140" coordsize="5670,3400">
          <v:group style="position:absolute;left:10;top:1150;width:5650;height:3380" coordorigin="10,1150" coordsize="5650,3380">
            <v:shape style="position:absolute;left:10;top:1150;width:5650;height:3380" coordorigin="10,1150" coordsize="5650,3380" path="m5489,1150l10,1150,10,4530,5489,4530,5588,4527,5638,4508,5657,4458,5659,4360,5659,1320,5657,1221,5638,1171,5588,1152,5489,1150xe" filled="true" fillcolor="#fdca00" stroked="false">
              <v:path arrowok="t"/>
              <v:fill type="solid"/>
            </v:shape>
          </v:group>
          <v:group style="position:absolute;left:10;top:1150;width:5650;height:3380" coordorigin="10,1150" coordsize="5650,3380">
            <v:shape style="position:absolute;left:10;top:1150;width:5650;height:3380" coordorigin="10,1150" coordsize="5650,3380" path="m10,1150l10,4530,5489,4530,5588,4527,5638,4508,5657,4458,5659,4360,5659,1320,5657,1221,5638,1171,5588,1152,5489,1150,10,1150xe" filled="false" stroked="true" strokeweight="1pt" strokecolor="#fdca00">
              <v:path arrowok="t"/>
            </v:shape>
          </v:group>
          <w10:wrap type="none"/>
        </v:group>
      </w:pict>
    </w:r>
    <w:r>
      <w:rPr/>
      <w:pict>
        <v:shape style="position:absolute;margin-left:48.6063pt;margin-top:81.303047pt;width:161.35pt;height:61.55pt;mso-position-horizontal-relative:page;mso-position-vertical-relative:page;z-index:-39856"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04pt;width:180.9pt;height:19pt;mso-position-horizontal-relative:page;mso-position-vertical-relative:page;z-index:-39832"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RESIDENTIAL</w:t>
                </w:r>
                <w:r>
                  <w:rPr>
                    <w:rFonts w:ascii="Futura Book"/>
                    <w:spacing w:val="-1"/>
                    <w:sz w:val="34"/>
                  </w:rPr>
                  <w:t> </w:t>
                </w:r>
                <w:r>
                  <w:rPr>
                    <w:rFonts w:ascii="Futura Book"/>
                    <w:sz w:val="34"/>
                  </w:rPr>
                  <w:t>LIGHTING</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39808"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39784"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39760"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 style="position:absolute;margin-left:48.6063pt;margin-top:20.050108pt;width:106.1pt;height:19pt;mso-position-horizontal-relative:page;mso-position-vertical-relative:page;z-index:-39736"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r>
      <w:rPr/>
      <w:pict>
        <v:shape style="position:absolute;margin-left:48.6063pt;margin-top:81.303047pt;width:161.35pt;height:61.55pt;mso-position-horizontal-relative:page;mso-position-vertical-relative:page;z-index:-39712"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97.637695pt;margin-top:56.901814pt;width:297.650pt;height:170.1pt;mso-position-horizontal-relative:page;mso-position-vertical-relative:page;z-index:-39688" coordorigin="5953,1138" coordsize="5953,3402">
          <v:shape style="position:absolute;left:5953;top:1138;width:5953;height:3402" coordorigin="5953,1138" coordsize="5953,3402" path="m11906,1138l6123,1138,6025,1141,5974,1159,5955,1210,5953,1308,5953,4370,5955,4468,5974,4518,6025,4537,6123,4540,11906,4540,11906,1138xe" filled="true" fillcolor="#d8dbdc" stroked="false">
            <v:path arrowok="t"/>
            <v:fill type="solid"/>
          </v:shape>
          <w10:wrap type="none"/>
        </v:group>
      </w:pict>
    </w:r>
    <w:r>
      <w:rPr/>
      <w:pict>
        <v:group style="position:absolute;margin-left:0pt;margin-top:56.986115pt;width:283.5pt;height:170pt;mso-position-horizontal-relative:page;mso-position-vertical-relative:page;z-index:-39664" coordorigin="0,1140" coordsize="5670,3400">
          <v:group style="position:absolute;left:10;top:1150;width:5650;height:3380" coordorigin="10,1150" coordsize="5650,3380">
            <v:shape style="position:absolute;left:10;top:1150;width:5650;height:3380" coordorigin="10,1150" coordsize="5650,3380" path="m5489,1150l10,1150,10,4530,5489,4530,5588,4527,5638,4508,5657,4458,5659,4360,5659,1320,5657,1221,5638,1171,5588,1152,5489,1150xe" filled="true" fillcolor="#fdca00" stroked="false">
              <v:path arrowok="t"/>
              <v:fill type="solid"/>
            </v:shape>
          </v:group>
          <v:group style="position:absolute;left:10;top:1150;width:5650;height:3380" coordorigin="10,1150" coordsize="5650,3380">
            <v:shape style="position:absolute;left:10;top:1150;width:5650;height:3380" coordorigin="10,1150" coordsize="5650,3380" path="m10,1150l10,4530,5489,4530,5588,4527,5638,4508,5657,4458,5659,4360,5659,1320,5657,1221,5638,1171,5588,1152,5489,1150,10,1150xe" filled="false" stroked="true" strokeweight="1pt" strokecolor="#fdca00">
              <v:path arrowok="t"/>
            </v:shape>
          </v:group>
          <w10:wrap type="none"/>
        </v:group>
      </w:pict>
    </w:r>
    <w:r>
      <w:rPr/>
      <w:pict>
        <v:shape style="position:absolute;margin-left:48.6063pt;margin-top:81.303047pt;width:161.35pt;height:61.55pt;mso-position-horizontal-relative:page;mso-position-vertical-relative:page;z-index:-39640"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43312"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43288"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43264"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 style="position:absolute;margin-left:48.6063pt;margin-top:20.050108pt;width:106.1pt;height:19pt;mso-position-horizontal-relative:page;mso-position-vertical-relative:page;z-index:-43240"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42736"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42712"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42688"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 style="position:absolute;margin-left:48.6063pt;margin-top:20.050108pt;width:106.1pt;height:19pt;mso-position-horizontal-relative:page;mso-position-vertical-relative:page;z-index:-42664"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42160"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42136"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42112"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 style="position:absolute;margin-left:48.6063pt;margin-top:20.050108pt;width:106.1pt;height:19pt;mso-position-horizontal-relative:page;mso-position-vertical-relative:page;z-index:-42088"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97.637695pt;margin-top:56.901814pt;width:297.650pt;height:170.1pt;mso-position-horizontal-relative:page;mso-position-vertical-relative:page;z-index:-42064" coordorigin="5953,1138" coordsize="5953,3402">
          <v:shape style="position:absolute;left:5953;top:1138;width:5953;height:3402" coordorigin="5953,1138" coordsize="5953,3402" path="m11906,1138l6123,1138,6025,1141,5974,1159,5955,1210,5953,1308,5953,4370,5955,4468,5974,4518,6025,4537,6123,4540,11906,4540,11906,1138xe" filled="true" fillcolor="#d8dbdc" stroked="false">
            <v:path arrowok="t"/>
            <v:fill type="solid"/>
          </v:shape>
          <w10:wrap type="none"/>
        </v:group>
      </w:pict>
    </w:r>
    <w:r>
      <w:rPr/>
      <w:pict>
        <v:group style="position:absolute;margin-left:0pt;margin-top:56.986115pt;width:283.5pt;height:170pt;mso-position-horizontal-relative:page;mso-position-vertical-relative:page;z-index:-42040" coordorigin="0,1140" coordsize="5670,3400">
          <v:group style="position:absolute;left:10;top:1150;width:5650;height:3380" coordorigin="10,1150" coordsize="5650,3380">
            <v:shape style="position:absolute;left:10;top:1150;width:5650;height:3380" coordorigin="10,1150" coordsize="5650,3380" path="m5489,1150l10,1150,10,4530,5489,4530,5588,4527,5638,4508,5657,4458,5659,4360,5659,1320,5657,1221,5638,1171,5588,1152,5489,1150xe" filled="true" fillcolor="#fdca00" stroked="false">
              <v:path arrowok="t"/>
              <v:fill type="solid"/>
            </v:shape>
          </v:group>
          <v:group style="position:absolute;left:10;top:1150;width:5650;height:3380" coordorigin="10,1150" coordsize="5650,3380">
            <v:shape style="position:absolute;left:10;top:1150;width:5650;height:3380" coordorigin="10,1150" coordsize="5650,3380" path="m10,1150l10,4530,5489,4530,5588,4527,5638,4508,5657,4458,5659,4360,5659,1320,5657,1221,5638,1171,5588,1152,5489,1150,10,1150xe" filled="false" stroked="true" strokeweight="1pt" strokecolor="#fdca00">
              <v:path arrowok="t"/>
            </v:shape>
          </v:group>
          <w10:wrap type="none"/>
        </v:group>
      </w:pict>
    </w:r>
    <w:r>
      <w:rPr/>
      <w:pict>
        <v:shape style="position:absolute;margin-left:48.6063pt;margin-top:81.303047pt;width:161.35pt;height:61.55pt;mso-position-horizontal-relative:page;mso-position-vertical-relative:page;z-index:-42016"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04pt;width:137.450pt;height:19pt;mso-position-horizontal-relative:page;mso-position-vertical-relative:page;z-index:-41992"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SMART</w:t>
                </w:r>
                <w:r>
                  <w:rPr>
                    <w:rFonts w:ascii="Futura Book"/>
                    <w:spacing w:val="-8"/>
                    <w:sz w:val="34"/>
                  </w:rPr>
                  <w:t> </w:t>
                </w:r>
                <w:r>
                  <w:rPr>
                    <w:rFonts w:ascii="Futura Book"/>
                    <w:sz w:val="34"/>
                  </w:rPr>
                  <w:t>LIGHTING</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0.202911pt;margin-top:-.000013pt;width:244.7pt;height:44.9pt;mso-position-horizontal-relative:page;mso-position-vertical-relative:page;z-index:-41488" coordorigin="804,0" coordsize="4894,898">
          <v:shape style="position:absolute;left:804;top:0;width:4894;height:898" coordorigin="804,0" coordsize="4894,898" path="m804,0l804,204,805,344,805,453,805,537,805,599,805,674,805,727,815,810,843,860,890,886,956,896,1040,897,5698,897e" filled="false" stroked="true" strokeweight="1pt" strokecolor="#fdca00">
            <v:path arrowok="t"/>
          </v:shape>
          <w10:wrap type="none"/>
        </v:group>
      </w:pict>
    </w:r>
    <w:r>
      <w:rPr/>
      <w:pict>
        <v:group style="position:absolute;margin-left:297.637695pt;margin-top:56.817616pt;width:297.650pt;height:170.1pt;mso-position-horizontal-relative:page;mso-position-vertical-relative:page;z-index:-41464" coordorigin="5953,1136" coordsize="5953,3402">
          <v:shape style="position:absolute;left:5953;top:1136;width:5953;height:3402" coordorigin="5953,1136" coordsize="5953,3402" path="m11906,1136l6123,1136,6025,1139,5974,1158,5955,1208,5953,1306,5953,4368,5955,4466,5974,4517,6025,4535,6123,4538,11906,4538,11906,1136xe" filled="true" fillcolor="#d8dbdc" stroked="false">
            <v:path arrowok="t"/>
            <v:fill type="solid"/>
          </v:shape>
          <w10:wrap type="none"/>
        </v:group>
      </w:pict>
    </w:r>
    <w:r>
      <w:rPr/>
      <w:pict>
        <v:group style="position:absolute;margin-left:-.5pt;margin-top:56.901814pt;width:284pt;height:170pt;mso-position-horizontal-relative:page;mso-position-vertical-relative:page;z-index:-41440" coordorigin="-10,1138" coordsize="5680,3400">
          <v:group style="position:absolute;left:0;top:1148;width:5660;height:3380" coordorigin="0,1148" coordsize="5660,3380">
            <v:shape style="position:absolute;left:0;top:1148;width:5660;height:3380" coordorigin="0,1148" coordsize="5660,3380" path="m5489,1148l0,1148,0,4528,5489,4528,5588,4525,5638,4507,5657,4456,5659,4358,5659,1318,5657,1220,5638,1169,5588,1151,5489,1148xe" filled="true" fillcolor="#fdca00" stroked="false">
              <v:path arrowok="t"/>
              <v:fill type="solid"/>
            </v:shape>
          </v:group>
          <v:group style="position:absolute;left:0;top:1148;width:5660;height:3380" coordorigin="0,1148" coordsize="5660,3380">
            <v:shape style="position:absolute;left:0;top:1148;width:5660;height:3380" coordorigin="0,1148" coordsize="5660,3380" path="m0,4528l5489,4528,5588,4525,5638,4507,5657,4456,5659,4358,5659,1318,5657,1220,5638,1169,5588,1151,5489,1148,0,1148e" filled="false" stroked="true" strokeweight="1.0pt" strokecolor="#fdca00">
              <v:path arrowok="t"/>
            </v:shape>
          </v:group>
          <w10:wrap type="none"/>
        </v:group>
      </w:pict>
    </w:r>
    <w:r>
      <w:rPr/>
      <w:pict>
        <v:shape style="position:absolute;margin-left:48.6063pt;margin-top:20.050108pt;width:106.1pt;height:19pt;mso-position-horizontal-relative:page;mso-position-vertical-relative:page;z-index:-41416" type="#_x0000_t202" filled="false" stroked="false">
          <v:textbox inset="0,0,0,0">
            <w:txbxContent>
              <w:p>
                <w:pPr>
                  <w:spacing w:line="380" w:lineRule="exact" w:before="0"/>
                  <w:ind w:left="20" w:right="0" w:firstLine="0"/>
                  <w:jc w:val="left"/>
                  <w:rPr>
                    <w:rFonts w:ascii="Futura Light" w:hAnsi="Futura Light" w:cs="Futura Light" w:eastAsia="Futura Light" w:hint="default"/>
                    <w:sz w:val="34"/>
                    <w:szCs w:val="34"/>
                  </w:rPr>
                </w:pPr>
                <w:r>
                  <w:rPr>
                    <w:rFonts w:ascii="Futura Light"/>
                    <w:sz w:val="34"/>
                  </w:rPr>
                  <w:t>Press Kit 2016</w:t>
                </w:r>
              </w:p>
            </w:txbxContent>
          </v:textbox>
          <w10:wrap type="none"/>
        </v:shape>
      </w:pict>
    </w:r>
    <w:r>
      <w:rPr/>
      <w:pict>
        <v:shape style="position:absolute;margin-left:48.6063pt;margin-top:81.303047pt;width:161.35pt;height:61.55pt;mso-position-horizontal-relative:page;mso-position-vertical-relative:page;z-index:-41392" type="#_x0000_t202" filled="false" stroked="false">
          <v:textbox inset="0,0,0,0">
            <w:txbxContent>
              <w:p>
                <w:pPr>
                  <w:spacing w:line="564" w:lineRule="exact" w:before="0"/>
                  <w:ind w:left="20" w:right="0" w:firstLine="0"/>
                  <w:jc w:val="left"/>
                  <w:rPr>
                    <w:rFonts w:ascii="Futura Book" w:hAnsi="Futura Book" w:cs="Futura Book" w:eastAsia="Futura Book" w:hint="default"/>
                    <w:sz w:val="51"/>
                    <w:szCs w:val="51"/>
                  </w:rPr>
                </w:pPr>
                <w:r>
                  <w:rPr>
                    <w:rFonts w:ascii="Futura Book"/>
                    <w:color w:val="FFFFFF"/>
                    <w:sz w:val="51"/>
                  </w:rPr>
                  <w:t>5.</w:t>
                </w:r>
                <w:r>
                  <w:rPr>
                    <w:rFonts w:ascii="Futura Book"/>
                    <w:color w:val="FFFFFF"/>
                    <w:spacing w:val="-1"/>
                    <w:sz w:val="51"/>
                  </w:rPr>
                  <w:t> </w:t>
                </w:r>
                <w:r>
                  <w:rPr>
                    <w:rFonts w:ascii="Futura Book"/>
                    <w:color w:val="FFFFFF"/>
                    <w:sz w:val="51"/>
                  </w:rPr>
                  <w:t>NEW</w:t>
                </w:r>
                <w:r>
                  <w:rPr>
                    <w:rFonts w:ascii="Futura Book"/>
                    <w:sz w:val="51"/>
                  </w:rPr>
                </w:r>
              </w:p>
              <w:p>
                <w:pPr>
                  <w:spacing w:line="648" w:lineRule="exact" w:before="18"/>
                  <w:ind w:left="648" w:right="0" w:firstLine="0"/>
                  <w:jc w:val="left"/>
                  <w:rPr>
                    <w:rFonts w:ascii="Futura Book" w:hAnsi="Futura Book" w:cs="Futura Book" w:eastAsia="Futura Book" w:hint="default"/>
                    <w:sz w:val="51"/>
                    <w:szCs w:val="51"/>
                  </w:rPr>
                </w:pPr>
                <w:r>
                  <w:rPr>
                    <w:rFonts w:ascii="Futura Book"/>
                    <w:color w:val="FFFFFF"/>
                    <w:sz w:val="51"/>
                  </w:rPr>
                  <w:t>PRODUCTS</w:t>
                </w:r>
                <w:r>
                  <w:rPr>
                    <w:rFonts w:ascii="Futura Book"/>
                    <w:sz w:val="51"/>
                  </w:rPr>
                </w:r>
              </w:p>
            </w:txbxContent>
          </v:textbox>
          <w10:wrap type="none"/>
        </v:shape>
      </w:pict>
    </w:r>
    <w:r>
      <w:rPr/>
      <w:pict>
        <v:shape style="position:absolute;margin-left:48.6063pt;margin-top:167.258804pt;width:140.2pt;height:19pt;mso-position-horizontal-relative:page;mso-position-vertical-relative:page;z-index:-41368" type="#_x0000_t202" filled="false" stroked="false">
          <v:textbox inset="0,0,0,0">
            <w:txbxContent>
              <w:p>
                <w:pPr>
                  <w:spacing w:line="380" w:lineRule="exact" w:before="0"/>
                  <w:ind w:left="20" w:right="0" w:firstLine="0"/>
                  <w:jc w:val="left"/>
                  <w:rPr>
                    <w:rFonts w:ascii="Futura Book" w:hAnsi="Futura Book" w:cs="Futura Book" w:eastAsia="Futura Book" w:hint="default"/>
                    <w:sz w:val="34"/>
                    <w:szCs w:val="34"/>
                  </w:rPr>
                </w:pPr>
                <w:r>
                  <w:rPr>
                    <w:rFonts w:ascii="Futura Book"/>
                    <w:sz w:val="34"/>
                  </w:rPr>
                  <w:t>OFFICE</w:t>
                </w:r>
                <w:r>
                  <w:rPr>
                    <w:rFonts w:ascii="Futura Book"/>
                    <w:spacing w:val="-1"/>
                    <w:sz w:val="34"/>
                  </w:rPr>
                  <w:t> </w:t>
                </w:r>
                <w:r>
                  <w:rPr>
                    <w:rFonts w:ascii="Futura Book"/>
                    <w:sz w:val="34"/>
                  </w:rPr>
                  <w:t>LIGHTING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5"/>
      <w:numFmt w:val="decimal"/>
      <w:lvlText w:val="%1."/>
      <w:lvlJc w:val="left"/>
      <w:pPr>
        <w:ind w:left="1620" w:hanging="629"/>
        <w:jc w:val="left"/>
      </w:pPr>
      <w:rPr>
        <w:rFonts w:hint="default" w:ascii="Futura Book" w:hAnsi="Futura Book" w:eastAsia="Futura Book"/>
        <w:color w:val="FFFFFF"/>
        <w:w w:val="100"/>
        <w:sz w:val="51"/>
        <w:szCs w:val="51"/>
      </w:rPr>
    </w:lvl>
    <w:lvl w:ilvl="1">
      <w:start w:val="1"/>
      <w:numFmt w:val="bullet"/>
      <w:lvlText w:val="•"/>
      <w:lvlJc w:val="left"/>
      <w:pPr>
        <w:ind w:left="6266" w:hanging="170"/>
      </w:pPr>
      <w:rPr>
        <w:rFonts w:hint="default" w:ascii="Futura Light" w:hAnsi="Futura Light" w:eastAsia="Futura Light"/>
        <w:w w:val="99"/>
        <w:sz w:val="17"/>
        <w:szCs w:val="17"/>
      </w:rPr>
    </w:lvl>
    <w:lvl w:ilvl="2">
      <w:start w:val="1"/>
      <w:numFmt w:val="bullet"/>
      <w:lvlText w:val="•"/>
      <w:lvlJc w:val="left"/>
      <w:pPr>
        <w:ind w:left="6887" w:hanging="170"/>
      </w:pPr>
      <w:rPr>
        <w:rFonts w:hint="default"/>
      </w:rPr>
    </w:lvl>
    <w:lvl w:ilvl="3">
      <w:start w:val="1"/>
      <w:numFmt w:val="bullet"/>
      <w:lvlText w:val="•"/>
      <w:lvlJc w:val="left"/>
      <w:pPr>
        <w:ind w:left="7514" w:hanging="170"/>
      </w:pPr>
      <w:rPr>
        <w:rFonts w:hint="default"/>
      </w:rPr>
    </w:lvl>
    <w:lvl w:ilvl="4">
      <w:start w:val="1"/>
      <w:numFmt w:val="bullet"/>
      <w:lvlText w:val="•"/>
      <w:lvlJc w:val="left"/>
      <w:pPr>
        <w:ind w:left="8141" w:hanging="170"/>
      </w:pPr>
      <w:rPr>
        <w:rFonts w:hint="default"/>
      </w:rPr>
    </w:lvl>
    <w:lvl w:ilvl="5">
      <w:start w:val="1"/>
      <w:numFmt w:val="bullet"/>
      <w:lvlText w:val="•"/>
      <w:lvlJc w:val="left"/>
      <w:pPr>
        <w:ind w:left="8769" w:hanging="170"/>
      </w:pPr>
      <w:rPr>
        <w:rFonts w:hint="default"/>
      </w:rPr>
    </w:lvl>
    <w:lvl w:ilvl="6">
      <w:start w:val="1"/>
      <w:numFmt w:val="bullet"/>
      <w:lvlText w:val="•"/>
      <w:lvlJc w:val="left"/>
      <w:pPr>
        <w:ind w:left="9396" w:hanging="170"/>
      </w:pPr>
      <w:rPr>
        <w:rFonts w:hint="default"/>
      </w:rPr>
    </w:lvl>
    <w:lvl w:ilvl="7">
      <w:start w:val="1"/>
      <w:numFmt w:val="bullet"/>
      <w:lvlText w:val="•"/>
      <w:lvlJc w:val="left"/>
      <w:pPr>
        <w:ind w:left="10023" w:hanging="170"/>
      </w:pPr>
      <w:rPr>
        <w:rFonts w:hint="default"/>
      </w:rPr>
    </w:lvl>
    <w:lvl w:ilvl="8">
      <w:start w:val="1"/>
      <w:numFmt w:val="bullet"/>
      <w:lvlText w:val="•"/>
      <w:lvlJc w:val="left"/>
      <w:pPr>
        <w:ind w:left="10650" w:hanging="170"/>
      </w:pPr>
      <w:rPr>
        <w:rFonts w:hint="default"/>
      </w:rPr>
    </w:lvl>
  </w:abstractNum>
  <w:abstractNum w:abstractNumId="1">
    <w:multiLevelType w:val="hybridMultilevel"/>
    <w:lvl w:ilvl="0">
      <w:start w:val="2"/>
      <w:numFmt w:val="decimal"/>
      <w:lvlText w:val="%1."/>
      <w:lvlJc w:val="left"/>
      <w:pPr>
        <w:ind w:left="1620" w:hanging="629"/>
        <w:jc w:val="left"/>
      </w:pPr>
      <w:rPr>
        <w:rFonts w:hint="default" w:ascii="Futura Book" w:hAnsi="Futura Book" w:eastAsia="Futura Book"/>
        <w:color w:val="FFFFFF"/>
        <w:w w:val="100"/>
        <w:sz w:val="51"/>
        <w:szCs w:val="51"/>
      </w:rPr>
    </w:lvl>
    <w:lvl w:ilvl="1">
      <w:start w:val="1"/>
      <w:numFmt w:val="bullet"/>
      <w:lvlText w:val="•"/>
      <w:lvlJc w:val="left"/>
      <w:pPr>
        <w:ind w:left="6264" w:hanging="170"/>
      </w:pPr>
      <w:rPr>
        <w:rFonts w:hint="default" w:ascii="Futura Light" w:hAnsi="Futura Light" w:eastAsia="Futura Light"/>
        <w:w w:val="99"/>
        <w:sz w:val="17"/>
        <w:szCs w:val="17"/>
      </w:rPr>
    </w:lvl>
    <w:lvl w:ilvl="2">
      <w:start w:val="1"/>
      <w:numFmt w:val="bullet"/>
      <w:lvlText w:val="•"/>
      <w:lvlJc w:val="left"/>
      <w:pPr>
        <w:ind w:left="6887" w:hanging="170"/>
      </w:pPr>
      <w:rPr>
        <w:rFonts w:hint="default"/>
      </w:rPr>
    </w:lvl>
    <w:lvl w:ilvl="3">
      <w:start w:val="1"/>
      <w:numFmt w:val="bullet"/>
      <w:lvlText w:val="•"/>
      <w:lvlJc w:val="left"/>
      <w:pPr>
        <w:ind w:left="7514" w:hanging="170"/>
      </w:pPr>
      <w:rPr>
        <w:rFonts w:hint="default"/>
      </w:rPr>
    </w:lvl>
    <w:lvl w:ilvl="4">
      <w:start w:val="1"/>
      <w:numFmt w:val="bullet"/>
      <w:lvlText w:val="•"/>
      <w:lvlJc w:val="left"/>
      <w:pPr>
        <w:ind w:left="8141" w:hanging="170"/>
      </w:pPr>
      <w:rPr>
        <w:rFonts w:hint="default"/>
      </w:rPr>
    </w:lvl>
    <w:lvl w:ilvl="5">
      <w:start w:val="1"/>
      <w:numFmt w:val="bullet"/>
      <w:lvlText w:val="•"/>
      <w:lvlJc w:val="left"/>
      <w:pPr>
        <w:ind w:left="8769" w:hanging="170"/>
      </w:pPr>
      <w:rPr>
        <w:rFonts w:hint="default"/>
      </w:rPr>
    </w:lvl>
    <w:lvl w:ilvl="6">
      <w:start w:val="1"/>
      <w:numFmt w:val="bullet"/>
      <w:lvlText w:val="•"/>
      <w:lvlJc w:val="left"/>
      <w:pPr>
        <w:ind w:left="9396" w:hanging="170"/>
      </w:pPr>
      <w:rPr>
        <w:rFonts w:hint="default"/>
      </w:rPr>
    </w:lvl>
    <w:lvl w:ilvl="7">
      <w:start w:val="1"/>
      <w:numFmt w:val="bullet"/>
      <w:lvlText w:val="•"/>
      <w:lvlJc w:val="left"/>
      <w:pPr>
        <w:ind w:left="10023" w:hanging="170"/>
      </w:pPr>
      <w:rPr>
        <w:rFonts w:hint="default"/>
      </w:rPr>
    </w:lvl>
    <w:lvl w:ilvl="8">
      <w:start w:val="1"/>
      <w:numFmt w:val="bullet"/>
      <w:lvlText w:val="•"/>
      <w:lvlJc w:val="left"/>
      <w:pPr>
        <w:ind w:left="10650" w:hanging="170"/>
      </w:pPr>
      <w:rPr>
        <w:rFonts w:hint="default"/>
      </w:rPr>
    </w:lvl>
  </w:abstractNum>
  <w:abstractNum w:abstractNumId="0">
    <w:multiLevelType w:val="hybridMultilevel"/>
    <w:lvl w:ilvl="0">
      <w:start w:val="1"/>
      <w:numFmt w:val="decimal"/>
      <w:lvlText w:val="%1."/>
      <w:lvlJc w:val="left"/>
      <w:pPr>
        <w:ind w:left="6327" w:hanging="234"/>
        <w:jc w:val="left"/>
      </w:pPr>
      <w:rPr>
        <w:rFonts w:hint="default" w:ascii="Futura Bold" w:hAnsi="Futura Bold" w:eastAsia="Futura Bold"/>
        <w:b/>
        <w:bCs/>
        <w:w w:val="100"/>
        <w:sz w:val="17"/>
        <w:szCs w:val="17"/>
      </w:rPr>
    </w:lvl>
    <w:lvl w:ilvl="1">
      <w:start w:val="1"/>
      <w:numFmt w:val="bullet"/>
      <w:lvlText w:val="•"/>
      <w:lvlJc w:val="left"/>
      <w:pPr>
        <w:ind w:left="6878" w:hanging="234"/>
      </w:pPr>
      <w:rPr>
        <w:rFonts w:hint="default"/>
      </w:rPr>
    </w:lvl>
    <w:lvl w:ilvl="2">
      <w:start w:val="1"/>
      <w:numFmt w:val="bullet"/>
      <w:lvlText w:val="•"/>
      <w:lvlJc w:val="left"/>
      <w:pPr>
        <w:ind w:left="7437" w:hanging="234"/>
      </w:pPr>
      <w:rPr>
        <w:rFonts w:hint="default"/>
      </w:rPr>
    </w:lvl>
    <w:lvl w:ilvl="3">
      <w:start w:val="1"/>
      <w:numFmt w:val="bullet"/>
      <w:lvlText w:val="•"/>
      <w:lvlJc w:val="left"/>
      <w:pPr>
        <w:ind w:left="7995" w:hanging="234"/>
      </w:pPr>
      <w:rPr>
        <w:rFonts w:hint="default"/>
      </w:rPr>
    </w:lvl>
    <w:lvl w:ilvl="4">
      <w:start w:val="1"/>
      <w:numFmt w:val="bullet"/>
      <w:lvlText w:val="•"/>
      <w:lvlJc w:val="left"/>
      <w:pPr>
        <w:ind w:left="8554" w:hanging="234"/>
      </w:pPr>
      <w:rPr>
        <w:rFonts w:hint="default"/>
      </w:rPr>
    </w:lvl>
    <w:lvl w:ilvl="5">
      <w:start w:val="1"/>
      <w:numFmt w:val="bullet"/>
      <w:lvlText w:val="•"/>
      <w:lvlJc w:val="left"/>
      <w:pPr>
        <w:ind w:left="9112" w:hanging="234"/>
      </w:pPr>
      <w:rPr>
        <w:rFonts w:hint="default"/>
      </w:rPr>
    </w:lvl>
    <w:lvl w:ilvl="6">
      <w:start w:val="1"/>
      <w:numFmt w:val="bullet"/>
      <w:lvlText w:val="•"/>
      <w:lvlJc w:val="left"/>
      <w:pPr>
        <w:ind w:left="9671" w:hanging="234"/>
      </w:pPr>
      <w:rPr>
        <w:rFonts w:hint="default"/>
      </w:rPr>
    </w:lvl>
    <w:lvl w:ilvl="7">
      <w:start w:val="1"/>
      <w:numFmt w:val="bullet"/>
      <w:lvlText w:val="•"/>
      <w:lvlJc w:val="left"/>
      <w:pPr>
        <w:ind w:left="10229" w:hanging="234"/>
      </w:pPr>
      <w:rPr>
        <w:rFonts w:hint="default"/>
      </w:rPr>
    </w:lvl>
    <w:lvl w:ilvl="8">
      <w:start w:val="1"/>
      <w:numFmt w:val="bullet"/>
      <w:lvlText w:val="•"/>
      <w:lvlJc w:val="left"/>
      <w:pPr>
        <w:ind w:left="10788" w:hanging="234"/>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spacing w:before="10"/>
      <w:ind w:left="6264" w:hanging="170"/>
    </w:pPr>
    <w:rPr>
      <w:rFonts w:ascii="Futura Light" w:hAnsi="Futura Light" w:eastAsia="Futura Light"/>
      <w:sz w:val="17"/>
      <w:szCs w:val="17"/>
    </w:rPr>
  </w:style>
  <w:style w:styleId="Heading1" w:type="paragraph">
    <w:name w:val="Heading 1"/>
    <w:basedOn w:val="Normal"/>
    <w:uiPriority w:val="1"/>
    <w:qFormat/>
    <w:pPr>
      <w:ind w:left="20"/>
      <w:outlineLvl w:val="1"/>
    </w:pPr>
    <w:rPr>
      <w:rFonts w:ascii="Futura Book" w:hAnsi="Futura Book" w:eastAsia="Futura Book"/>
      <w:sz w:val="51"/>
      <w:szCs w:val="51"/>
    </w:rPr>
  </w:style>
  <w:style w:styleId="Heading2" w:type="paragraph">
    <w:name w:val="Heading 2"/>
    <w:basedOn w:val="Normal"/>
    <w:uiPriority w:val="1"/>
    <w:qFormat/>
    <w:pPr>
      <w:ind w:left="177"/>
      <w:outlineLvl w:val="2"/>
    </w:pPr>
    <w:rPr>
      <w:rFonts w:ascii="Times New Roman" w:hAnsi="Times New Roman" w:eastAsia="Times New Roman"/>
      <w:sz w:val="20"/>
      <w:szCs w:val="20"/>
    </w:rPr>
  </w:style>
  <w:style w:styleId="Heading3" w:type="paragraph">
    <w:name w:val="Heading 3"/>
    <w:basedOn w:val="Normal"/>
    <w:uiPriority w:val="1"/>
    <w:qFormat/>
    <w:pPr>
      <w:ind w:left="6094"/>
      <w:outlineLvl w:val="3"/>
    </w:pPr>
    <w:rPr>
      <w:rFonts w:ascii="Futura Bold" w:hAnsi="Futura Bold" w:eastAsia="Futura Bold"/>
      <w:b/>
      <w:bCs/>
      <w:sz w:val="17"/>
      <w:szCs w:val="17"/>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image" Target="media/image10.jpeg"/><Relationship Id="rId17" Type="http://schemas.openxmlformats.org/officeDocument/2006/relationships/hyperlink" Target="mailto:barbara.lenz@vsu.vossloh-schwabe.com" TargetMode="External"/><Relationship Id="rId18" Type="http://schemas.openxmlformats.org/officeDocument/2006/relationships/hyperlink" Target="http://www.vossloh-schwabe.com/" TargetMode="External"/><Relationship Id="rId19" Type="http://schemas.openxmlformats.org/officeDocument/2006/relationships/header" Target="header3.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header" Target="header6.xml"/><Relationship Id="rId27" Type="http://schemas.openxmlformats.org/officeDocument/2006/relationships/hyperlink" Target="http://www.light-building.de/" TargetMode="External"/><Relationship Id="rId28" Type="http://schemas.openxmlformats.org/officeDocument/2006/relationships/header" Target="header7.xml"/><Relationship Id="rId29" Type="http://schemas.openxmlformats.org/officeDocument/2006/relationships/header" Target="header8.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image" Target="media/image11.png"/><Relationship Id="rId33" Type="http://schemas.openxmlformats.org/officeDocument/2006/relationships/image" Target="media/image12.jpeg"/><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image" Target="media/image18.jpeg"/><Relationship Id="rId40" Type="http://schemas.openxmlformats.org/officeDocument/2006/relationships/header" Target="header9.xml"/><Relationship Id="rId41" Type="http://schemas.openxmlformats.org/officeDocument/2006/relationships/header" Target="header10.xml"/><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jpe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jpeg"/><Relationship Id="rId53" Type="http://schemas.openxmlformats.org/officeDocument/2006/relationships/image" Target="media/image30.jpeg"/><Relationship Id="rId54" Type="http://schemas.openxmlformats.org/officeDocument/2006/relationships/image" Target="media/image31.jpeg"/><Relationship Id="rId55" Type="http://schemas.openxmlformats.org/officeDocument/2006/relationships/image" Target="media/image32.png"/><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header" Target="header11.xml"/><Relationship Id="rId59" Type="http://schemas.openxmlformats.org/officeDocument/2006/relationships/header" Target="header12.xml"/><Relationship Id="rId60" Type="http://schemas.openxmlformats.org/officeDocument/2006/relationships/image" Target="media/image35.jpeg"/><Relationship Id="rId61" Type="http://schemas.openxmlformats.org/officeDocument/2006/relationships/image" Target="media/image36.png"/><Relationship Id="rId62" Type="http://schemas.openxmlformats.org/officeDocument/2006/relationships/image" Target="media/image37.png"/><Relationship Id="rId63" Type="http://schemas.openxmlformats.org/officeDocument/2006/relationships/footer" Target="footer9.xml"/><Relationship Id="rId64" Type="http://schemas.openxmlformats.org/officeDocument/2006/relationships/footer" Target="footer10.xml"/><Relationship Id="rId65" Type="http://schemas.openxmlformats.org/officeDocument/2006/relationships/image" Target="media/image38.png"/><Relationship Id="rId66" Type="http://schemas.openxmlformats.org/officeDocument/2006/relationships/image" Target="media/image39.png"/><Relationship Id="rId67" Type="http://schemas.openxmlformats.org/officeDocument/2006/relationships/image" Target="media/image40.png"/><Relationship Id="rId68" Type="http://schemas.openxmlformats.org/officeDocument/2006/relationships/image" Target="media/image41.jpeg"/><Relationship Id="rId69" Type="http://schemas.openxmlformats.org/officeDocument/2006/relationships/image" Target="media/image42.jpeg"/><Relationship Id="rId70" Type="http://schemas.openxmlformats.org/officeDocument/2006/relationships/header" Target="header13.xml"/><Relationship Id="rId71" Type="http://schemas.openxmlformats.org/officeDocument/2006/relationships/header" Target="header14.xml"/><Relationship Id="rId72" Type="http://schemas.openxmlformats.org/officeDocument/2006/relationships/image" Target="media/image43.jpeg"/><Relationship Id="rId73" Type="http://schemas.openxmlformats.org/officeDocument/2006/relationships/image" Target="media/image44.png"/><Relationship Id="rId74" Type="http://schemas.openxmlformats.org/officeDocument/2006/relationships/image" Target="media/image45.jpeg"/><Relationship Id="rId75" Type="http://schemas.openxmlformats.org/officeDocument/2006/relationships/image" Target="media/image46.png"/><Relationship Id="rId76" Type="http://schemas.openxmlformats.org/officeDocument/2006/relationships/image" Target="media/image47.jpeg"/><Relationship Id="rId77" Type="http://schemas.openxmlformats.org/officeDocument/2006/relationships/header" Target="header15.xml"/><Relationship Id="rId78" Type="http://schemas.openxmlformats.org/officeDocument/2006/relationships/header" Target="header16.xml"/><Relationship Id="rId79" Type="http://schemas.openxmlformats.org/officeDocument/2006/relationships/image" Target="media/image48.png"/><Relationship Id="rId80" Type="http://schemas.openxmlformats.org/officeDocument/2006/relationships/image" Target="media/image49.png"/><Relationship Id="rId81" Type="http://schemas.openxmlformats.org/officeDocument/2006/relationships/image" Target="media/image50.jpeg"/><Relationship Id="rId82" Type="http://schemas.openxmlformats.org/officeDocument/2006/relationships/image" Target="media/image51.png"/><Relationship Id="rId83" Type="http://schemas.openxmlformats.org/officeDocument/2006/relationships/image" Target="media/image52.jpeg"/><Relationship Id="rId84" Type="http://schemas.openxmlformats.org/officeDocument/2006/relationships/image" Target="media/image53.png"/><Relationship Id="rId85" Type="http://schemas.openxmlformats.org/officeDocument/2006/relationships/image" Target="media/image54.png"/><Relationship Id="rId86" Type="http://schemas.openxmlformats.org/officeDocument/2006/relationships/image" Target="media/image55.jpeg"/><Relationship Id="rId87" Type="http://schemas.openxmlformats.org/officeDocument/2006/relationships/image" Target="media/image56.jpeg"/><Relationship Id="rId88" Type="http://schemas.openxmlformats.org/officeDocument/2006/relationships/image" Target="media/image57.jpeg"/><Relationship Id="rId89" Type="http://schemas.openxmlformats.org/officeDocument/2006/relationships/image" Target="media/image58.jpeg"/><Relationship Id="rId90" Type="http://schemas.openxmlformats.org/officeDocument/2006/relationships/image" Target="media/image59.jpeg"/><Relationship Id="rId91" Type="http://schemas.openxmlformats.org/officeDocument/2006/relationships/header" Target="header17.xml"/><Relationship Id="rId92" Type="http://schemas.openxmlformats.org/officeDocument/2006/relationships/header" Target="header18.xml"/><Relationship Id="rId93" Type="http://schemas.openxmlformats.org/officeDocument/2006/relationships/image" Target="media/image60.png"/><Relationship Id="rId94" Type="http://schemas.openxmlformats.org/officeDocument/2006/relationships/image" Target="media/image61.png"/><Relationship Id="rId95" Type="http://schemas.openxmlformats.org/officeDocument/2006/relationships/image" Target="media/image62.jpeg"/><Relationship Id="rId96" Type="http://schemas.openxmlformats.org/officeDocument/2006/relationships/image" Target="media/image63.jpeg"/><Relationship Id="rId97" Type="http://schemas.openxmlformats.org/officeDocument/2006/relationships/image" Target="media/image64.jpeg"/><Relationship Id="rId98" Type="http://schemas.openxmlformats.org/officeDocument/2006/relationships/image" Target="media/image65.png"/><Relationship Id="rId99" Type="http://schemas.openxmlformats.org/officeDocument/2006/relationships/image" Target="media/image66.png"/><Relationship Id="rId100" Type="http://schemas.openxmlformats.org/officeDocument/2006/relationships/image" Target="media/image67.png"/><Relationship Id="rId101" Type="http://schemas.openxmlformats.org/officeDocument/2006/relationships/image" Target="media/image68.png"/><Relationship Id="rId102" Type="http://schemas.openxmlformats.org/officeDocument/2006/relationships/header" Target="header19.xml"/><Relationship Id="rId103" Type="http://schemas.openxmlformats.org/officeDocument/2006/relationships/header" Target="header20.xml"/><Relationship Id="rId104" Type="http://schemas.openxmlformats.org/officeDocument/2006/relationships/image" Target="media/image69.png"/><Relationship Id="rId105" Type="http://schemas.openxmlformats.org/officeDocument/2006/relationships/image" Target="media/image70.png"/><Relationship Id="rId106" Type="http://schemas.openxmlformats.org/officeDocument/2006/relationships/image" Target="media/image71.png"/><Relationship Id="rId107" Type="http://schemas.openxmlformats.org/officeDocument/2006/relationships/image" Target="media/image72.png"/><Relationship Id="rId108" Type="http://schemas.openxmlformats.org/officeDocument/2006/relationships/image" Target="media/image73.png"/><Relationship Id="rId109" Type="http://schemas.openxmlformats.org/officeDocument/2006/relationships/image" Target="media/image74.jpeg"/><Relationship Id="rId110" Type="http://schemas.openxmlformats.org/officeDocument/2006/relationships/image" Target="media/image75.jpeg"/><Relationship Id="rId111" Type="http://schemas.openxmlformats.org/officeDocument/2006/relationships/image" Target="media/image76.jpeg"/><Relationship Id="rId112" Type="http://schemas.openxmlformats.org/officeDocument/2006/relationships/image" Target="media/image77.png"/><Relationship Id="rId113" Type="http://schemas.openxmlformats.org/officeDocument/2006/relationships/image" Target="media/image78.png"/><Relationship Id="rId114" Type="http://schemas.openxmlformats.org/officeDocument/2006/relationships/image" Target="media/image79.jpeg"/><Relationship Id="rId115" Type="http://schemas.openxmlformats.org/officeDocument/2006/relationships/header" Target="header21.xml"/><Relationship Id="rId116" Type="http://schemas.openxmlformats.org/officeDocument/2006/relationships/footer" Target="footer11.xml"/><Relationship Id="rId117" Type="http://schemas.openxmlformats.org/officeDocument/2006/relationships/image" Target="media/image80.png"/><Relationship Id="rId118" Type="http://schemas.openxmlformats.org/officeDocument/2006/relationships/image" Target="media/image81.png"/><Relationship Id="rId119" Type="http://schemas.openxmlformats.org/officeDocument/2006/relationships/image" Target="media/image82.png"/><Relationship Id="rId120" Type="http://schemas.openxmlformats.org/officeDocument/2006/relationships/image" Target="media/image83.png"/><Relationship Id="rId121" Type="http://schemas.openxmlformats.org/officeDocument/2006/relationships/image" Target="media/image84.png"/><Relationship Id="rId122" Type="http://schemas.openxmlformats.org/officeDocument/2006/relationships/image" Target="media/image85.png"/><Relationship Id="rId123" Type="http://schemas.openxmlformats.org/officeDocument/2006/relationships/image" Target="media/image86.png"/><Relationship Id="rId124" Type="http://schemas.openxmlformats.org/officeDocument/2006/relationships/image" Target="media/image87.png"/><Relationship Id="rId125" Type="http://schemas.openxmlformats.org/officeDocument/2006/relationships/image" Target="media/image88.png"/><Relationship Id="rId126" Type="http://schemas.openxmlformats.org/officeDocument/2006/relationships/image" Target="media/image89.jpeg"/><Relationship Id="rId12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2016-03-08T15:09:43Z</dcterms:created>
  <dcterms:modified xsi:type="dcterms:W3CDTF">2016-03-08T15:09:43Z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2016-03-08T00:00:00Z</vt:filetime>
  </property>
  <property fmtid="{D5CDD505-2E9C-101B-9397-08002B2CF9AE}" pid="3" name="Creator">
    <vt:lpwstr>Adobe InDesign CC 2015 (Windows)</vt:lpwstr>
  </property>
  <property fmtid="{D5CDD505-2E9C-101B-9397-08002B2CF9AE}" pid="4" name="LastSaved">
    <vt:filetime>2016-03-08T00:00:00Z</vt:filetime>
  </property>
</Properties>
</file>